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D8C3C12" w14:textId="1C474593" w:rsidR="00C57F1A" w:rsidRDefault="002A515B" w:rsidP="002A515B">
      <w:pPr>
        <w:tabs>
          <w:tab w:val="left" w:pos="6915"/>
        </w:tabs>
        <w:spacing w:line="360" w:lineRule="auto"/>
        <w:ind w:right="-426"/>
        <w:rPr>
          <w:rFonts w:ascii="Arial" w:hAnsi="Arial" w:cs="Arial"/>
          <w:b/>
        </w:rPr>
      </w:pPr>
      <w:bookmarkStart w:id="0" w:name="_GoBack"/>
      <w:r>
        <w:rPr>
          <w:noProof/>
        </w:rPr>
        <mc:AlternateContent>
          <mc:Choice Requires="wps">
            <w:drawing>
              <wp:inline distT="0" distB="0" distL="0" distR="0" wp14:anchorId="7544D9BD" wp14:editId="21CFC00C">
                <wp:extent cx="1188648" cy="1430188"/>
                <wp:effectExtent l="19050" t="19050" r="12065" b="17780"/>
                <wp:docPr id="2053366344" name="Retângulo 7"/>
                <wp:cNvGraphicFramePr/>
                <a:graphic xmlns:a="http://schemas.openxmlformats.org/drawingml/2006/main">
                  <a:graphicData uri="http://schemas.microsoft.com/office/word/2010/wordprocessingShape">
                    <wps:wsp>
                      <wps:cNvSpPr/>
                      <wps:spPr>
                        <a:xfrm>
                          <a:off x="0" y="0"/>
                          <a:ext cx="1188648" cy="1430188"/>
                        </a:xfrm>
                        <a:prstGeom prst="rect">
                          <a:avLst/>
                        </a:prstGeom>
                        <a:ln w="3810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669C577" w14:textId="77777777" w:rsidR="002A515B" w:rsidRPr="002A515B" w:rsidRDefault="002A515B" w:rsidP="002A515B">
                            <w:pPr>
                              <w:jc w:val="center"/>
                              <w:rPr>
                                <w:rFonts w:ascii="Arial" w:hAnsi="Arial" w:cs="Arial"/>
                                <w:sz w:val="22"/>
                                <w:szCs w:val="22"/>
                              </w:rPr>
                            </w:pPr>
                            <w:r>
                              <w:rPr>
                                <w:noProof/>
                              </w:rPr>
                              <w:drawing>
                                <wp:inline distT="0" distB="0" distL="0" distR="0" wp14:anchorId="12C9452B" wp14:editId="21756BA2">
                                  <wp:extent cx="893445" cy="1234982"/>
                                  <wp:effectExtent l="19050" t="19050" r="20955" b="22860"/>
                                  <wp:docPr id="1705201081" name="Imagem 4"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01081" name="Imagem 4" descr="Texto&#10;&#10;O conteúdo gerado por IA pode estar incorreto."/>
                                          <pic:cNvPicPr>
                                            <a:picLocks noChangeAspect="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893445" cy="1234982"/>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44D9BD" id="Retângulo 7" o:spid="_x0000_s1026" style="width:93.6pt;height:11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" fillcolor="white [3201]" strokecolor="#538135 [2409]" strokeweight="3pt">
                <v:textbox>
                  <w:txbxContent>
                    <w:p w14:paraId="3669C577" w14:textId="77777777" w:rsidR="002A515B" w:rsidRPr="002A515B" w:rsidRDefault="002A515B" w:rsidP="002A515B">
                      <w:pPr>
                        <w:jc w:val="center"/>
                        <w:rPr>
                          <w:rFonts w:ascii="Arial" w:hAnsi="Arial" w:cs="Arial"/>
                          <w:sz w:val="22"/>
                          <w:szCs w:val="22"/>
                        </w:rPr>
                      </w:pPr>
                      <w:r>
                        <w:rPr>
                          <w:noProof/>
                        </w:rPr>
                        <w:drawing>
                          <wp:inline distT="0" distB="0" distL="0" distR="0" wp14:anchorId="12C9452B" wp14:editId="21756BA2">
                            <wp:extent cx="893445" cy="1234982"/>
                            <wp:effectExtent l="19050" t="19050" r="20955" b="22860"/>
                            <wp:docPr id="1705201081" name="Imagem 4"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01081" name="Imagem 4" descr="Texto&#10;&#10;O conteúdo gerado por IA pode estar incorreto."/>
                                    <pic:cNvPicPr>
                                      <a:picLocks noChangeAspect="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893445" cy="1234982"/>
                                    </a:xfrm>
                                    <a:prstGeom prst="rect">
                                      <a:avLst/>
                                    </a:prstGeom>
                                    <a:noFill/>
                                    <a:ln>
                                      <a:solidFill>
                                        <a:schemeClr val="tx1"/>
                                      </a:solidFill>
                                    </a:ln>
                                  </pic:spPr>
                                </pic:pic>
                              </a:graphicData>
                            </a:graphic>
                          </wp:inline>
                        </w:drawing>
                      </w:r>
                    </w:p>
                  </w:txbxContent>
                </v:textbox>
                <w10:anchorlock/>
              </v:rect>
            </w:pict>
          </mc:Fallback>
        </mc:AlternateContent>
      </w:r>
      <w:bookmarkEnd w:id="0"/>
      <w:r w:rsidR="002A69E4">
        <w:rPr>
          <w:noProof/>
        </w:rPr>
        <mc:AlternateContent>
          <mc:Choice Requires="wps">
            <w:drawing>
              <wp:inline distT="0" distB="0" distL="0" distR="0" wp14:anchorId="35CE7D9C" wp14:editId="349DB905">
                <wp:extent cx="4768610" cy="1421178"/>
                <wp:effectExtent l="19050" t="19050" r="13335" b="26670"/>
                <wp:docPr id="582527928" name="Retângulo 7"/>
                <wp:cNvGraphicFramePr/>
                <a:graphic xmlns:a="http://schemas.openxmlformats.org/drawingml/2006/main">
                  <a:graphicData uri="http://schemas.microsoft.com/office/word/2010/wordprocessingShape">
                    <wps:wsp>
                      <wps:cNvSpPr/>
                      <wps:spPr>
                        <a:xfrm>
                          <a:off x="0" y="0"/>
                          <a:ext cx="4768610" cy="1421178"/>
                        </a:xfrm>
                        <a:prstGeom prst="rect">
                          <a:avLst/>
                        </a:prstGeom>
                        <a:ln w="3810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AD2D843" w14:textId="77777777" w:rsidR="002A69E4" w:rsidRPr="002A515B" w:rsidRDefault="002A69E4" w:rsidP="002A69E4">
                            <w:pPr>
                              <w:ind w:left="-224" w:right="-201"/>
                              <w:jc w:val="center"/>
                              <w:rPr>
                                <w:rFonts w:ascii="Arial" w:hAnsi="Arial" w:cs="Arial"/>
                                <w:sz w:val="36"/>
                                <w:szCs w:val="36"/>
                              </w:rPr>
                            </w:pPr>
                            <w:r w:rsidRPr="002A515B">
                              <w:rPr>
                                <w:rFonts w:ascii="Arial" w:hAnsi="Arial" w:cs="Arial"/>
                                <w:sz w:val="36"/>
                                <w:szCs w:val="36"/>
                              </w:rPr>
                              <w:t xml:space="preserve">REVISTA ARTE, CIÊNCIA E TECNOLOGIA </w:t>
                            </w:r>
                            <w:r w:rsidRPr="002A515B">
                              <w:rPr>
                                <w:rFonts w:ascii="Arial" w:hAnsi="Arial" w:cs="Arial"/>
                                <w:b/>
                                <w:bCs/>
                                <w:sz w:val="36"/>
                                <w:szCs w:val="36"/>
                              </w:rPr>
                              <w:t>ReACT</w:t>
                            </w:r>
                          </w:p>
                          <w:p w14:paraId="05BF8552" w14:textId="77777777" w:rsidR="002A69E4" w:rsidRPr="002A515B" w:rsidRDefault="002A69E4" w:rsidP="002A69E4">
                            <w:pPr>
                              <w:ind w:left="-224" w:right="-201"/>
                              <w:jc w:val="center"/>
                              <w:rPr>
                                <w:rFonts w:ascii="Arial" w:hAnsi="Arial" w:cs="Arial"/>
                                <w:sz w:val="12"/>
                                <w:szCs w:val="12"/>
                              </w:rPr>
                            </w:pPr>
                            <w:r w:rsidRPr="002A515B">
                              <w:rPr>
                                <w:rFonts w:ascii="Arial" w:hAnsi="Arial" w:cs="Arial"/>
                                <w:b/>
                                <w:bCs/>
                                <w:sz w:val="36"/>
                                <w:szCs w:val="36"/>
                              </w:rPr>
                              <w:t>(UNI-CET)</w:t>
                            </w:r>
                          </w:p>
                          <w:p w14:paraId="1F6A3B63" w14:textId="77777777" w:rsidR="002A69E4" w:rsidRPr="002A515B" w:rsidRDefault="002A69E4" w:rsidP="002A69E4">
                            <w:pPr>
                              <w:jc w:val="center"/>
                              <w:rPr>
                                <w:rFonts w:ascii="Arial" w:hAnsi="Arial" w:cs="Arial"/>
                                <w:sz w:val="22"/>
                                <w:szCs w:val="22"/>
                              </w:rPr>
                            </w:pPr>
                            <w:r w:rsidRPr="002A515B">
                              <w:rPr>
                                <w:rFonts w:ascii="Arial" w:hAnsi="Arial" w:cs="Arial"/>
                                <w:sz w:val="22"/>
                                <w:szCs w:val="22"/>
                              </w:rPr>
                              <w:t xml:space="preserve">Homepage: </w:t>
                            </w:r>
                            <w:hyperlink r:id="rId10" w:history="1">
                              <w:r w:rsidRPr="002A515B">
                                <w:rPr>
                                  <w:rStyle w:val="Hyperlink"/>
                                  <w:rFonts w:ascii="Arial" w:hAnsi="Arial" w:cs="Arial"/>
                                  <w:sz w:val="22"/>
                                  <w:szCs w:val="22"/>
                                </w:rPr>
                                <w:t>https://ojs.unicet.edu.br/react</w:t>
                              </w:r>
                            </w:hyperlink>
                            <w:r w:rsidRPr="002A515B">
                              <w:rPr>
                                <w:rFonts w:ascii="Arial" w:hAnsi="Arial" w:cs="Arial"/>
                                <w:sz w:val="22"/>
                                <w:szCs w:val="22"/>
                              </w:rPr>
                              <w:t xml:space="preserve"> </w:t>
                            </w:r>
                          </w:p>
                          <w:p w14:paraId="4974F8F7" w14:textId="77777777" w:rsidR="002A69E4" w:rsidRPr="002A515B" w:rsidRDefault="002A69E4" w:rsidP="002A69E4">
                            <w:pPr>
                              <w:jc w:val="center"/>
                              <w:rPr>
                                <w:rFonts w:ascii="Arial" w:hAnsi="Arial" w:cs="Arial"/>
                                <w:sz w:val="22"/>
                                <w:szCs w:val="22"/>
                              </w:rPr>
                            </w:pPr>
                            <w:r w:rsidRPr="002A515B">
                              <w:rPr>
                                <w:rFonts w:ascii="Arial" w:hAnsi="Arial" w:cs="Arial"/>
                                <w:sz w:val="22"/>
                                <w:szCs w:val="22"/>
                              </w:rPr>
                              <w:t>ISSN: 2674-9157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CE7D9C" id="_x0000_s1027" style="width:375.5pt;height:11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" fillcolor="white [3201]" strokecolor="#538135 [2409]" strokeweight="3pt">
                <v:textbox>
                  <w:txbxContent>
                    <w:p w14:paraId="7AD2D843" w14:textId="77777777" w:rsidR="002A69E4" w:rsidRPr="002A515B" w:rsidRDefault="002A69E4" w:rsidP="002A69E4">
                      <w:pPr>
                        <w:ind w:left="-224" w:right="-201"/>
                        <w:jc w:val="center"/>
                        <w:rPr>
                          <w:rFonts w:ascii="Arial" w:hAnsi="Arial" w:cs="Arial"/>
                          <w:sz w:val="36"/>
                          <w:szCs w:val="36"/>
                        </w:rPr>
                      </w:pPr>
                      <w:r w:rsidRPr="002A515B">
                        <w:rPr>
                          <w:rFonts w:ascii="Arial" w:hAnsi="Arial" w:cs="Arial"/>
                          <w:sz w:val="36"/>
                          <w:szCs w:val="36"/>
                        </w:rPr>
                        <w:t xml:space="preserve">REVISTA ARTE, CIÊNCIA E TECNOLOGIA </w:t>
                      </w:r>
                      <w:r w:rsidRPr="002A515B">
                        <w:rPr>
                          <w:rFonts w:ascii="Arial" w:hAnsi="Arial" w:cs="Arial"/>
                          <w:b/>
                          <w:bCs/>
                          <w:sz w:val="36"/>
                          <w:szCs w:val="36"/>
                        </w:rPr>
                        <w:t>ReACT</w:t>
                      </w:r>
                    </w:p>
                    <w:p w14:paraId="05BF8552" w14:textId="77777777" w:rsidR="002A69E4" w:rsidRPr="002A515B" w:rsidRDefault="002A69E4" w:rsidP="002A69E4">
                      <w:pPr>
                        <w:ind w:left="-224" w:right="-201"/>
                        <w:jc w:val="center"/>
                        <w:rPr>
                          <w:rFonts w:ascii="Arial" w:hAnsi="Arial" w:cs="Arial"/>
                          <w:sz w:val="12"/>
                          <w:szCs w:val="12"/>
                        </w:rPr>
                      </w:pPr>
                      <w:r w:rsidRPr="002A515B">
                        <w:rPr>
                          <w:rFonts w:ascii="Arial" w:hAnsi="Arial" w:cs="Arial"/>
                          <w:b/>
                          <w:bCs/>
                          <w:sz w:val="36"/>
                          <w:szCs w:val="36"/>
                        </w:rPr>
                        <w:t>(UNI-CET)</w:t>
                      </w:r>
                    </w:p>
                    <w:p w14:paraId="1F6A3B63" w14:textId="77777777" w:rsidR="002A69E4" w:rsidRPr="002A515B" w:rsidRDefault="002A69E4" w:rsidP="002A69E4">
                      <w:pPr>
                        <w:jc w:val="center"/>
                        <w:rPr>
                          <w:rFonts w:ascii="Arial" w:hAnsi="Arial" w:cs="Arial"/>
                          <w:sz w:val="22"/>
                          <w:szCs w:val="22"/>
                        </w:rPr>
                      </w:pPr>
                      <w:r w:rsidRPr="002A515B">
                        <w:rPr>
                          <w:rFonts w:ascii="Arial" w:hAnsi="Arial" w:cs="Arial"/>
                          <w:sz w:val="22"/>
                          <w:szCs w:val="22"/>
                        </w:rPr>
                        <w:t xml:space="preserve">Homepage: </w:t>
                      </w:r>
                      <w:hyperlink r:id="rId11" w:history="1">
                        <w:r w:rsidRPr="002A515B">
                          <w:rPr>
                            <w:rStyle w:val="Hyperlink"/>
                            <w:rFonts w:ascii="Arial" w:hAnsi="Arial" w:cs="Arial"/>
                            <w:sz w:val="22"/>
                            <w:szCs w:val="22"/>
                          </w:rPr>
                          <w:t>https://ojs.unicet.edu.br/react</w:t>
                        </w:r>
                      </w:hyperlink>
                      <w:r w:rsidRPr="002A515B">
                        <w:rPr>
                          <w:rFonts w:ascii="Arial" w:hAnsi="Arial" w:cs="Arial"/>
                          <w:sz w:val="22"/>
                          <w:szCs w:val="22"/>
                        </w:rPr>
                        <w:t xml:space="preserve"> </w:t>
                      </w:r>
                    </w:p>
                    <w:p w14:paraId="4974F8F7" w14:textId="77777777" w:rsidR="002A69E4" w:rsidRPr="002A515B" w:rsidRDefault="002A69E4" w:rsidP="002A69E4">
                      <w:pPr>
                        <w:jc w:val="center"/>
                        <w:rPr>
                          <w:rFonts w:ascii="Arial" w:hAnsi="Arial" w:cs="Arial"/>
                          <w:sz w:val="22"/>
                          <w:szCs w:val="22"/>
                        </w:rPr>
                      </w:pPr>
                      <w:r w:rsidRPr="002A515B">
                        <w:rPr>
                          <w:rFonts w:ascii="Arial" w:hAnsi="Arial" w:cs="Arial"/>
                          <w:sz w:val="22"/>
                          <w:szCs w:val="22"/>
                        </w:rPr>
                        <w:t>ISSN: 2674-9157</w:t>
                      </w:r>
                    </w:p>
                  </w:txbxContent>
                </v:textbox>
                <w10:anchorlock/>
              </v:rect>
            </w:pict>
          </mc:Fallback>
        </mc:AlternateContent>
      </w:r>
    </w:p>
    <w:p w14:paraId="0507868F" w14:textId="60778039" w:rsidR="008B7652" w:rsidRDefault="00A66E1D" w:rsidP="008B7652">
      <w:pPr>
        <w:jc w:val="both"/>
        <w:rPr>
          <w:rStyle w:val="apple-tab-span"/>
          <w:rFonts w:ascii="Arial" w:hAnsi="Arial" w:cs="Arial"/>
          <w:b/>
          <w:bCs/>
          <w:sz w:val="20"/>
          <w:szCs w:val="20"/>
        </w:rPr>
      </w:pPr>
      <w:r>
        <w:rPr>
          <w:rStyle w:val="apple-tab-span"/>
          <w:rFonts w:ascii="Arial" w:hAnsi="Arial" w:cs="Arial"/>
          <w:b/>
          <w:bCs/>
          <w:sz w:val="20"/>
          <w:szCs w:val="20"/>
        </w:rPr>
        <w:t>TITULO DO ARTIGO</w:t>
      </w:r>
    </w:p>
    <w:p w14:paraId="130204C4" w14:textId="77777777" w:rsidR="008B7652" w:rsidRDefault="008B7652" w:rsidP="008B7652">
      <w:pPr>
        <w:jc w:val="both"/>
        <w:rPr>
          <w:rStyle w:val="apple-tab-span"/>
          <w:rFonts w:ascii="Arial" w:hAnsi="Arial" w:cs="Arial"/>
          <w:b/>
          <w:bCs/>
          <w:sz w:val="20"/>
          <w:szCs w:val="20"/>
        </w:rPr>
      </w:pPr>
    </w:p>
    <w:p w14:paraId="7B1F9446" w14:textId="05883858" w:rsidR="00A66E1D" w:rsidRDefault="00A66E1D" w:rsidP="00A66E1D">
      <w:pPr>
        <w:jc w:val="both"/>
        <w:rPr>
          <w:rStyle w:val="apple-tab-span"/>
          <w:rFonts w:ascii="Arial" w:hAnsi="Arial" w:cs="Arial"/>
          <w:b/>
          <w:bCs/>
          <w:sz w:val="20"/>
          <w:szCs w:val="20"/>
        </w:rPr>
      </w:pPr>
      <w:r>
        <w:rPr>
          <w:rStyle w:val="apple-tab-span"/>
          <w:rFonts w:ascii="Arial" w:hAnsi="Arial" w:cs="Arial"/>
          <w:b/>
          <w:bCs/>
          <w:sz w:val="20"/>
          <w:szCs w:val="20"/>
        </w:rPr>
        <w:t>TITULO DO ARTIGO</w:t>
      </w:r>
      <w:r>
        <w:rPr>
          <w:rStyle w:val="apple-tab-span"/>
          <w:rFonts w:ascii="Arial" w:hAnsi="Arial" w:cs="Arial"/>
          <w:b/>
          <w:bCs/>
          <w:sz w:val="20"/>
          <w:szCs w:val="20"/>
        </w:rPr>
        <w:t xml:space="preserve"> EM INGLES</w:t>
      </w:r>
    </w:p>
    <w:p w14:paraId="0150C502" w14:textId="77777777" w:rsidR="008B7652" w:rsidRDefault="008B7652" w:rsidP="008B7652">
      <w:pPr>
        <w:spacing w:line="360" w:lineRule="auto"/>
        <w:ind w:left="1843" w:right="-39"/>
        <w:jc w:val="right"/>
        <w:rPr>
          <w:rFonts w:ascii="Arial" w:hAnsi="Arial" w:cs="Arial"/>
          <w:bCs/>
          <w:sz w:val="20"/>
          <w:szCs w:val="20"/>
        </w:rPr>
      </w:pPr>
    </w:p>
    <w:p w14:paraId="7D62501C" w14:textId="53A7A92F" w:rsidR="008B7652" w:rsidRPr="00A66E1D" w:rsidRDefault="00A66E1D" w:rsidP="008B7652">
      <w:pPr>
        <w:spacing w:line="360" w:lineRule="auto"/>
        <w:jc w:val="both"/>
        <w:rPr>
          <w:rFonts w:ascii="Arial" w:hAnsi="Arial" w:cs="Arial"/>
          <w:bCs/>
          <w:sz w:val="20"/>
          <w:szCs w:val="20"/>
          <w:vertAlign w:val="superscript"/>
        </w:rPr>
      </w:pPr>
      <w:r>
        <w:rPr>
          <w:rFonts w:ascii="Arial" w:hAnsi="Arial" w:cs="Arial"/>
          <w:bCs/>
          <w:sz w:val="20"/>
          <w:szCs w:val="20"/>
        </w:rPr>
        <w:t>AUTOR</w:t>
      </w:r>
      <w:r w:rsidR="008B7652" w:rsidRPr="000E77B2">
        <w:rPr>
          <w:rFonts w:ascii="Arial" w:hAnsi="Arial" w:cs="Arial"/>
          <w:bCs/>
          <w:sz w:val="20"/>
          <w:szCs w:val="20"/>
        </w:rPr>
        <w:t xml:space="preserve">, </w:t>
      </w:r>
      <w:r w:rsidR="008B7652">
        <w:rPr>
          <w:rStyle w:val="Refdenotaderodap"/>
          <w:rFonts w:ascii="Arial" w:hAnsi="Arial" w:cs="Arial"/>
          <w:bCs/>
          <w:sz w:val="20"/>
          <w:szCs w:val="20"/>
        </w:rPr>
        <w:footnoteReference w:id="1"/>
      </w:r>
      <w:r w:rsidR="008B7652">
        <w:rPr>
          <w:rFonts w:ascii="Arial" w:hAnsi="Arial" w:cs="Arial"/>
          <w:bCs/>
          <w:sz w:val="20"/>
          <w:szCs w:val="20"/>
        </w:rPr>
        <w:t xml:space="preserve">, </w:t>
      </w:r>
      <w:r>
        <w:rPr>
          <w:rFonts w:ascii="Arial" w:hAnsi="Arial" w:cs="Arial"/>
          <w:bCs/>
          <w:sz w:val="20"/>
          <w:szCs w:val="20"/>
        </w:rPr>
        <w:t>AUTOR</w:t>
      </w:r>
      <w:r>
        <w:rPr>
          <w:rStyle w:val="Refdenotaderodap"/>
          <w:rFonts w:ascii="Arial" w:hAnsi="Arial" w:cs="Arial"/>
          <w:bCs/>
          <w:sz w:val="20"/>
          <w:szCs w:val="20"/>
        </w:rPr>
        <w:t xml:space="preserve"> </w:t>
      </w:r>
      <w:r>
        <w:rPr>
          <w:rFonts w:ascii="Arial" w:hAnsi="Arial" w:cs="Arial"/>
          <w:bCs/>
          <w:sz w:val="20"/>
          <w:szCs w:val="20"/>
        </w:rPr>
        <w:t xml:space="preserve"> </w:t>
      </w:r>
      <w:r w:rsidR="008B7652">
        <w:rPr>
          <w:rStyle w:val="Refdenotaderodap"/>
          <w:rFonts w:ascii="Arial" w:hAnsi="Arial" w:cs="Arial"/>
          <w:bCs/>
          <w:sz w:val="20"/>
          <w:szCs w:val="20"/>
        </w:rPr>
        <w:footnoteReference w:id="2"/>
      </w:r>
      <w:r w:rsidR="008B7652">
        <w:rPr>
          <w:rFonts w:ascii="Arial" w:hAnsi="Arial" w:cs="Arial"/>
          <w:bCs/>
          <w:sz w:val="20"/>
          <w:szCs w:val="20"/>
        </w:rPr>
        <w:t xml:space="preserve">, </w:t>
      </w:r>
      <w:r>
        <w:rPr>
          <w:rFonts w:ascii="Arial" w:hAnsi="Arial" w:cs="Arial"/>
          <w:bCs/>
          <w:sz w:val="20"/>
          <w:szCs w:val="20"/>
        </w:rPr>
        <w:t>AUTOR</w:t>
      </w:r>
      <w:r>
        <w:rPr>
          <w:rStyle w:val="Refdenotaderodap"/>
          <w:rFonts w:ascii="Arial" w:hAnsi="Arial" w:cs="Arial"/>
          <w:bCs/>
          <w:sz w:val="20"/>
          <w:szCs w:val="20"/>
        </w:rPr>
        <w:t xml:space="preserve"> </w:t>
      </w:r>
      <w:r>
        <w:rPr>
          <w:rFonts w:ascii="Arial" w:hAnsi="Arial" w:cs="Arial"/>
          <w:bCs/>
          <w:sz w:val="20"/>
          <w:szCs w:val="20"/>
        </w:rPr>
        <w:t xml:space="preserve"> </w:t>
      </w:r>
      <w:r w:rsidR="008B7652">
        <w:rPr>
          <w:rStyle w:val="Refdenotaderodap"/>
          <w:rFonts w:ascii="Arial" w:hAnsi="Arial" w:cs="Arial"/>
          <w:bCs/>
          <w:sz w:val="20"/>
          <w:szCs w:val="20"/>
        </w:rPr>
        <w:footnoteReference w:id="3"/>
      </w:r>
      <w:r>
        <w:rPr>
          <w:rFonts w:ascii="Arial" w:hAnsi="Arial" w:cs="Arial"/>
          <w:bCs/>
          <w:sz w:val="20"/>
          <w:szCs w:val="20"/>
          <w:vertAlign w:val="superscript"/>
        </w:rPr>
        <w:t>,4</w:t>
      </w:r>
    </w:p>
    <w:p w14:paraId="73DC21B1" w14:textId="77777777" w:rsidR="00A66E1D" w:rsidRDefault="00A66E1D" w:rsidP="008B7652">
      <w:pPr>
        <w:spacing w:line="360" w:lineRule="auto"/>
        <w:jc w:val="both"/>
        <w:rPr>
          <w:rFonts w:ascii="Arial" w:hAnsi="Arial" w:cs="Arial"/>
          <w:bCs/>
          <w:sz w:val="20"/>
          <w:szCs w:val="20"/>
        </w:rPr>
      </w:pPr>
    </w:p>
    <w:p w14:paraId="5F056D53" w14:textId="360A8471" w:rsidR="00A66E1D" w:rsidRDefault="00A66E1D" w:rsidP="008B7652">
      <w:pPr>
        <w:spacing w:line="360" w:lineRule="auto"/>
        <w:jc w:val="both"/>
        <w:rPr>
          <w:rFonts w:ascii="Arial" w:hAnsi="Arial" w:cs="Arial"/>
          <w:bCs/>
        </w:rPr>
      </w:pPr>
      <w:r>
        <w:rPr>
          <w:rStyle w:val="Refdenotaderodap"/>
        </w:rPr>
        <w:footnoteRef/>
      </w:r>
      <w:r>
        <w:t xml:space="preserve"> </w:t>
      </w:r>
      <w:r w:rsidRPr="00682FA2">
        <w:rPr>
          <w:rFonts w:ascii="Arial" w:hAnsi="Arial" w:cs="Arial"/>
          <w:bCs/>
        </w:rPr>
        <w:t xml:space="preserve">Acadêmico(a) de </w:t>
      </w:r>
      <w:r>
        <w:rPr>
          <w:rFonts w:ascii="Arial" w:hAnsi="Arial" w:cs="Arial"/>
          <w:bCs/>
        </w:rPr>
        <w:t>(Nome do Curso), Nome da IES, Cidade, Estado, País. Número do ORCID</w:t>
      </w:r>
    </w:p>
    <w:p w14:paraId="14D2BEB9" w14:textId="2D3C16FC" w:rsidR="00A66E1D" w:rsidRDefault="00A66E1D" w:rsidP="00A66E1D">
      <w:pPr>
        <w:spacing w:line="360" w:lineRule="auto"/>
        <w:jc w:val="both"/>
        <w:rPr>
          <w:rFonts w:ascii="Arial" w:hAnsi="Arial" w:cs="Arial"/>
          <w:bCs/>
        </w:rPr>
      </w:pPr>
      <w:r>
        <w:rPr>
          <w:rStyle w:val="Refdenotaderodap"/>
        </w:rPr>
        <w:t>2</w:t>
      </w:r>
      <w:r>
        <w:t xml:space="preserve"> </w:t>
      </w:r>
      <w:r w:rsidRPr="00682FA2">
        <w:rPr>
          <w:rFonts w:ascii="Arial" w:hAnsi="Arial" w:cs="Arial"/>
          <w:bCs/>
        </w:rPr>
        <w:t xml:space="preserve">Acadêmico(a) de </w:t>
      </w:r>
      <w:r>
        <w:rPr>
          <w:rFonts w:ascii="Arial" w:hAnsi="Arial" w:cs="Arial"/>
          <w:bCs/>
        </w:rPr>
        <w:t>(Nome do Curso), Nome da IES, Cidade, Estado, País. Número do ORCID</w:t>
      </w:r>
    </w:p>
    <w:p w14:paraId="23A6189A" w14:textId="591B8541" w:rsidR="00A66E1D" w:rsidRDefault="00A66E1D" w:rsidP="008B7652">
      <w:pPr>
        <w:spacing w:line="360" w:lineRule="auto"/>
        <w:jc w:val="both"/>
        <w:rPr>
          <w:rStyle w:val="Hyperlink"/>
          <w:rFonts w:ascii="Arial" w:hAnsi="Arial" w:cs="Arial"/>
        </w:rPr>
      </w:pPr>
      <w:r w:rsidRPr="00A66E1D">
        <w:rPr>
          <w:rFonts w:ascii="Arial" w:hAnsi="Arial" w:cs="Arial"/>
          <w:vertAlign w:val="superscript"/>
        </w:rPr>
        <w:t>3</w:t>
      </w:r>
      <w:r>
        <w:rPr>
          <w:rFonts w:ascii="Arial" w:hAnsi="Arial" w:cs="Arial"/>
        </w:rPr>
        <w:t xml:space="preserve"> </w:t>
      </w:r>
      <w:r w:rsidRPr="005820BA">
        <w:rPr>
          <w:rFonts w:ascii="Arial" w:hAnsi="Arial" w:cs="Arial"/>
        </w:rPr>
        <w:t xml:space="preserve">Doutor em </w:t>
      </w:r>
      <w:r>
        <w:rPr>
          <w:rFonts w:ascii="Arial" w:hAnsi="Arial" w:cs="Arial"/>
        </w:rPr>
        <w:t>(Nome do Título)</w:t>
      </w:r>
      <w:r w:rsidRPr="005820BA">
        <w:rPr>
          <w:rFonts w:ascii="Arial" w:hAnsi="Arial" w:cs="Arial"/>
        </w:rPr>
        <w:t xml:space="preserve">. </w:t>
      </w:r>
      <w:r>
        <w:rPr>
          <w:rFonts w:ascii="Arial" w:hAnsi="Arial" w:cs="Arial"/>
        </w:rPr>
        <w:t>Nome da IES de obtenção do título, Cidade, Estado, País.</w:t>
      </w:r>
    </w:p>
    <w:p w14:paraId="1010DA1C" w14:textId="286B1659" w:rsidR="00A66E1D" w:rsidRDefault="00A66E1D" w:rsidP="00A66E1D">
      <w:pPr>
        <w:spacing w:line="360" w:lineRule="auto"/>
        <w:jc w:val="both"/>
        <w:rPr>
          <w:rFonts w:ascii="Arial" w:hAnsi="Arial" w:cs="Arial"/>
          <w:bCs/>
        </w:rPr>
      </w:pPr>
      <w:r>
        <w:rPr>
          <w:rFonts w:ascii="Arial" w:hAnsi="Arial" w:cs="Arial"/>
          <w:bCs/>
          <w:vertAlign w:val="superscript"/>
        </w:rPr>
        <w:t xml:space="preserve">4 </w:t>
      </w:r>
      <w:r>
        <w:rPr>
          <w:rFonts w:ascii="Arial" w:hAnsi="Arial" w:cs="Arial"/>
          <w:bCs/>
        </w:rPr>
        <w:t xml:space="preserve">Docente do </w:t>
      </w:r>
      <w:r>
        <w:rPr>
          <w:rFonts w:ascii="Arial" w:hAnsi="Arial" w:cs="Arial"/>
          <w:bCs/>
        </w:rPr>
        <w:t>(Nome do Curso), Nome da IES, Cidade, Estado, País. Número do ORCID</w:t>
      </w:r>
    </w:p>
    <w:p w14:paraId="732EA1BA" w14:textId="3B5A3E32" w:rsidR="00A66E1D" w:rsidRDefault="00A66E1D" w:rsidP="00A66E1D">
      <w:pPr>
        <w:spacing w:line="360" w:lineRule="auto"/>
        <w:jc w:val="both"/>
        <w:rPr>
          <w:rFonts w:ascii="Arial" w:hAnsi="Arial" w:cs="Arial"/>
          <w:bCs/>
        </w:rPr>
      </w:pPr>
    </w:p>
    <w:p w14:paraId="62124D5C" w14:textId="77777777" w:rsidR="00A66E1D" w:rsidRPr="00E8203B" w:rsidRDefault="00A66E1D" w:rsidP="008B7652">
      <w:pPr>
        <w:spacing w:line="360" w:lineRule="auto"/>
        <w:jc w:val="both"/>
        <w:rPr>
          <w:rFonts w:ascii="Arial" w:hAnsi="Arial" w:cs="Arial"/>
          <w:bCs/>
          <w:sz w:val="20"/>
          <w:szCs w:val="20"/>
        </w:rPr>
      </w:pPr>
    </w:p>
    <w:p w14:paraId="0A90F79D" w14:textId="1C399420" w:rsidR="002A69E4" w:rsidRDefault="007A4521" w:rsidP="002613FB">
      <w:pPr>
        <w:tabs>
          <w:tab w:val="left" w:pos="6915"/>
        </w:tabs>
        <w:spacing w:line="360" w:lineRule="auto"/>
        <w:rPr>
          <w:rFonts w:ascii="Arial" w:hAnsi="Arial" w:cs="Arial"/>
          <w:b/>
        </w:rPr>
      </w:pPr>
      <w:r>
        <w:rPr>
          <w:noProof/>
        </w:rPr>
        <w:lastRenderedPageBreak/>
        <mc:AlternateContent>
          <mc:Choice Requires="wps">
            <w:drawing>
              <wp:inline distT="0" distB="0" distL="0" distR="0" wp14:anchorId="67F44532" wp14:editId="5E3036CC">
                <wp:extent cx="5734769" cy="3371131"/>
                <wp:effectExtent l="19050" t="19050" r="18415" b="20320"/>
                <wp:docPr id="2007701850" name="Retângulo 7"/>
                <wp:cNvGraphicFramePr/>
                <a:graphic xmlns:a="http://schemas.openxmlformats.org/drawingml/2006/main">
                  <a:graphicData uri="http://schemas.microsoft.com/office/word/2010/wordprocessingShape">
                    <wps:wsp>
                      <wps:cNvSpPr/>
                      <wps:spPr>
                        <a:xfrm>
                          <a:off x="0" y="0"/>
                          <a:ext cx="5734769" cy="3371131"/>
                        </a:xfrm>
                        <a:prstGeom prst="rect">
                          <a:avLst/>
                        </a:prstGeom>
                        <a:ln w="3810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4FE9E90" w14:textId="77777777" w:rsidR="007A4521" w:rsidRPr="00CF0E0A" w:rsidRDefault="007A4521" w:rsidP="00CF0E0A">
                            <w:pPr>
                              <w:pBdr>
                                <w:bottom w:val="single" w:sz="24" w:space="1" w:color="538135" w:themeColor="accent6" w:themeShade="BF"/>
                              </w:pBdr>
                              <w:jc w:val="both"/>
                              <w:rPr>
                                <w:rFonts w:ascii="Arial" w:hAnsi="Arial" w:cs="Arial"/>
                                <w:b/>
                                <w:color w:val="538135" w:themeColor="accent6" w:themeShade="BF"/>
                                <w:sz w:val="22"/>
                                <w:szCs w:val="22"/>
                              </w:rPr>
                            </w:pPr>
                            <w:r w:rsidRPr="00CF0E0A">
                              <w:rPr>
                                <w:rFonts w:ascii="Arial" w:hAnsi="Arial" w:cs="Arial"/>
                                <w:b/>
                                <w:color w:val="538135" w:themeColor="accent6" w:themeShade="BF"/>
                                <w:sz w:val="20"/>
                                <w:szCs w:val="20"/>
                              </w:rPr>
                              <w:t>RESUMO</w:t>
                            </w:r>
                          </w:p>
                          <w:p w14:paraId="271FB485" w14:textId="77777777" w:rsidR="00CF0E0A" w:rsidRDefault="00CF0E0A" w:rsidP="007A4521">
                            <w:pPr>
                              <w:jc w:val="both"/>
                              <w:rPr>
                                <w:rFonts w:ascii="Arial" w:hAnsi="Arial" w:cs="Arial"/>
                                <w:bCs/>
                                <w:sz w:val="20"/>
                                <w:szCs w:val="20"/>
                              </w:rPr>
                            </w:pPr>
                          </w:p>
                          <w:p w14:paraId="48697CE2" w14:textId="0F0A2B39" w:rsidR="00A66E1D" w:rsidRPr="00A66E1D" w:rsidRDefault="00A66E1D" w:rsidP="007A4521">
                            <w:pPr>
                              <w:jc w:val="both"/>
                              <w:rPr>
                                <w:rFonts w:ascii="Arial" w:hAnsi="Arial" w:cs="Arial"/>
                                <w:bCs/>
                              </w:rPr>
                            </w:pPr>
                            <w:r w:rsidRPr="00A66E1D">
                              <w:rPr>
                                <w:rFonts w:ascii="Arial" w:hAnsi="Arial" w:cs="Arial"/>
                                <w:color w:val="222222"/>
                                <w:shd w:val="clear" w:color="auto" w:fill="FFFFFF"/>
                              </w:rPr>
                              <w:t>O resumo deve apresentar os objetivos, métodos, resultados e as principais conclusões (em inglês e português). A quantidade de palavras deve obedecer às recomendações da Tabela I. Não usar abreviaturas ou siglas no título do artigo, nos subtítulos e nos resumos.</w:t>
                            </w:r>
                          </w:p>
                          <w:p w14:paraId="07795BE2" w14:textId="77777777" w:rsidR="007A4521" w:rsidRPr="00A66E1D" w:rsidRDefault="007A4521" w:rsidP="007A4521">
                            <w:pPr>
                              <w:rPr>
                                <w:rFonts w:ascii="Arial" w:hAnsi="Arial" w:cs="Arial"/>
                              </w:rPr>
                            </w:pPr>
                          </w:p>
                          <w:p w14:paraId="1428DDC9" w14:textId="43E5C737" w:rsidR="00A66E1D" w:rsidRPr="00A66E1D" w:rsidRDefault="00A66E1D" w:rsidP="007A4521">
                            <w:pPr>
                              <w:rPr>
                                <w:rFonts w:ascii="Arial" w:hAnsi="Arial" w:cs="Arial"/>
                              </w:rPr>
                            </w:pPr>
                            <w:r w:rsidRPr="00A66E1D">
                              <w:rPr>
                                <w:rFonts w:ascii="Arial" w:hAnsi="Arial" w:cs="Arial"/>
                              </w:rPr>
                              <w:t>O resumo deve conter no máximo 250 palavras.</w:t>
                            </w:r>
                          </w:p>
                          <w:p w14:paraId="387A38E7" w14:textId="77777777" w:rsidR="00A66E1D" w:rsidRPr="00A66E1D" w:rsidRDefault="00A66E1D" w:rsidP="007A4521">
                            <w:pPr>
                              <w:rPr>
                                <w:rFonts w:ascii="Arial" w:hAnsi="Arial" w:cs="Arial"/>
                              </w:rPr>
                            </w:pPr>
                          </w:p>
                          <w:p w14:paraId="2620A951" w14:textId="49B8982E" w:rsidR="00A66E1D" w:rsidRPr="00A66E1D" w:rsidRDefault="007A4521" w:rsidP="00A66E1D">
                            <w:pPr>
                              <w:pStyle w:val="NormalWeb"/>
                              <w:shd w:val="clear" w:color="auto" w:fill="FFFFFF"/>
                              <w:spacing w:before="0" w:beforeAutospacing="0" w:after="158" w:afterAutospacing="0"/>
                              <w:rPr>
                                <w:rFonts w:ascii="Arial" w:hAnsi="Arial" w:cs="Arial"/>
                                <w:b/>
                                <w:color w:val="222222"/>
                              </w:rPr>
                            </w:pPr>
                            <w:r w:rsidRPr="00A66E1D">
                              <w:rPr>
                                <w:rFonts w:ascii="Arial" w:hAnsi="Arial" w:cs="Arial"/>
                                <w:b/>
                                <w:bCs/>
                              </w:rPr>
                              <w:t>PLAVRAS-CHAVE:</w:t>
                            </w:r>
                            <w:r w:rsidRPr="00A66E1D">
                              <w:rPr>
                                <w:rFonts w:ascii="Arial" w:hAnsi="Arial" w:cs="Arial"/>
                              </w:rPr>
                              <w:t xml:space="preserve"> </w:t>
                            </w:r>
                            <w:r w:rsidR="00A66E1D" w:rsidRPr="00A66E1D">
                              <w:rPr>
                                <w:rFonts w:ascii="Arial" w:hAnsi="Arial" w:cs="Arial"/>
                              </w:rPr>
                              <w:t>N</w:t>
                            </w:r>
                            <w:r w:rsidR="00A66E1D" w:rsidRPr="00A66E1D">
                              <w:rPr>
                                <w:rStyle w:val="Forte"/>
                                <w:rFonts w:ascii="Arial" w:hAnsi="Arial" w:cs="Arial"/>
                                <w:b w:val="0"/>
                                <w:color w:val="222222"/>
                              </w:rPr>
                              <w:t>o mínimo três (3) e no máximo cinco (5) palavras-chave</w:t>
                            </w:r>
                            <w:r w:rsidR="00A66E1D" w:rsidRPr="00A66E1D">
                              <w:rPr>
                                <w:rFonts w:ascii="Arial" w:hAnsi="Arial" w:cs="Arial"/>
                                <w:b/>
                                <w:color w:val="222222"/>
                              </w:rPr>
                              <w:t xml:space="preserve">, </w:t>
                            </w:r>
                            <w:r w:rsidR="00A66E1D" w:rsidRPr="00A66E1D">
                              <w:rPr>
                                <w:rFonts w:ascii="Arial" w:hAnsi="Arial" w:cs="Arial"/>
                                <w:color w:val="222222"/>
                              </w:rPr>
                              <w:t>apresentadas em</w:t>
                            </w:r>
                            <w:r w:rsidR="00A66E1D" w:rsidRPr="00A66E1D">
                              <w:rPr>
                                <w:rFonts w:ascii="Arial" w:hAnsi="Arial" w:cs="Arial"/>
                                <w:b/>
                                <w:color w:val="222222"/>
                              </w:rPr>
                              <w:t> </w:t>
                            </w:r>
                            <w:r w:rsidR="00A66E1D" w:rsidRPr="00A66E1D">
                              <w:rPr>
                                <w:rStyle w:val="Forte"/>
                                <w:rFonts w:ascii="Arial" w:hAnsi="Arial" w:cs="Arial"/>
                                <w:b w:val="0"/>
                                <w:color w:val="222222"/>
                              </w:rPr>
                              <w:t>português e inglês</w:t>
                            </w:r>
                            <w:r w:rsidR="00A66E1D" w:rsidRPr="00A66E1D">
                              <w:rPr>
                                <w:rFonts w:ascii="Arial" w:hAnsi="Arial" w:cs="Arial"/>
                                <w:b/>
                                <w:color w:val="222222"/>
                              </w:rPr>
                              <w:t>.</w:t>
                            </w:r>
                          </w:p>
                          <w:p w14:paraId="4E0C5228" w14:textId="77777777" w:rsidR="00A66E1D" w:rsidRPr="00A66E1D" w:rsidRDefault="00A66E1D" w:rsidP="00A66E1D">
                            <w:pPr>
                              <w:pStyle w:val="NormalWeb"/>
                              <w:shd w:val="clear" w:color="auto" w:fill="FFFFFF"/>
                              <w:spacing w:before="0" w:beforeAutospacing="0" w:after="158" w:afterAutospacing="0"/>
                              <w:rPr>
                                <w:rFonts w:ascii="Arial" w:hAnsi="Arial" w:cs="Arial"/>
                                <w:color w:val="222222"/>
                              </w:rPr>
                            </w:pPr>
                            <w:r w:rsidRPr="00A66E1D">
                              <w:rPr>
                                <w:rFonts w:ascii="Arial" w:hAnsi="Arial" w:cs="Arial"/>
                                <w:color w:val="222222"/>
                              </w:rPr>
                              <w:t>As palavras-chave devem ser escolhidas com base nos </w:t>
                            </w:r>
                            <w:r w:rsidRPr="00A66E1D">
                              <w:rPr>
                                <w:rStyle w:val="Forte"/>
                                <w:rFonts w:ascii="Arial" w:hAnsi="Arial" w:cs="Arial"/>
                                <w:b w:val="0"/>
                                <w:color w:val="222222"/>
                              </w:rPr>
                              <w:t>Descritores em Ciências da Saúde (DeCS)</w:t>
                            </w:r>
                            <w:r w:rsidRPr="00A66E1D">
                              <w:rPr>
                                <w:rFonts w:ascii="Arial" w:hAnsi="Arial" w:cs="Arial"/>
                                <w:color w:val="222222"/>
                              </w:rPr>
                              <w:t> e no </w:t>
                            </w:r>
                            <w:r w:rsidRPr="00A66E1D">
                              <w:rPr>
                                <w:rStyle w:val="nfase"/>
                                <w:rFonts w:ascii="Arial" w:hAnsi="Arial" w:cs="Arial"/>
                                <w:bCs/>
                                <w:color w:val="222222"/>
                              </w:rPr>
                              <w:t>Medical Subject Headings</w:t>
                            </w:r>
                            <w:r w:rsidRPr="00A66E1D">
                              <w:rPr>
                                <w:rStyle w:val="Forte"/>
                                <w:rFonts w:ascii="Arial" w:hAnsi="Arial" w:cs="Arial"/>
                                <w:color w:val="222222"/>
                              </w:rPr>
                              <w:t> </w:t>
                            </w:r>
                            <w:r w:rsidRPr="00A66E1D">
                              <w:rPr>
                                <w:rStyle w:val="Forte"/>
                                <w:rFonts w:ascii="Arial" w:hAnsi="Arial" w:cs="Arial"/>
                                <w:b w:val="0"/>
                                <w:color w:val="222222"/>
                              </w:rPr>
                              <w:t>(MeSH)</w:t>
                            </w:r>
                            <w:r w:rsidRPr="00A66E1D">
                              <w:rPr>
                                <w:rFonts w:ascii="Arial" w:hAnsi="Arial" w:cs="Arial"/>
                                <w:b/>
                                <w:color w:val="222222"/>
                              </w:rPr>
                              <w:t>,</w:t>
                            </w:r>
                            <w:r w:rsidRPr="00A66E1D">
                              <w:rPr>
                                <w:rFonts w:ascii="Arial" w:hAnsi="Arial" w:cs="Arial"/>
                                <w:color w:val="222222"/>
                              </w:rPr>
                              <w:t xml:space="preserve"> garantindo padronização terminológica e maior visibilidade nos mecanismos de indexação científica.</w:t>
                            </w:r>
                          </w:p>
                          <w:p w14:paraId="0CFEA04D" w14:textId="0CEE1ECF" w:rsidR="007A4521" w:rsidRPr="002A515B" w:rsidRDefault="007A4521" w:rsidP="007A4521">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F44532" id="_x0000_s1028" style="width:451.55pt;height:26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" fillcolor="white [3201]" strokecolor="#538135 [2409]" strokeweight="3pt">
                <v:textbox>
                  <w:txbxContent>
                    <w:p w14:paraId="34FE9E90" w14:textId="77777777" w:rsidR="007A4521" w:rsidRPr="00CF0E0A" w:rsidRDefault="007A4521" w:rsidP="00CF0E0A">
                      <w:pPr>
                        <w:pBdr>
                          <w:bottom w:val="single" w:sz="24" w:space="1" w:color="538135" w:themeColor="accent6" w:themeShade="BF"/>
                        </w:pBdr>
                        <w:jc w:val="both"/>
                        <w:rPr>
                          <w:rFonts w:ascii="Arial" w:hAnsi="Arial" w:cs="Arial"/>
                          <w:b/>
                          <w:color w:val="538135" w:themeColor="accent6" w:themeShade="BF"/>
                          <w:sz w:val="22"/>
                          <w:szCs w:val="22"/>
                        </w:rPr>
                      </w:pPr>
                      <w:r w:rsidRPr="00CF0E0A">
                        <w:rPr>
                          <w:rFonts w:ascii="Arial" w:hAnsi="Arial" w:cs="Arial"/>
                          <w:b/>
                          <w:color w:val="538135" w:themeColor="accent6" w:themeShade="BF"/>
                          <w:sz w:val="20"/>
                          <w:szCs w:val="20"/>
                        </w:rPr>
                        <w:t>RESUMO</w:t>
                      </w:r>
                    </w:p>
                    <w:p w14:paraId="271FB485" w14:textId="77777777" w:rsidR="00CF0E0A" w:rsidRDefault="00CF0E0A" w:rsidP="007A4521">
                      <w:pPr>
                        <w:jc w:val="both"/>
                        <w:rPr>
                          <w:rFonts w:ascii="Arial" w:hAnsi="Arial" w:cs="Arial"/>
                          <w:bCs/>
                          <w:sz w:val="20"/>
                          <w:szCs w:val="20"/>
                        </w:rPr>
                      </w:pPr>
                    </w:p>
                    <w:p w14:paraId="48697CE2" w14:textId="0F0A2B39" w:rsidR="00A66E1D" w:rsidRPr="00A66E1D" w:rsidRDefault="00A66E1D" w:rsidP="007A4521">
                      <w:pPr>
                        <w:jc w:val="both"/>
                        <w:rPr>
                          <w:rFonts w:ascii="Arial" w:hAnsi="Arial" w:cs="Arial"/>
                          <w:bCs/>
                        </w:rPr>
                      </w:pPr>
                      <w:r w:rsidRPr="00A66E1D">
                        <w:rPr>
                          <w:rFonts w:ascii="Arial" w:hAnsi="Arial" w:cs="Arial"/>
                          <w:color w:val="222222"/>
                          <w:shd w:val="clear" w:color="auto" w:fill="FFFFFF"/>
                        </w:rPr>
                        <w:t>O resumo deve apresentar os objetivos, métodos, resultados e as principais conclusões (em inglês e português). A quantidade de palavras deve obedecer às recomendações da Tabela I. Não usar abreviaturas ou siglas no título do artigo, nos subtítulos e nos resumos.</w:t>
                      </w:r>
                    </w:p>
                    <w:p w14:paraId="07795BE2" w14:textId="77777777" w:rsidR="007A4521" w:rsidRPr="00A66E1D" w:rsidRDefault="007A4521" w:rsidP="007A4521">
                      <w:pPr>
                        <w:rPr>
                          <w:rFonts w:ascii="Arial" w:hAnsi="Arial" w:cs="Arial"/>
                        </w:rPr>
                      </w:pPr>
                    </w:p>
                    <w:p w14:paraId="1428DDC9" w14:textId="43E5C737" w:rsidR="00A66E1D" w:rsidRPr="00A66E1D" w:rsidRDefault="00A66E1D" w:rsidP="007A4521">
                      <w:pPr>
                        <w:rPr>
                          <w:rFonts w:ascii="Arial" w:hAnsi="Arial" w:cs="Arial"/>
                        </w:rPr>
                      </w:pPr>
                      <w:r w:rsidRPr="00A66E1D">
                        <w:rPr>
                          <w:rFonts w:ascii="Arial" w:hAnsi="Arial" w:cs="Arial"/>
                        </w:rPr>
                        <w:t>O resumo deve conter no máximo 250 palavras.</w:t>
                      </w:r>
                    </w:p>
                    <w:p w14:paraId="387A38E7" w14:textId="77777777" w:rsidR="00A66E1D" w:rsidRPr="00A66E1D" w:rsidRDefault="00A66E1D" w:rsidP="007A4521">
                      <w:pPr>
                        <w:rPr>
                          <w:rFonts w:ascii="Arial" w:hAnsi="Arial" w:cs="Arial"/>
                        </w:rPr>
                      </w:pPr>
                    </w:p>
                    <w:p w14:paraId="2620A951" w14:textId="49B8982E" w:rsidR="00A66E1D" w:rsidRPr="00A66E1D" w:rsidRDefault="007A4521" w:rsidP="00A66E1D">
                      <w:pPr>
                        <w:pStyle w:val="NormalWeb"/>
                        <w:shd w:val="clear" w:color="auto" w:fill="FFFFFF"/>
                        <w:spacing w:before="0" w:beforeAutospacing="0" w:after="158" w:afterAutospacing="0"/>
                        <w:rPr>
                          <w:rFonts w:ascii="Arial" w:hAnsi="Arial" w:cs="Arial"/>
                          <w:b/>
                          <w:color w:val="222222"/>
                        </w:rPr>
                      </w:pPr>
                      <w:r w:rsidRPr="00A66E1D">
                        <w:rPr>
                          <w:rFonts w:ascii="Arial" w:hAnsi="Arial" w:cs="Arial"/>
                          <w:b/>
                          <w:bCs/>
                        </w:rPr>
                        <w:t>PLAVRAS-CHAVE:</w:t>
                      </w:r>
                      <w:r w:rsidRPr="00A66E1D">
                        <w:rPr>
                          <w:rFonts w:ascii="Arial" w:hAnsi="Arial" w:cs="Arial"/>
                        </w:rPr>
                        <w:t xml:space="preserve"> </w:t>
                      </w:r>
                      <w:r w:rsidR="00A66E1D" w:rsidRPr="00A66E1D">
                        <w:rPr>
                          <w:rFonts w:ascii="Arial" w:hAnsi="Arial" w:cs="Arial"/>
                        </w:rPr>
                        <w:t>N</w:t>
                      </w:r>
                      <w:r w:rsidR="00A66E1D" w:rsidRPr="00A66E1D">
                        <w:rPr>
                          <w:rStyle w:val="Forte"/>
                          <w:rFonts w:ascii="Arial" w:hAnsi="Arial" w:cs="Arial"/>
                          <w:b w:val="0"/>
                          <w:color w:val="222222"/>
                        </w:rPr>
                        <w:t>o mínimo três (3) e no máximo cinco (5) palavras-chave</w:t>
                      </w:r>
                      <w:r w:rsidR="00A66E1D" w:rsidRPr="00A66E1D">
                        <w:rPr>
                          <w:rFonts w:ascii="Arial" w:hAnsi="Arial" w:cs="Arial"/>
                          <w:b/>
                          <w:color w:val="222222"/>
                        </w:rPr>
                        <w:t xml:space="preserve">, </w:t>
                      </w:r>
                      <w:r w:rsidR="00A66E1D" w:rsidRPr="00A66E1D">
                        <w:rPr>
                          <w:rFonts w:ascii="Arial" w:hAnsi="Arial" w:cs="Arial"/>
                          <w:color w:val="222222"/>
                        </w:rPr>
                        <w:t>apresentadas em</w:t>
                      </w:r>
                      <w:r w:rsidR="00A66E1D" w:rsidRPr="00A66E1D">
                        <w:rPr>
                          <w:rFonts w:ascii="Arial" w:hAnsi="Arial" w:cs="Arial"/>
                          <w:b/>
                          <w:color w:val="222222"/>
                        </w:rPr>
                        <w:t> </w:t>
                      </w:r>
                      <w:r w:rsidR="00A66E1D" w:rsidRPr="00A66E1D">
                        <w:rPr>
                          <w:rStyle w:val="Forte"/>
                          <w:rFonts w:ascii="Arial" w:hAnsi="Arial" w:cs="Arial"/>
                          <w:b w:val="0"/>
                          <w:color w:val="222222"/>
                        </w:rPr>
                        <w:t>português e inglês</w:t>
                      </w:r>
                      <w:r w:rsidR="00A66E1D" w:rsidRPr="00A66E1D">
                        <w:rPr>
                          <w:rFonts w:ascii="Arial" w:hAnsi="Arial" w:cs="Arial"/>
                          <w:b/>
                          <w:color w:val="222222"/>
                        </w:rPr>
                        <w:t>.</w:t>
                      </w:r>
                    </w:p>
                    <w:p w14:paraId="4E0C5228" w14:textId="77777777" w:rsidR="00A66E1D" w:rsidRPr="00A66E1D" w:rsidRDefault="00A66E1D" w:rsidP="00A66E1D">
                      <w:pPr>
                        <w:pStyle w:val="NormalWeb"/>
                        <w:shd w:val="clear" w:color="auto" w:fill="FFFFFF"/>
                        <w:spacing w:before="0" w:beforeAutospacing="0" w:after="158" w:afterAutospacing="0"/>
                        <w:rPr>
                          <w:rFonts w:ascii="Arial" w:hAnsi="Arial" w:cs="Arial"/>
                          <w:color w:val="222222"/>
                        </w:rPr>
                      </w:pPr>
                      <w:r w:rsidRPr="00A66E1D">
                        <w:rPr>
                          <w:rFonts w:ascii="Arial" w:hAnsi="Arial" w:cs="Arial"/>
                          <w:color w:val="222222"/>
                        </w:rPr>
                        <w:t>As palavras-chave devem ser escolhidas com base nos </w:t>
                      </w:r>
                      <w:r w:rsidRPr="00A66E1D">
                        <w:rPr>
                          <w:rStyle w:val="Forte"/>
                          <w:rFonts w:ascii="Arial" w:hAnsi="Arial" w:cs="Arial"/>
                          <w:b w:val="0"/>
                          <w:color w:val="222222"/>
                        </w:rPr>
                        <w:t>Descritores em Ciências da Saúde (DeCS)</w:t>
                      </w:r>
                      <w:r w:rsidRPr="00A66E1D">
                        <w:rPr>
                          <w:rFonts w:ascii="Arial" w:hAnsi="Arial" w:cs="Arial"/>
                          <w:color w:val="222222"/>
                        </w:rPr>
                        <w:t> e no </w:t>
                      </w:r>
                      <w:r w:rsidRPr="00A66E1D">
                        <w:rPr>
                          <w:rStyle w:val="nfase"/>
                          <w:rFonts w:ascii="Arial" w:hAnsi="Arial" w:cs="Arial"/>
                          <w:bCs/>
                          <w:color w:val="222222"/>
                        </w:rPr>
                        <w:t>Medical Subject Headings</w:t>
                      </w:r>
                      <w:r w:rsidRPr="00A66E1D">
                        <w:rPr>
                          <w:rStyle w:val="Forte"/>
                          <w:rFonts w:ascii="Arial" w:hAnsi="Arial" w:cs="Arial"/>
                          <w:color w:val="222222"/>
                        </w:rPr>
                        <w:t> </w:t>
                      </w:r>
                      <w:r w:rsidRPr="00A66E1D">
                        <w:rPr>
                          <w:rStyle w:val="Forte"/>
                          <w:rFonts w:ascii="Arial" w:hAnsi="Arial" w:cs="Arial"/>
                          <w:b w:val="0"/>
                          <w:color w:val="222222"/>
                        </w:rPr>
                        <w:t>(MeSH)</w:t>
                      </w:r>
                      <w:r w:rsidRPr="00A66E1D">
                        <w:rPr>
                          <w:rFonts w:ascii="Arial" w:hAnsi="Arial" w:cs="Arial"/>
                          <w:b/>
                          <w:color w:val="222222"/>
                        </w:rPr>
                        <w:t>,</w:t>
                      </w:r>
                      <w:r w:rsidRPr="00A66E1D">
                        <w:rPr>
                          <w:rFonts w:ascii="Arial" w:hAnsi="Arial" w:cs="Arial"/>
                          <w:color w:val="222222"/>
                        </w:rPr>
                        <w:t xml:space="preserve"> garantindo padronização terminológica e maior visibilidade nos mecanismos de indexação científica.</w:t>
                      </w:r>
                    </w:p>
                    <w:p w14:paraId="0CFEA04D" w14:textId="0CEE1ECF" w:rsidR="007A4521" w:rsidRPr="002A515B" w:rsidRDefault="007A4521" w:rsidP="007A4521">
                      <w:pPr>
                        <w:rPr>
                          <w:rFonts w:ascii="Arial" w:hAnsi="Arial" w:cs="Arial"/>
                          <w:sz w:val="22"/>
                          <w:szCs w:val="22"/>
                        </w:rPr>
                      </w:pPr>
                    </w:p>
                  </w:txbxContent>
                </v:textbox>
                <w10:anchorlock/>
              </v:rect>
            </w:pict>
          </mc:Fallback>
        </mc:AlternateContent>
      </w:r>
    </w:p>
    <w:p w14:paraId="1432C54A" w14:textId="695CFB37" w:rsidR="007A4521" w:rsidRDefault="00BD0DA3" w:rsidP="00C61CDB">
      <w:pPr>
        <w:tabs>
          <w:tab w:val="left" w:pos="5470"/>
        </w:tabs>
        <w:spacing w:line="360" w:lineRule="auto"/>
        <w:rPr>
          <w:rFonts w:ascii="Arial" w:hAnsi="Arial" w:cs="Arial"/>
          <w:b/>
        </w:rPr>
      </w:pPr>
      <w:r w:rsidRPr="000E77B2">
        <w:rPr>
          <w:rFonts w:ascii="Arial" w:hAnsi="Arial" w:cs="Arial"/>
          <w:bCs/>
          <w:sz w:val="20"/>
          <w:szCs w:val="20"/>
        </w:rPr>
        <w:t xml:space="preserve"> </w:t>
      </w:r>
      <w:r w:rsidR="00C61CDB">
        <w:rPr>
          <w:rFonts w:ascii="Arial" w:hAnsi="Arial" w:cs="Arial"/>
          <w:bCs/>
          <w:sz w:val="20"/>
          <w:szCs w:val="20"/>
        </w:rPr>
        <w:tab/>
      </w:r>
    </w:p>
    <w:p w14:paraId="7AC75729" w14:textId="77777777" w:rsidR="007A4521" w:rsidRDefault="007A4521" w:rsidP="007A4521">
      <w:pPr>
        <w:tabs>
          <w:tab w:val="left" w:pos="6915"/>
        </w:tabs>
        <w:spacing w:line="360" w:lineRule="auto"/>
        <w:rPr>
          <w:rFonts w:ascii="Arial" w:hAnsi="Arial" w:cs="Arial"/>
          <w:b/>
        </w:rPr>
      </w:pPr>
      <w:r>
        <w:rPr>
          <w:noProof/>
        </w:rPr>
        <mc:AlternateContent>
          <mc:Choice Requires="wps">
            <w:drawing>
              <wp:inline distT="0" distB="0" distL="0" distR="0" wp14:anchorId="5F9A18C8" wp14:editId="0DABF6E7">
                <wp:extent cx="5734769" cy="3535033"/>
                <wp:effectExtent l="19050" t="19050" r="18415" b="27940"/>
                <wp:docPr id="221375876" name="Retângulo 7"/>
                <wp:cNvGraphicFramePr/>
                <a:graphic xmlns:a="http://schemas.openxmlformats.org/drawingml/2006/main">
                  <a:graphicData uri="http://schemas.microsoft.com/office/word/2010/wordprocessingShape">
                    <wps:wsp>
                      <wps:cNvSpPr/>
                      <wps:spPr>
                        <a:xfrm>
                          <a:off x="0" y="0"/>
                          <a:ext cx="5734769" cy="3535033"/>
                        </a:xfrm>
                        <a:prstGeom prst="rect">
                          <a:avLst/>
                        </a:prstGeom>
                        <a:ln w="3810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C2840F5" w14:textId="77777777" w:rsidR="007A4521" w:rsidRPr="00CF0E0A" w:rsidRDefault="007A4521" w:rsidP="00CF0E0A">
                            <w:pPr>
                              <w:pBdr>
                                <w:bottom w:val="single" w:sz="24" w:space="1" w:color="538135" w:themeColor="accent6" w:themeShade="BF"/>
                              </w:pBdr>
                              <w:jc w:val="both"/>
                              <w:rPr>
                                <w:rFonts w:ascii="Arial" w:hAnsi="Arial" w:cs="Arial"/>
                                <w:bCs/>
                                <w:color w:val="538135" w:themeColor="accent6" w:themeShade="BF"/>
                                <w:sz w:val="20"/>
                                <w:szCs w:val="20"/>
                              </w:rPr>
                            </w:pPr>
                            <w:r w:rsidRPr="00CF0E0A">
                              <w:rPr>
                                <w:rFonts w:ascii="Arial" w:hAnsi="Arial" w:cs="Arial"/>
                                <w:b/>
                                <w:color w:val="538135" w:themeColor="accent6" w:themeShade="BF"/>
                                <w:sz w:val="20"/>
                                <w:szCs w:val="20"/>
                              </w:rPr>
                              <w:t>ABSTRACT</w:t>
                            </w:r>
                          </w:p>
                          <w:p w14:paraId="44C5FE0F" w14:textId="77777777" w:rsidR="00CF0E0A" w:rsidRDefault="00CF0E0A" w:rsidP="007A4521">
                            <w:pPr>
                              <w:jc w:val="both"/>
                              <w:rPr>
                                <w:rFonts w:ascii="Arial" w:hAnsi="Arial" w:cs="Arial"/>
                                <w:bCs/>
                                <w:sz w:val="20"/>
                                <w:szCs w:val="20"/>
                              </w:rPr>
                            </w:pPr>
                          </w:p>
                          <w:p w14:paraId="34842264" w14:textId="77777777" w:rsidR="00A66E1D" w:rsidRPr="00103096" w:rsidRDefault="00A66E1D" w:rsidP="00A66E1D">
                            <w:pPr>
                              <w:jc w:val="both"/>
                              <w:rPr>
                                <w:rFonts w:ascii="Arial" w:hAnsi="Arial" w:cs="Arial"/>
                                <w:bCs/>
                              </w:rPr>
                            </w:pPr>
                            <w:r w:rsidRPr="00103096">
                              <w:rPr>
                                <w:rFonts w:ascii="Arial" w:hAnsi="Arial" w:cs="Arial"/>
                                <w:bCs/>
                              </w:rPr>
                              <w:t>The abstract should present the objectives, methods, results, and main conclusions (in English and Portuguese). The word count should follow the recommendations in Table I. Do not use abbreviations or acronyms in the article title, subtitles, or abstracts.</w:t>
                            </w:r>
                          </w:p>
                          <w:p w14:paraId="4C283855" w14:textId="77777777" w:rsidR="00A66E1D" w:rsidRPr="00103096" w:rsidRDefault="00A66E1D" w:rsidP="00A66E1D">
                            <w:pPr>
                              <w:jc w:val="both"/>
                              <w:rPr>
                                <w:rFonts w:ascii="Arial" w:hAnsi="Arial" w:cs="Arial"/>
                                <w:bCs/>
                              </w:rPr>
                            </w:pPr>
                          </w:p>
                          <w:p w14:paraId="3E060532" w14:textId="77777777" w:rsidR="00A66E1D" w:rsidRPr="00103096" w:rsidRDefault="00A66E1D" w:rsidP="00A66E1D">
                            <w:pPr>
                              <w:jc w:val="both"/>
                              <w:rPr>
                                <w:rFonts w:ascii="Arial" w:hAnsi="Arial" w:cs="Arial"/>
                                <w:bCs/>
                              </w:rPr>
                            </w:pPr>
                            <w:r w:rsidRPr="00103096">
                              <w:rPr>
                                <w:rFonts w:ascii="Arial" w:hAnsi="Arial" w:cs="Arial"/>
                                <w:bCs/>
                              </w:rPr>
                              <w:t>The abstract should contain a maximum of 250 words.</w:t>
                            </w:r>
                          </w:p>
                          <w:p w14:paraId="5DB49D9D" w14:textId="77777777" w:rsidR="00A66E1D" w:rsidRPr="00103096" w:rsidRDefault="00A66E1D" w:rsidP="00A66E1D">
                            <w:pPr>
                              <w:jc w:val="both"/>
                              <w:rPr>
                                <w:rFonts w:ascii="Arial" w:hAnsi="Arial" w:cs="Arial"/>
                                <w:bCs/>
                              </w:rPr>
                            </w:pPr>
                          </w:p>
                          <w:p w14:paraId="750F7D5A" w14:textId="77777777" w:rsidR="00A66E1D" w:rsidRPr="00103096" w:rsidRDefault="00A66E1D" w:rsidP="00A66E1D">
                            <w:pPr>
                              <w:jc w:val="both"/>
                              <w:rPr>
                                <w:rFonts w:ascii="Arial" w:hAnsi="Arial" w:cs="Arial"/>
                                <w:bCs/>
                              </w:rPr>
                            </w:pPr>
                          </w:p>
                          <w:p w14:paraId="6E48E66B" w14:textId="77777777" w:rsidR="00A66E1D" w:rsidRPr="00103096" w:rsidRDefault="00A66E1D" w:rsidP="00A66E1D">
                            <w:pPr>
                              <w:jc w:val="both"/>
                              <w:rPr>
                                <w:rFonts w:ascii="Arial" w:hAnsi="Arial" w:cs="Arial"/>
                                <w:bCs/>
                              </w:rPr>
                            </w:pPr>
                          </w:p>
                          <w:p w14:paraId="7DBC9978" w14:textId="77777777" w:rsidR="00A66E1D" w:rsidRPr="00103096" w:rsidRDefault="00A66E1D" w:rsidP="00A66E1D">
                            <w:pPr>
                              <w:jc w:val="both"/>
                              <w:rPr>
                                <w:rFonts w:ascii="Arial" w:hAnsi="Arial" w:cs="Arial"/>
                                <w:bCs/>
                              </w:rPr>
                            </w:pPr>
                          </w:p>
                          <w:p w14:paraId="080233B9" w14:textId="77777777" w:rsidR="00A66E1D" w:rsidRPr="00103096" w:rsidRDefault="00A66E1D" w:rsidP="00A66E1D">
                            <w:pPr>
                              <w:jc w:val="both"/>
                              <w:rPr>
                                <w:rFonts w:ascii="Arial" w:hAnsi="Arial" w:cs="Arial"/>
                                <w:bCs/>
                              </w:rPr>
                            </w:pPr>
                          </w:p>
                          <w:p w14:paraId="5786EA8A" w14:textId="77777777" w:rsidR="00A66E1D" w:rsidRPr="00103096" w:rsidRDefault="00A66E1D" w:rsidP="00A66E1D">
                            <w:pPr>
                              <w:jc w:val="both"/>
                              <w:rPr>
                                <w:rFonts w:ascii="Arial" w:hAnsi="Arial" w:cs="Arial"/>
                                <w:bCs/>
                              </w:rPr>
                            </w:pPr>
                            <w:r w:rsidRPr="00103096">
                              <w:rPr>
                                <w:rFonts w:ascii="Arial" w:hAnsi="Arial" w:cs="Arial"/>
                                <w:b/>
                                <w:bCs/>
                              </w:rPr>
                              <w:t>KEYWORDS</w:t>
                            </w:r>
                            <w:r w:rsidRPr="00103096">
                              <w:rPr>
                                <w:rFonts w:ascii="Arial" w:hAnsi="Arial" w:cs="Arial"/>
                                <w:bCs/>
                              </w:rPr>
                              <w:t>: A minimum of three (3) and a maximum of five (5) keywords, presented in Portuguese and English.</w:t>
                            </w:r>
                          </w:p>
                          <w:p w14:paraId="1EB32A5B" w14:textId="6DE0A205" w:rsidR="007A4521" w:rsidRPr="00103096" w:rsidRDefault="00A66E1D" w:rsidP="00A66E1D">
                            <w:pPr>
                              <w:jc w:val="both"/>
                              <w:rPr>
                                <w:rFonts w:ascii="Arial" w:hAnsi="Arial" w:cs="Arial"/>
                                <w:bCs/>
                              </w:rPr>
                            </w:pPr>
                            <w:r w:rsidRPr="00103096">
                              <w:rPr>
                                <w:rFonts w:ascii="Arial" w:hAnsi="Arial" w:cs="Arial"/>
                                <w:bCs/>
                              </w:rPr>
                              <w:t>Keywords should be chosen based on the Health Sciences Descriptors (DeCS) and Medical Subject Headings (MeSH), ensuring terminological standardization and greater visibility in scientific indexing mechanisms.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9A18C8" id="_x0000_s1029" style="width:451.55pt;height:27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" fillcolor="white [3201]" strokecolor="#538135 [2409]" strokeweight="3pt">
                <v:textbox>
                  <w:txbxContent>
                    <w:p w14:paraId="0C2840F5" w14:textId="77777777" w:rsidR="007A4521" w:rsidRPr="00CF0E0A" w:rsidRDefault="007A4521" w:rsidP="00CF0E0A">
                      <w:pPr>
                        <w:pBdr>
                          <w:bottom w:val="single" w:sz="24" w:space="1" w:color="538135" w:themeColor="accent6" w:themeShade="BF"/>
                        </w:pBdr>
                        <w:jc w:val="both"/>
                        <w:rPr>
                          <w:rFonts w:ascii="Arial" w:hAnsi="Arial" w:cs="Arial"/>
                          <w:bCs/>
                          <w:color w:val="538135" w:themeColor="accent6" w:themeShade="BF"/>
                          <w:sz w:val="20"/>
                          <w:szCs w:val="20"/>
                        </w:rPr>
                      </w:pPr>
                      <w:r w:rsidRPr="00CF0E0A">
                        <w:rPr>
                          <w:rFonts w:ascii="Arial" w:hAnsi="Arial" w:cs="Arial"/>
                          <w:b/>
                          <w:color w:val="538135" w:themeColor="accent6" w:themeShade="BF"/>
                          <w:sz w:val="20"/>
                          <w:szCs w:val="20"/>
                        </w:rPr>
                        <w:t>ABSTRACT</w:t>
                      </w:r>
                    </w:p>
                    <w:p w14:paraId="44C5FE0F" w14:textId="77777777" w:rsidR="00CF0E0A" w:rsidRDefault="00CF0E0A" w:rsidP="007A4521">
                      <w:pPr>
                        <w:jc w:val="both"/>
                        <w:rPr>
                          <w:rFonts w:ascii="Arial" w:hAnsi="Arial" w:cs="Arial"/>
                          <w:bCs/>
                          <w:sz w:val="20"/>
                          <w:szCs w:val="20"/>
                        </w:rPr>
                      </w:pPr>
                    </w:p>
                    <w:p w14:paraId="34842264" w14:textId="77777777" w:rsidR="00A66E1D" w:rsidRPr="00103096" w:rsidRDefault="00A66E1D" w:rsidP="00A66E1D">
                      <w:pPr>
                        <w:jc w:val="both"/>
                        <w:rPr>
                          <w:rFonts w:ascii="Arial" w:hAnsi="Arial" w:cs="Arial"/>
                          <w:bCs/>
                        </w:rPr>
                      </w:pPr>
                      <w:r w:rsidRPr="00103096">
                        <w:rPr>
                          <w:rFonts w:ascii="Arial" w:hAnsi="Arial" w:cs="Arial"/>
                          <w:bCs/>
                        </w:rPr>
                        <w:t>The abstract should present the objectives, methods, results, and main conclusions (in English and Portuguese). The word count should follow the recommendations in Table I. Do not use abbreviations or acronyms in the article title, subtitles, or abstracts.</w:t>
                      </w:r>
                    </w:p>
                    <w:p w14:paraId="4C283855" w14:textId="77777777" w:rsidR="00A66E1D" w:rsidRPr="00103096" w:rsidRDefault="00A66E1D" w:rsidP="00A66E1D">
                      <w:pPr>
                        <w:jc w:val="both"/>
                        <w:rPr>
                          <w:rFonts w:ascii="Arial" w:hAnsi="Arial" w:cs="Arial"/>
                          <w:bCs/>
                        </w:rPr>
                      </w:pPr>
                    </w:p>
                    <w:p w14:paraId="3E060532" w14:textId="77777777" w:rsidR="00A66E1D" w:rsidRPr="00103096" w:rsidRDefault="00A66E1D" w:rsidP="00A66E1D">
                      <w:pPr>
                        <w:jc w:val="both"/>
                        <w:rPr>
                          <w:rFonts w:ascii="Arial" w:hAnsi="Arial" w:cs="Arial"/>
                          <w:bCs/>
                        </w:rPr>
                      </w:pPr>
                      <w:r w:rsidRPr="00103096">
                        <w:rPr>
                          <w:rFonts w:ascii="Arial" w:hAnsi="Arial" w:cs="Arial"/>
                          <w:bCs/>
                        </w:rPr>
                        <w:t>The abstract should contain a maximum of 250 words.</w:t>
                      </w:r>
                    </w:p>
                    <w:p w14:paraId="5DB49D9D" w14:textId="77777777" w:rsidR="00A66E1D" w:rsidRPr="00103096" w:rsidRDefault="00A66E1D" w:rsidP="00A66E1D">
                      <w:pPr>
                        <w:jc w:val="both"/>
                        <w:rPr>
                          <w:rFonts w:ascii="Arial" w:hAnsi="Arial" w:cs="Arial"/>
                          <w:bCs/>
                        </w:rPr>
                      </w:pPr>
                    </w:p>
                    <w:p w14:paraId="750F7D5A" w14:textId="77777777" w:rsidR="00A66E1D" w:rsidRPr="00103096" w:rsidRDefault="00A66E1D" w:rsidP="00A66E1D">
                      <w:pPr>
                        <w:jc w:val="both"/>
                        <w:rPr>
                          <w:rFonts w:ascii="Arial" w:hAnsi="Arial" w:cs="Arial"/>
                          <w:bCs/>
                        </w:rPr>
                      </w:pPr>
                    </w:p>
                    <w:p w14:paraId="6E48E66B" w14:textId="77777777" w:rsidR="00A66E1D" w:rsidRPr="00103096" w:rsidRDefault="00A66E1D" w:rsidP="00A66E1D">
                      <w:pPr>
                        <w:jc w:val="both"/>
                        <w:rPr>
                          <w:rFonts w:ascii="Arial" w:hAnsi="Arial" w:cs="Arial"/>
                          <w:bCs/>
                        </w:rPr>
                      </w:pPr>
                    </w:p>
                    <w:p w14:paraId="7DBC9978" w14:textId="77777777" w:rsidR="00A66E1D" w:rsidRPr="00103096" w:rsidRDefault="00A66E1D" w:rsidP="00A66E1D">
                      <w:pPr>
                        <w:jc w:val="both"/>
                        <w:rPr>
                          <w:rFonts w:ascii="Arial" w:hAnsi="Arial" w:cs="Arial"/>
                          <w:bCs/>
                        </w:rPr>
                      </w:pPr>
                    </w:p>
                    <w:p w14:paraId="080233B9" w14:textId="77777777" w:rsidR="00A66E1D" w:rsidRPr="00103096" w:rsidRDefault="00A66E1D" w:rsidP="00A66E1D">
                      <w:pPr>
                        <w:jc w:val="both"/>
                        <w:rPr>
                          <w:rFonts w:ascii="Arial" w:hAnsi="Arial" w:cs="Arial"/>
                          <w:bCs/>
                        </w:rPr>
                      </w:pPr>
                    </w:p>
                    <w:p w14:paraId="5786EA8A" w14:textId="77777777" w:rsidR="00A66E1D" w:rsidRPr="00103096" w:rsidRDefault="00A66E1D" w:rsidP="00A66E1D">
                      <w:pPr>
                        <w:jc w:val="both"/>
                        <w:rPr>
                          <w:rFonts w:ascii="Arial" w:hAnsi="Arial" w:cs="Arial"/>
                          <w:bCs/>
                        </w:rPr>
                      </w:pPr>
                      <w:r w:rsidRPr="00103096">
                        <w:rPr>
                          <w:rFonts w:ascii="Arial" w:hAnsi="Arial" w:cs="Arial"/>
                          <w:b/>
                          <w:bCs/>
                        </w:rPr>
                        <w:t>KEYWORDS</w:t>
                      </w:r>
                      <w:r w:rsidRPr="00103096">
                        <w:rPr>
                          <w:rFonts w:ascii="Arial" w:hAnsi="Arial" w:cs="Arial"/>
                          <w:bCs/>
                        </w:rPr>
                        <w:t>: A minimum of three (3) and a maximum of five (5) keywords, presented in Portuguese and English.</w:t>
                      </w:r>
                    </w:p>
                    <w:p w14:paraId="1EB32A5B" w14:textId="6DE0A205" w:rsidR="007A4521" w:rsidRPr="00103096" w:rsidRDefault="00A66E1D" w:rsidP="00A66E1D">
                      <w:pPr>
                        <w:jc w:val="both"/>
                        <w:rPr>
                          <w:rFonts w:ascii="Arial" w:hAnsi="Arial" w:cs="Arial"/>
                          <w:bCs/>
                        </w:rPr>
                      </w:pPr>
                      <w:r w:rsidRPr="00103096">
                        <w:rPr>
                          <w:rFonts w:ascii="Arial" w:hAnsi="Arial" w:cs="Arial"/>
                          <w:bCs/>
                        </w:rPr>
                        <w:t>Keywords should be chosen based on the Health Sciences Descriptors (DeCS) and Medical Subject Headings (MeSH), ensuring terminological standardization and greater visibility in scientific indexing mechanisms.</w:t>
                      </w:r>
                    </w:p>
                  </w:txbxContent>
                </v:textbox>
                <w10:anchorlock/>
              </v:rect>
            </w:pict>
          </mc:Fallback>
        </mc:AlternateContent>
      </w:r>
    </w:p>
    <w:p w14:paraId="4C67B156" w14:textId="77777777" w:rsidR="007A4521" w:rsidRDefault="007A4521" w:rsidP="007A4521">
      <w:pPr>
        <w:jc w:val="both"/>
        <w:rPr>
          <w:rFonts w:ascii="Arial" w:hAnsi="Arial" w:cs="Arial"/>
          <w:bCs/>
          <w:sz w:val="20"/>
          <w:szCs w:val="20"/>
        </w:rPr>
        <w:sectPr w:rsidR="007A4521" w:rsidSect="00ED0109">
          <w:headerReference w:type="default" r:id="rId12"/>
          <w:footerReference w:type="default" r:id="rId13"/>
          <w:footnotePr>
            <w:numRestart w:val="eachSect"/>
          </w:footnotePr>
          <w:type w:val="continuous"/>
          <w:pgSz w:w="11907" w:h="16840"/>
          <w:pgMar w:top="851" w:right="1134" w:bottom="1134" w:left="1701" w:header="720" w:footer="720" w:gutter="0"/>
          <w:cols w:space="709"/>
        </w:sectPr>
      </w:pPr>
      <w:r w:rsidRPr="000E77B2">
        <w:rPr>
          <w:rFonts w:ascii="Arial" w:hAnsi="Arial" w:cs="Arial"/>
          <w:bCs/>
          <w:sz w:val="20"/>
          <w:szCs w:val="20"/>
        </w:rPr>
        <w:t xml:space="preserve"> </w:t>
      </w:r>
    </w:p>
    <w:p w14:paraId="4991AFDC" w14:textId="410B0A62" w:rsidR="00F55028" w:rsidRDefault="00F55028" w:rsidP="000E77B2">
      <w:pPr>
        <w:jc w:val="both"/>
        <w:rPr>
          <w:rFonts w:ascii="Arial" w:hAnsi="Arial" w:cs="Arial"/>
          <w:bCs/>
          <w:sz w:val="20"/>
          <w:szCs w:val="20"/>
        </w:rPr>
        <w:sectPr w:rsidR="00F55028" w:rsidSect="000E77B2">
          <w:headerReference w:type="default" r:id="rId14"/>
          <w:footerReference w:type="default" r:id="rId15"/>
          <w:footnotePr>
            <w:numRestart w:val="eachSect"/>
          </w:footnotePr>
          <w:type w:val="continuous"/>
          <w:pgSz w:w="11907" w:h="16840"/>
          <w:pgMar w:top="1701" w:right="1134" w:bottom="1134" w:left="1701" w:header="720" w:footer="720" w:gutter="0"/>
          <w:cols w:space="709"/>
        </w:sectPr>
      </w:pPr>
    </w:p>
    <w:p w14:paraId="7D1B8ADD" w14:textId="77777777" w:rsidR="007A4521" w:rsidRDefault="007A4521" w:rsidP="007A4521">
      <w:pPr>
        <w:tabs>
          <w:tab w:val="left" w:pos="6915"/>
        </w:tabs>
        <w:spacing w:line="360" w:lineRule="auto"/>
        <w:rPr>
          <w:rFonts w:ascii="Arial" w:hAnsi="Arial" w:cs="Arial"/>
          <w:b/>
        </w:rPr>
      </w:pPr>
    </w:p>
    <w:p w14:paraId="6CE49C71" w14:textId="77777777" w:rsidR="007A4521" w:rsidRDefault="007A4521" w:rsidP="007A4521">
      <w:pPr>
        <w:tabs>
          <w:tab w:val="left" w:pos="6915"/>
        </w:tabs>
        <w:spacing w:line="360" w:lineRule="auto"/>
        <w:rPr>
          <w:rFonts w:ascii="Arial" w:hAnsi="Arial" w:cs="Arial"/>
          <w:b/>
        </w:rPr>
      </w:pPr>
    </w:p>
    <w:p w14:paraId="1020C98A" w14:textId="77777777" w:rsidR="007A4521" w:rsidRDefault="007A4521" w:rsidP="007A4521">
      <w:pPr>
        <w:tabs>
          <w:tab w:val="left" w:pos="6915"/>
        </w:tabs>
        <w:spacing w:line="360" w:lineRule="auto"/>
        <w:rPr>
          <w:rFonts w:ascii="Arial" w:hAnsi="Arial" w:cs="Arial"/>
          <w:b/>
        </w:rPr>
      </w:pPr>
    </w:p>
    <w:p w14:paraId="24AB334D" w14:textId="49CA1B84" w:rsidR="007A4521" w:rsidRDefault="007A4521" w:rsidP="007A4521">
      <w:pPr>
        <w:tabs>
          <w:tab w:val="left" w:pos="6915"/>
        </w:tabs>
        <w:spacing w:line="360" w:lineRule="auto"/>
        <w:rPr>
          <w:rFonts w:ascii="Arial" w:hAnsi="Arial" w:cs="Arial"/>
          <w:b/>
        </w:rPr>
      </w:pPr>
      <w:r>
        <w:rPr>
          <w:noProof/>
        </w:rPr>
        <mc:AlternateContent>
          <mc:Choice Requires="wps">
            <w:drawing>
              <wp:inline distT="0" distB="0" distL="0" distR="0" wp14:anchorId="04BD6C40" wp14:editId="37943EBD">
                <wp:extent cx="5734769" cy="7934505"/>
                <wp:effectExtent l="19050" t="19050" r="18415" b="28575"/>
                <wp:docPr id="610677602" name="Retângulo 7"/>
                <wp:cNvGraphicFramePr/>
                <a:graphic xmlns:a="http://schemas.openxmlformats.org/drawingml/2006/main">
                  <a:graphicData uri="http://schemas.microsoft.com/office/word/2010/wordprocessingShape">
                    <wps:wsp>
                      <wps:cNvSpPr/>
                      <wps:spPr>
                        <a:xfrm>
                          <a:off x="0" y="0"/>
                          <a:ext cx="5734769" cy="7934505"/>
                        </a:xfrm>
                        <a:prstGeom prst="rect">
                          <a:avLst/>
                        </a:prstGeom>
                        <a:ln w="3810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CEFA9AE" w14:textId="77777777" w:rsidR="007A4521" w:rsidRPr="00CF0E0A" w:rsidRDefault="007A4521" w:rsidP="00CF0E0A">
                            <w:pPr>
                              <w:pStyle w:val="Default"/>
                              <w:pBdr>
                                <w:bottom w:val="single" w:sz="24" w:space="1" w:color="538135" w:themeColor="accent6" w:themeShade="BF"/>
                              </w:pBdr>
                              <w:jc w:val="both"/>
                              <w:rPr>
                                <w:rStyle w:val="EstiloPalavras-ChaveChar"/>
                                <w:rFonts w:ascii="Arial" w:eastAsia="Calibri" w:hAnsi="Arial" w:cs="Arial"/>
                                <w:b w:val="0"/>
                                <w:bCs/>
                                <w:color w:val="538135" w:themeColor="accent6" w:themeShade="BF"/>
                                <w:sz w:val="20"/>
                                <w:szCs w:val="20"/>
                              </w:rPr>
                            </w:pPr>
                            <w:r w:rsidRPr="00CF0E0A">
                              <w:rPr>
                                <w:rStyle w:val="EstiloPalavras-ChaveChar"/>
                                <w:rFonts w:ascii="Arial" w:eastAsia="Calibri" w:hAnsi="Arial" w:cs="Arial"/>
                                <w:color w:val="538135" w:themeColor="accent6" w:themeShade="BF"/>
                                <w:sz w:val="20"/>
                                <w:szCs w:val="20"/>
                              </w:rPr>
                              <w:t>INTRODUÇÃO</w:t>
                            </w:r>
                            <w:r w:rsidRPr="00CF0E0A">
                              <w:rPr>
                                <w:rStyle w:val="EstiloPalavras-ChaveChar"/>
                                <w:rFonts w:ascii="Arial" w:eastAsia="Calibri" w:hAnsi="Arial" w:cs="Arial"/>
                                <w:b w:val="0"/>
                                <w:bCs/>
                                <w:color w:val="538135" w:themeColor="accent6" w:themeShade="BF"/>
                                <w:sz w:val="20"/>
                                <w:szCs w:val="20"/>
                              </w:rPr>
                              <w:t xml:space="preserve"> </w:t>
                            </w:r>
                          </w:p>
                          <w:p w14:paraId="7184601E" w14:textId="77777777" w:rsidR="00DD5F08" w:rsidRPr="00DD5F08" w:rsidRDefault="00DD5F08" w:rsidP="00DD5F08">
                            <w:pPr>
                              <w:pStyle w:val="NormalWeb"/>
                              <w:jc w:val="both"/>
                              <w:rPr>
                                <w:rFonts w:ascii="Arial" w:hAnsi="Arial" w:cs="Arial"/>
                              </w:rPr>
                            </w:pPr>
                            <w:r w:rsidRPr="00DD5F08">
                              <w:rPr>
                                <w:rFonts w:ascii="Arial" w:hAnsi="Arial" w:cs="Arial"/>
                              </w:rPr>
                              <w:t>A introdução deve apresentar o tema do estudo de forma clara e objetiva, contextualizando a relevância e a importância do problema abordado. Deve conter uma justificativa bem fundamentada, que explique o motivo pelo qual a pesquisa é necessária, destacando a lacuna científica ou a demanda prática que o estudo pretende atender. Essa fundamentação deve estar embasada em referências atuais e/ou clássicas de relevância para a área.</w:t>
                            </w:r>
                          </w:p>
                          <w:p w14:paraId="7E685282" w14:textId="77777777" w:rsidR="00DD5F08" w:rsidRPr="00DD5F08" w:rsidRDefault="00DD5F08" w:rsidP="00DD5F08">
                            <w:pPr>
                              <w:pStyle w:val="NormalWeb"/>
                              <w:jc w:val="both"/>
                              <w:rPr>
                                <w:rFonts w:ascii="Arial" w:hAnsi="Arial" w:cs="Arial"/>
                              </w:rPr>
                            </w:pPr>
                            <w:r w:rsidRPr="00DD5F08">
                              <w:rPr>
                                <w:rFonts w:ascii="Arial" w:hAnsi="Arial" w:cs="Arial"/>
                              </w:rPr>
                              <w:t>Além disso, a introdução deve expor de maneira clara e concisa os objetivos da pesquisa, especificando o que se pretende alcançar com o estudo. Recomenda-se que a justificativa e os objetivos estejam diretamente relacionados, de forma que o leitor compreenda o propósito e a contribuição esperada do trabalho.</w:t>
                            </w:r>
                          </w:p>
                          <w:p w14:paraId="51594429" w14:textId="762E2D49" w:rsidR="00DD5F08" w:rsidRPr="00CF0E0A" w:rsidRDefault="00DD5F08" w:rsidP="00DD5F08">
                            <w:pPr>
                              <w:pStyle w:val="Default"/>
                              <w:pBdr>
                                <w:bottom w:val="single" w:sz="24" w:space="1" w:color="538135" w:themeColor="accent6" w:themeShade="BF"/>
                              </w:pBdr>
                              <w:jc w:val="both"/>
                              <w:rPr>
                                <w:rStyle w:val="EstiloPalavras-ChaveChar"/>
                                <w:rFonts w:ascii="Arial" w:eastAsia="Calibri" w:hAnsi="Arial" w:cs="Arial"/>
                                <w:color w:val="538135" w:themeColor="accent6" w:themeShade="BF"/>
                                <w:sz w:val="20"/>
                                <w:szCs w:val="20"/>
                              </w:rPr>
                            </w:pPr>
                            <w:r>
                              <w:rPr>
                                <w:rStyle w:val="EstiloPalavras-ChaveChar"/>
                                <w:rFonts w:ascii="Arial" w:eastAsia="Calibri" w:hAnsi="Arial" w:cs="Arial"/>
                                <w:color w:val="538135" w:themeColor="accent6" w:themeShade="BF"/>
                                <w:sz w:val="20"/>
                                <w:szCs w:val="20"/>
                              </w:rPr>
                              <w:t>MATERIAL E MÉTODOS</w:t>
                            </w:r>
                          </w:p>
                          <w:p w14:paraId="386AD6FA" w14:textId="77777777" w:rsidR="00DD5F08" w:rsidRPr="00DD5F08" w:rsidRDefault="00DD5F08" w:rsidP="00DD5F08">
                            <w:pPr>
                              <w:pStyle w:val="NormalWeb"/>
                              <w:jc w:val="both"/>
                              <w:rPr>
                                <w:rFonts w:ascii="Arial" w:hAnsi="Arial" w:cs="Arial"/>
                              </w:rPr>
                            </w:pPr>
                            <w:r w:rsidRPr="00DD5F08">
                              <w:rPr>
                                <w:rFonts w:ascii="Arial" w:hAnsi="Arial" w:cs="Arial"/>
                              </w:rPr>
                              <w:t>A seção de métodos deve descrever com clareza e detalhamento o desenho experimental, incluindo a quantidade e qualidade dos experimentos realizados, bem como os procedimentos adotados, de forma que outros pesquisadores possam reproduzir os resultados ou dar continuidade ao estudo. Para pesquisas do tipo revisão (sistemática, narrativa, integrativa, entre outras), deve-se explicitar os critérios de seleção, fontes de dados, estratégias de busca e métodos de análise utilizados.</w:t>
                            </w:r>
                          </w:p>
                          <w:p w14:paraId="75C5FCAC" w14:textId="77777777" w:rsidR="00DD5F08" w:rsidRPr="00DD5F08" w:rsidRDefault="00DD5F08" w:rsidP="00DD5F08">
                            <w:pPr>
                              <w:pStyle w:val="NormalWeb"/>
                              <w:jc w:val="both"/>
                              <w:rPr>
                                <w:rFonts w:ascii="Arial" w:hAnsi="Arial" w:cs="Arial"/>
                              </w:rPr>
                            </w:pPr>
                            <w:r w:rsidRPr="00DD5F08">
                              <w:rPr>
                                <w:rFonts w:ascii="Arial" w:hAnsi="Arial" w:cs="Arial"/>
                              </w:rPr>
                              <w:t>Quando a pesquisa envolver experimentos com seres humanos ou animais, é obrigatório indicar o cumprimento das normas do Comitê de Ética em Pesquisa da instituição responsável, incluindo a menção explícita ao número do CAEE (Certificado de Apresentação para Apreciação Ética). Além disso, os procedimentos devem estar em conformidade com as diretrizes da Declaração de Helsinque para pesquisas com humanos e as normas de Ética em Experimentação Animal.</w:t>
                            </w:r>
                          </w:p>
                          <w:p w14:paraId="477B5A1B" w14:textId="77777777" w:rsidR="00DD5F08" w:rsidRPr="00DD5F08" w:rsidRDefault="00DD5F08" w:rsidP="00DD5F08">
                            <w:pPr>
                              <w:pStyle w:val="NormalWeb"/>
                              <w:jc w:val="both"/>
                              <w:rPr>
                                <w:rFonts w:ascii="Arial" w:hAnsi="Arial" w:cs="Arial"/>
                              </w:rPr>
                            </w:pPr>
                            <w:r w:rsidRPr="00DD5F08">
                              <w:rPr>
                                <w:rFonts w:ascii="Arial" w:hAnsi="Arial" w:cs="Arial"/>
                              </w:rPr>
                              <w:t>Todas as drogas, substâncias químicas ou reagentes utilizados devem ser descritos detalhadamente, incluindo nomes genéricos, dosagens, vias e formas de administração. Deve-se garantir a confidencialidade dos participantes, evitando a divulgação de nomes, iniciais ou números de registros hospitalares.</w:t>
                            </w:r>
                          </w:p>
                          <w:p w14:paraId="623C8EF4" w14:textId="77777777" w:rsidR="00DD5F08" w:rsidRPr="00DD5F08" w:rsidRDefault="00DD5F08" w:rsidP="00DD5F08">
                            <w:pPr>
                              <w:pStyle w:val="NormalWeb"/>
                              <w:jc w:val="both"/>
                              <w:rPr>
                                <w:rFonts w:ascii="Arial" w:hAnsi="Arial" w:cs="Arial"/>
                              </w:rPr>
                            </w:pPr>
                            <w:r w:rsidRPr="00DD5F08">
                              <w:rPr>
                                <w:rFonts w:ascii="Arial" w:hAnsi="Arial" w:cs="Arial"/>
                              </w:rPr>
                              <w:t>Por fim, ao utilizar métodos estatísticos, os autores devem citar as técnicas empregadas, com referências bibliográficas apropriadas, para assegurar a transparência e a validade dos resultados apresentados.</w:t>
                            </w:r>
                          </w:p>
                          <w:p w14:paraId="32375C63" w14:textId="77777777" w:rsidR="00DD5F08" w:rsidRDefault="00DD5F08" w:rsidP="00DD5F08">
                            <w:pPr>
                              <w:pStyle w:val="Default"/>
                              <w:spacing w:line="360" w:lineRule="auto"/>
                              <w:ind w:firstLine="709"/>
                              <w:jc w:val="both"/>
                              <w:rPr>
                                <w:rStyle w:val="EstiloPalavras-ChaveChar"/>
                                <w:rFonts w:ascii="Arial" w:eastAsia="Calibri" w:hAnsi="Arial" w:cs="Arial"/>
                                <w:b w:val="0"/>
                                <w:bCs/>
                                <w:sz w:val="20"/>
                                <w:szCs w:val="20"/>
                              </w:rPr>
                            </w:pPr>
                          </w:p>
                          <w:p w14:paraId="53A3E371"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23C1C2B0"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5B569727"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23F19C5F"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07089CE4"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70778907"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34D0C635"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4850B20D"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5ACB6B8C"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48E9B6FF"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491E2602"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24A4FE9C"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68C85F04"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69F20D11"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05EC459B"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54370B85"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5EC1E0B4"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4ED64F1A"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0EA58000"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7E2C3485"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00E7DF30"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5A69D422"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28FBEFD3"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642C3DED"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1050A9DB"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0190FA99"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31EA705D"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09E55CC8"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3F251E17"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0E0027BF"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37017BD7"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4EF8BC73" w14:textId="77777777" w:rsidR="00DD5F08" w:rsidRPr="000E77B2" w:rsidRDefault="00DD5F08" w:rsidP="007A4521">
                            <w:pPr>
                              <w:pStyle w:val="Default"/>
                              <w:spacing w:line="360" w:lineRule="auto"/>
                              <w:ind w:firstLine="709"/>
                              <w:jc w:val="both"/>
                              <w:rPr>
                                <w:rStyle w:val="EstiloPalavras-ChaveChar"/>
                                <w:rFonts w:ascii="Arial" w:eastAsia="Calibri" w:hAnsi="Arial" w:cs="Arial"/>
                                <w:b w:val="0"/>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BD6C40" id="_x0000_s1030" style="width:451.55pt;height:6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" fillcolor="white [3201]" strokecolor="#538135 [2409]" strokeweight="3pt">
                <v:textbox>
                  <w:txbxContent>
                    <w:p w14:paraId="6CEFA9AE" w14:textId="77777777" w:rsidR="007A4521" w:rsidRPr="00CF0E0A" w:rsidRDefault="007A4521" w:rsidP="00CF0E0A">
                      <w:pPr>
                        <w:pStyle w:val="Default"/>
                        <w:pBdr>
                          <w:bottom w:val="single" w:sz="24" w:space="1" w:color="538135" w:themeColor="accent6" w:themeShade="BF"/>
                        </w:pBdr>
                        <w:jc w:val="both"/>
                        <w:rPr>
                          <w:rStyle w:val="EstiloPalavras-ChaveChar"/>
                          <w:rFonts w:ascii="Arial" w:eastAsia="Calibri" w:hAnsi="Arial" w:cs="Arial"/>
                          <w:b w:val="0"/>
                          <w:bCs/>
                          <w:color w:val="538135" w:themeColor="accent6" w:themeShade="BF"/>
                          <w:sz w:val="20"/>
                          <w:szCs w:val="20"/>
                        </w:rPr>
                      </w:pPr>
                      <w:r w:rsidRPr="00CF0E0A">
                        <w:rPr>
                          <w:rStyle w:val="EstiloPalavras-ChaveChar"/>
                          <w:rFonts w:ascii="Arial" w:eastAsia="Calibri" w:hAnsi="Arial" w:cs="Arial"/>
                          <w:color w:val="538135" w:themeColor="accent6" w:themeShade="BF"/>
                          <w:sz w:val="20"/>
                          <w:szCs w:val="20"/>
                        </w:rPr>
                        <w:t>INTRODUÇÃO</w:t>
                      </w:r>
                      <w:r w:rsidRPr="00CF0E0A">
                        <w:rPr>
                          <w:rStyle w:val="EstiloPalavras-ChaveChar"/>
                          <w:rFonts w:ascii="Arial" w:eastAsia="Calibri" w:hAnsi="Arial" w:cs="Arial"/>
                          <w:b w:val="0"/>
                          <w:bCs/>
                          <w:color w:val="538135" w:themeColor="accent6" w:themeShade="BF"/>
                          <w:sz w:val="20"/>
                          <w:szCs w:val="20"/>
                        </w:rPr>
                        <w:t xml:space="preserve"> </w:t>
                      </w:r>
                    </w:p>
                    <w:p w14:paraId="7184601E" w14:textId="77777777" w:rsidR="00DD5F08" w:rsidRPr="00DD5F08" w:rsidRDefault="00DD5F08" w:rsidP="00DD5F08">
                      <w:pPr>
                        <w:pStyle w:val="NormalWeb"/>
                        <w:jc w:val="both"/>
                        <w:rPr>
                          <w:rFonts w:ascii="Arial" w:hAnsi="Arial" w:cs="Arial"/>
                        </w:rPr>
                      </w:pPr>
                      <w:r w:rsidRPr="00DD5F08">
                        <w:rPr>
                          <w:rFonts w:ascii="Arial" w:hAnsi="Arial" w:cs="Arial"/>
                        </w:rPr>
                        <w:t>A introdução deve apresentar o tema do estudo de forma clara e objetiva, contextualizando a relevância e a importância do problema abordado. Deve conter uma justificativa bem fundamentada, que explique o motivo pelo qual a pesquisa é necessária, destacando a lacuna científica ou a demanda prática que o estudo pretende atender. Essa fundamentação deve estar embasada em referências atuais e/ou clássicas de relevância para a área.</w:t>
                      </w:r>
                    </w:p>
                    <w:p w14:paraId="7E685282" w14:textId="77777777" w:rsidR="00DD5F08" w:rsidRPr="00DD5F08" w:rsidRDefault="00DD5F08" w:rsidP="00DD5F08">
                      <w:pPr>
                        <w:pStyle w:val="NormalWeb"/>
                        <w:jc w:val="both"/>
                        <w:rPr>
                          <w:rFonts w:ascii="Arial" w:hAnsi="Arial" w:cs="Arial"/>
                        </w:rPr>
                      </w:pPr>
                      <w:r w:rsidRPr="00DD5F08">
                        <w:rPr>
                          <w:rFonts w:ascii="Arial" w:hAnsi="Arial" w:cs="Arial"/>
                        </w:rPr>
                        <w:t>Além disso, a introdução deve expor de maneira clara e concisa os objetivos da pesquisa, especificando o que se pretende alcançar com o estudo. Recomenda-se que a justificativa e os objetivos estejam diretamente relacionados, de forma que o leitor compreenda o propósito e a contribuição esperada do trabalho.</w:t>
                      </w:r>
                    </w:p>
                    <w:p w14:paraId="51594429" w14:textId="762E2D49" w:rsidR="00DD5F08" w:rsidRPr="00CF0E0A" w:rsidRDefault="00DD5F08" w:rsidP="00DD5F08">
                      <w:pPr>
                        <w:pStyle w:val="Default"/>
                        <w:pBdr>
                          <w:bottom w:val="single" w:sz="24" w:space="1" w:color="538135" w:themeColor="accent6" w:themeShade="BF"/>
                        </w:pBdr>
                        <w:jc w:val="both"/>
                        <w:rPr>
                          <w:rStyle w:val="EstiloPalavras-ChaveChar"/>
                          <w:rFonts w:ascii="Arial" w:eastAsia="Calibri" w:hAnsi="Arial" w:cs="Arial"/>
                          <w:color w:val="538135" w:themeColor="accent6" w:themeShade="BF"/>
                          <w:sz w:val="20"/>
                          <w:szCs w:val="20"/>
                        </w:rPr>
                      </w:pPr>
                      <w:r>
                        <w:rPr>
                          <w:rStyle w:val="EstiloPalavras-ChaveChar"/>
                          <w:rFonts w:ascii="Arial" w:eastAsia="Calibri" w:hAnsi="Arial" w:cs="Arial"/>
                          <w:color w:val="538135" w:themeColor="accent6" w:themeShade="BF"/>
                          <w:sz w:val="20"/>
                          <w:szCs w:val="20"/>
                        </w:rPr>
                        <w:t>MATERIAL E MÉTODOS</w:t>
                      </w:r>
                    </w:p>
                    <w:p w14:paraId="386AD6FA" w14:textId="77777777" w:rsidR="00DD5F08" w:rsidRPr="00DD5F08" w:rsidRDefault="00DD5F08" w:rsidP="00DD5F08">
                      <w:pPr>
                        <w:pStyle w:val="NormalWeb"/>
                        <w:jc w:val="both"/>
                        <w:rPr>
                          <w:rFonts w:ascii="Arial" w:hAnsi="Arial" w:cs="Arial"/>
                        </w:rPr>
                      </w:pPr>
                      <w:r w:rsidRPr="00DD5F08">
                        <w:rPr>
                          <w:rFonts w:ascii="Arial" w:hAnsi="Arial" w:cs="Arial"/>
                        </w:rPr>
                        <w:t>A seção de métodos deve descrever com clareza e detalhamento o desenho experimental, incluindo a quantidade e qualidade dos experimentos realizados, bem como os procedimentos adotados, de forma que outros pesquisadores possam reproduzir os resultados ou dar continuidade ao estudo. Para pesquisas do tipo revisão (sistemática, narrativa, integrativa, entre outras), deve-se explicitar os critérios de seleção, fontes de dados, estratégias de busca e métodos de análise utilizados.</w:t>
                      </w:r>
                    </w:p>
                    <w:p w14:paraId="75C5FCAC" w14:textId="77777777" w:rsidR="00DD5F08" w:rsidRPr="00DD5F08" w:rsidRDefault="00DD5F08" w:rsidP="00DD5F08">
                      <w:pPr>
                        <w:pStyle w:val="NormalWeb"/>
                        <w:jc w:val="both"/>
                        <w:rPr>
                          <w:rFonts w:ascii="Arial" w:hAnsi="Arial" w:cs="Arial"/>
                        </w:rPr>
                      </w:pPr>
                      <w:r w:rsidRPr="00DD5F08">
                        <w:rPr>
                          <w:rFonts w:ascii="Arial" w:hAnsi="Arial" w:cs="Arial"/>
                        </w:rPr>
                        <w:t>Quando a pesquisa envolver experimentos com seres humanos ou animais, é obrigatório indicar o cumprimento das normas do Comitê de Ética em Pesquisa da instituição responsável, incluindo a menção explícita ao número do CAEE (Certificado de Apresentação para Apreciação Ética). Além disso, os procedimentos devem estar em conformidade com as diretrizes da Declaração de Helsinque para pesquisas com humanos e as normas de Ética em Experimentação Animal.</w:t>
                      </w:r>
                    </w:p>
                    <w:p w14:paraId="477B5A1B" w14:textId="77777777" w:rsidR="00DD5F08" w:rsidRPr="00DD5F08" w:rsidRDefault="00DD5F08" w:rsidP="00DD5F08">
                      <w:pPr>
                        <w:pStyle w:val="NormalWeb"/>
                        <w:jc w:val="both"/>
                        <w:rPr>
                          <w:rFonts w:ascii="Arial" w:hAnsi="Arial" w:cs="Arial"/>
                        </w:rPr>
                      </w:pPr>
                      <w:r w:rsidRPr="00DD5F08">
                        <w:rPr>
                          <w:rFonts w:ascii="Arial" w:hAnsi="Arial" w:cs="Arial"/>
                        </w:rPr>
                        <w:t>Todas as drogas, substâncias químicas ou reagentes utilizados devem ser descritos detalhadamente, incluindo nomes genéricos, dosagens, vias e formas de administração. Deve-se garantir a confidencialidade dos participantes, evitando a divulgação de nomes, iniciais ou números de registros hospitalares.</w:t>
                      </w:r>
                    </w:p>
                    <w:p w14:paraId="623C8EF4" w14:textId="77777777" w:rsidR="00DD5F08" w:rsidRPr="00DD5F08" w:rsidRDefault="00DD5F08" w:rsidP="00DD5F08">
                      <w:pPr>
                        <w:pStyle w:val="NormalWeb"/>
                        <w:jc w:val="both"/>
                        <w:rPr>
                          <w:rFonts w:ascii="Arial" w:hAnsi="Arial" w:cs="Arial"/>
                        </w:rPr>
                      </w:pPr>
                      <w:r w:rsidRPr="00DD5F08">
                        <w:rPr>
                          <w:rFonts w:ascii="Arial" w:hAnsi="Arial" w:cs="Arial"/>
                        </w:rPr>
                        <w:t>Por fim, ao utilizar métodos estatísticos, os autores devem citar as técnicas empregadas, com referências bibliográficas apropriadas, para assegurar a transparência e a validade dos resultados apresentados.</w:t>
                      </w:r>
                    </w:p>
                    <w:p w14:paraId="32375C63" w14:textId="77777777" w:rsidR="00DD5F08" w:rsidRDefault="00DD5F08" w:rsidP="00DD5F08">
                      <w:pPr>
                        <w:pStyle w:val="Default"/>
                        <w:spacing w:line="360" w:lineRule="auto"/>
                        <w:ind w:firstLine="709"/>
                        <w:jc w:val="both"/>
                        <w:rPr>
                          <w:rStyle w:val="EstiloPalavras-ChaveChar"/>
                          <w:rFonts w:ascii="Arial" w:eastAsia="Calibri" w:hAnsi="Arial" w:cs="Arial"/>
                          <w:b w:val="0"/>
                          <w:bCs/>
                          <w:sz w:val="20"/>
                          <w:szCs w:val="20"/>
                        </w:rPr>
                      </w:pPr>
                    </w:p>
                    <w:p w14:paraId="53A3E371"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23C1C2B0"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5B569727"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23F19C5F"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07089CE4"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70778907"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34D0C635"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4850B20D"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5ACB6B8C"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48E9B6FF"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491E2602"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24A4FE9C"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68C85F04"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69F20D11"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05EC459B"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54370B85"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5EC1E0B4"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4ED64F1A"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0EA58000"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7E2C3485"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00E7DF30"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5A69D422"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28FBEFD3"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642C3DED"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1050A9DB"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0190FA99"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31EA705D"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09E55CC8"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3F251E17"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0E0027BF"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37017BD7" w14:textId="77777777" w:rsidR="00DD5F08" w:rsidRDefault="00DD5F08" w:rsidP="007A4521">
                      <w:pPr>
                        <w:pStyle w:val="Default"/>
                        <w:spacing w:line="360" w:lineRule="auto"/>
                        <w:ind w:firstLine="709"/>
                        <w:jc w:val="both"/>
                        <w:rPr>
                          <w:rStyle w:val="EstiloPalavras-ChaveChar"/>
                          <w:rFonts w:ascii="Arial" w:eastAsia="Calibri" w:hAnsi="Arial" w:cs="Arial"/>
                          <w:b w:val="0"/>
                          <w:bCs/>
                          <w:sz w:val="20"/>
                          <w:szCs w:val="20"/>
                        </w:rPr>
                      </w:pPr>
                    </w:p>
                    <w:p w14:paraId="4EF8BC73" w14:textId="77777777" w:rsidR="00DD5F08" w:rsidRPr="000E77B2" w:rsidRDefault="00DD5F08" w:rsidP="007A4521">
                      <w:pPr>
                        <w:pStyle w:val="Default"/>
                        <w:spacing w:line="360" w:lineRule="auto"/>
                        <w:ind w:firstLine="709"/>
                        <w:jc w:val="both"/>
                        <w:rPr>
                          <w:rStyle w:val="EstiloPalavras-ChaveChar"/>
                          <w:rFonts w:ascii="Arial" w:eastAsia="Calibri" w:hAnsi="Arial" w:cs="Arial"/>
                          <w:b w:val="0"/>
                          <w:bCs/>
                          <w:sz w:val="20"/>
                          <w:szCs w:val="20"/>
                        </w:rPr>
                      </w:pPr>
                    </w:p>
                  </w:txbxContent>
                </v:textbox>
                <w10:anchorlock/>
              </v:rect>
            </w:pict>
          </mc:Fallback>
        </mc:AlternateContent>
      </w:r>
    </w:p>
    <w:p w14:paraId="56DBE3EB" w14:textId="77777777" w:rsidR="007A4521" w:rsidRDefault="007A4521" w:rsidP="007A4521">
      <w:pPr>
        <w:jc w:val="both"/>
        <w:rPr>
          <w:rFonts w:ascii="Arial" w:hAnsi="Arial" w:cs="Arial"/>
          <w:bCs/>
          <w:sz w:val="20"/>
          <w:szCs w:val="20"/>
        </w:rPr>
        <w:sectPr w:rsidR="007A4521" w:rsidSect="007A4521">
          <w:headerReference w:type="default" r:id="rId16"/>
          <w:footerReference w:type="default" r:id="rId17"/>
          <w:footnotePr>
            <w:numRestart w:val="eachSect"/>
          </w:footnotePr>
          <w:type w:val="continuous"/>
          <w:pgSz w:w="11907" w:h="16840"/>
          <w:pgMar w:top="1701" w:right="1134" w:bottom="1134" w:left="1701" w:header="720" w:footer="720" w:gutter="0"/>
          <w:cols w:space="709"/>
        </w:sectPr>
      </w:pPr>
      <w:r w:rsidRPr="000E77B2">
        <w:rPr>
          <w:rFonts w:ascii="Arial" w:hAnsi="Arial" w:cs="Arial"/>
          <w:bCs/>
          <w:sz w:val="20"/>
          <w:szCs w:val="20"/>
        </w:rPr>
        <w:t xml:space="preserve"> </w:t>
      </w:r>
    </w:p>
    <w:p w14:paraId="4CC38B22" w14:textId="77777777" w:rsidR="007A4521" w:rsidRDefault="007A4521" w:rsidP="007A4521">
      <w:pPr>
        <w:jc w:val="both"/>
        <w:rPr>
          <w:rFonts w:ascii="Arial" w:hAnsi="Arial" w:cs="Arial"/>
          <w:bCs/>
          <w:sz w:val="20"/>
          <w:szCs w:val="20"/>
        </w:rPr>
        <w:sectPr w:rsidR="007A4521" w:rsidSect="007A4521">
          <w:headerReference w:type="default" r:id="rId18"/>
          <w:footerReference w:type="default" r:id="rId19"/>
          <w:footnotePr>
            <w:numRestart w:val="eachSect"/>
          </w:footnotePr>
          <w:type w:val="continuous"/>
          <w:pgSz w:w="11907" w:h="16840"/>
          <w:pgMar w:top="1701" w:right="1134" w:bottom="1134" w:left="1701" w:header="720" w:footer="720" w:gutter="0"/>
          <w:cols w:space="709"/>
        </w:sectPr>
      </w:pPr>
    </w:p>
    <w:p w14:paraId="629505CE" w14:textId="70B0EA62" w:rsidR="00BD0DA3" w:rsidRPr="000E77B2" w:rsidRDefault="00BD0DA3" w:rsidP="000E77B2">
      <w:pPr>
        <w:jc w:val="both"/>
        <w:rPr>
          <w:rFonts w:ascii="Arial" w:hAnsi="Arial" w:cs="Arial"/>
          <w:bCs/>
          <w:sz w:val="20"/>
          <w:szCs w:val="20"/>
        </w:rPr>
      </w:pPr>
    </w:p>
    <w:p w14:paraId="489288FD" w14:textId="279B8BEB" w:rsidR="00FD640F" w:rsidRPr="00BD0DA3" w:rsidRDefault="00FD640F" w:rsidP="002613FB">
      <w:pPr>
        <w:spacing w:line="360" w:lineRule="auto"/>
        <w:ind w:right="-568"/>
        <w:jc w:val="both"/>
        <w:rPr>
          <w:rFonts w:ascii="Arial" w:hAnsi="Arial" w:cs="Arial"/>
          <w:b/>
          <w:sz w:val="20"/>
          <w:szCs w:val="20"/>
          <w:lang w:val="en-US"/>
        </w:rPr>
      </w:pPr>
    </w:p>
    <w:p w14:paraId="43C267F4" w14:textId="04F6CD89" w:rsidR="007A4521" w:rsidRDefault="007A4521" w:rsidP="000E77B2">
      <w:pPr>
        <w:pStyle w:val="Default"/>
        <w:spacing w:line="360" w:lineRule="auto"/>
        <w:jc w:val="both"/>
        <w:rPr>
          <w:rStyle w:val="EstiloPalavras-ChaveChar"/>
          <w:rFonts w:ascii="Arial" w:eastAsia="Calibri" w:hAnsi="Arial" w:cs="Arial"/>
          <w:color w:val="C00000"/>
          <w:sz w:val="20"/>
          <w:szCs w:val="20"/>
        </w:rPr>
      </w:pPr>
      <w:r>
        <w:rPr>
          <w:noProof/>
          <w:lang w:eastAsia="pt-BR"/>
        </w:rPr>
        <mc:AlternateContent>
          <mc:Choice Requires="wps">
            <w:drawing>
              <wp:inline distT="0" distB="0" distL="0" distR="0" wp14:anchorId="0B37B17A" wp14:editId="4D37B891">
                <wp:extent cx="5734769" cy="7934505"/>
                <wp:effectExtent l="19050" t="19050" r="18415" b="28575"/>
                <wp:docPr id="2077886409" name="Retângulo 7"/>
                <wp:cNvGraphicFramePr/>
                <a:graphic xmlns:a="http://schemas.openxmlformats.org/drawingml/2006/main">
                  <a:graphicData uri="http://schemas.microsoft.com/office/word/2010/wordprocessingShape">
                    <wps:wsp>
                      <wps:cNvSpPr/>
                      <wps:spPr>
                        <a:xfrm>
                          <a:off x="0" y="0"/>
                          <a:ext cx="5734769" cy="7934505"/>
                        </a:xfrm>
                        <a:prstGeom prst="rect">
                          <a:avLst/>
                        </a:prstGeom>
                        <a:ln w="3810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0F74F1E" w14:textId="10A17EED" w:rsidR="00DD5F08" w:rsidRPr="00CF0E0A" w:rsidRDefault="007A4521" w:rsidP="00DD5F08">
                            <w:pPr>
                              <w:pStyle w:val="Default"/>
                              <w:pBdr>
                                <w:bottom w:val="single" w:sz="24" w:space="1" w:color="538135" w:themeColor="accent6" w:themeShade="BF"/>
                              </w:pBdr>
                              <w:jc w:val="both"/>
                              <w:rPr>
                                <w:rStyle w:val="EstiloPalavras-ChaveChar"/>
                                <w:rFonts w:ascii="Arial" w:eastAsia="Calibri" w:hAnsi="Arial" w:cs="Arial"/>
                                <w:color w:val="538135" w:themeColor="accent6" w:themeShade="BF"/>
                                <w:sz w:val="20"/>
                                <w:szCs w:val="20"/>
                              </w:rPr>
                            </w:pPr>
                            <w:r w:rsidRPr="00D26C4C">
                              <w:rPr>
                                <w:rStyle w:val="EstiloPalavras-ChaveChar"/>
                                <w:rFonts w:ascii="Arial" w:eastAsia="Calibri" w:hAnsi="Arial" w:cs="Arial"/>
                                <w:b w:val="0"/>
                                <w:bCs/>
                                <w:sz w:val="20"/>
                                <w:szCs w:val="20"/>
                              </w:rPr>
                              <w:t xml:space="preserve"> </w:t>
                            </w:r>
                            <w:r w:rsidR="00DD5F08">
                              <w:rPr>
                                <w:rStyle w:val="EstiloPalavras-ChaveChar"/>
                                <w:rFonts w:ascii="Arial" w:eastAsia="Calibri" w:hAnsi="Arial" w:cs="Arial"/>
                                <w:color w:val="538135" w:themeColor="accent6" w:themeShade="BF"/>
                                <w:sz w:val="20"/>
                                <w:szCs w:val="20"/>
                              </w:rPr>
                              <w:t>RESULTADOS</w:t>
                            </w:r>
                          </w:p>
                          <w:p w14:paraId="1AA30E23" w14:textId="77777777" w:rsidR="00DD5F08" w:rsidRDefault="00DD5F08" w:rsidP="00DD5F08">
                            <w:pPr>
                              <w:pStyle w:val="Default"/>
                              <w:spacing w:line="360" w:lineRule="auto"/>
                              <w:ind w:firstLine="709"/>
                              <w:jc w:val="both"/>
                              <w:rPr>
                                <w:rStyle w:val="EstiloPalavras-ChaveChar"/>
                                <w:rFonts w:ascii="Arial" w:eastAsia="Calibri" w:hAnsi="Arial" w:cs="Arial"/>
                                <w:b w:val="0"/>
                                <w:bCs/>
                                <w:sz w:val="20"/>
                                <w:szCs w:val="20"/>
                              </w:rPr>
                            </w:pPr>
                          </w:p>
                          <w:p w14:paraId="025BFF1E" w14:textId="198EE720" w:rsidR="007A4521" w:rsidRPr="00103096" w:rsidRDefault="00103096" w:rsidP="00103096">
                            <w:pPr>
                              <w:pStyle w:val="Default"/>
                              <w:spacing w:line="360" w:lineRule="auto"/>
                              <w:jc w:val="both"/>
                              <w:rPr>
                                <w:rFonts w:ascii="Arial" w:hAnsi="Arial" w:cs="Arial"/>
                                <w:bCs/>
                              </w:rPr>
                            </w:pPr>
                            <w:r w:rsidRPr="00103096">
                              <w:rPr>
                                <w:rFonts w:ascii="Arial" w:hAnsi="Arial" w:cs="Arial"/>
                                <w:color w:val="222222"/>
                                <w:shd w:val="clear" w:color="auto" w:fill="FFFFFF"/>
                              </w:rPr>
                              <w:t>Apresentar os resultados em sequência lógica do texto, usando tabelas e ilustrações. Não repetir no texto todos os dados constantes das tabelas e ou ilustrações. No texto, enfatizar ou resumir somente os resultados importantes.</w:t>
                            </w:r>
                          </w:p>
                          <w:p w14:paraId="413DAD91" w14:textId="512BA8C0" w:rsidR="00DD5F08" w:rsidRPr="00CF0E0A" w:rsidRDefault="00DD5F08" w:rsidP="00DD5F08">
                            <w:pPr>
                              <w:pStyle w:val="Default"/>
                              <w:pBdr>
                                <w:bottom w:val="single" w:sz="24" w:space="1" w:color="538135" w:themeColor="accent6" w:themeShade="BF"/>
                              </w:pBdr>
                              <w:jc w:val="both"/>
                              <w:rPr>
                                <w:rStyle w:val="EstiloPalavras-ChaveChar"/>
                                <w:rFonts w:ascii="Arial" w:eastAsia="Calibri" w:hAnsi="Arial" w:cs="Arial"/>
                                <w:color w:val="538135" w:themeColor="accent6" w:themeShade="BF"/>
                                <w:sz w:val="20"/>
                                <w:szCs w:val="20"/>
                              </w:rPr>
                            </w:pPr>
                            <w:r>
                              <w:rPr>
                                <w:rStyle w:val="EstiloPalavras-ChaveChar"/>
                                <w:rFonts w:ascii="Arial" w:eastAsia="Calibri" w:hAnsi="Arial" w:cs="Arial"/>
                                <w:color w:val="538135" w:themeColor="accent6" w:themeShade="BF"/>
                                <w:sz w:val="20"/>
                                <w:szCs w:val="20"/>
                              </w:rPr>
                              <w:t>DISCUSSÃO</w:t>
                            </w:r>
                          </w:p>
                          <w:p w14:paraId="1D920D46" w14:textId="77777777" w:rsidR="00103096" w:rsidRDefault="00103096" w:rsidP="00103096">
                            <w:pPr>
                              <w:pStyle w:val="Default"/>
                              <w:spacing w:line="360" w:lineRule="auto"/>
                              <w:jc w:val="both"/>
                              <w:rPr>
                                <w:rFonts w:ascii="Helvetica" w:hAnsi="Helvetica" w:cs="Helvetica"/>
                                <w:color w:val="222222"/>
                                <w:sz w:val="23"/>
                                <w:szCs w:val="23"/>
                                <w:shd w:val="clear" w:color="auto" w:fill="FFFFFF"/>
                              </w:rPr>
                            </w:pPr>
                          </w:p>
                          <w:p w14:paraId="76387E1C" w14:textId="7EF75DCB" w:rsidR="00DD5F08" w:rsidRPr="00103096" w:rsidRDefault="00103096" w:rsidP="00103096">
                            <w:pPr>
                              <w:pStyle w:val="Default"/>
                              <w:spacing w:line="360" w:lineRule="auto"/>
                              <w:jc w:val="both"/>
                              <w:rPr>
                                <w:rStyle w:val="EstiloPalavras-ChaveChar"/>
                                <w:rFonts w:ascii="Arial" w:eastAsia="Calibri" w:hAnsi="Arial" w:cs="Arial"/>
                                <w:b w:val="0"/>
                                <w:bCs/>
                              </w:rPr>
                            </w:pPr>
                            <w:r w:rsidRPr="00103096">
                              <w:rPr>
                                <w:rFonts w:ascii="Arial" w:hAnsi="Arial" w:cs="Arial"/>
                                <w:color w:val="222222"/>
                                <w:shd w:val="clear" w:color="auto" w:fill="FFFFFF"/>
                              </w:rPr>
                              <w:t>Enfatizar novos e importantes aspectos do estudo. Os resultados do estudo devem ser comparados e discutidos com os de outros estudos sobre o tema, para que sejam devidamente identificadas as semelhanças e discordâncias constatadas, com suas respectivas explicações.</w:t>
                            </w:r>
                          </w:p>
                          <w:p w14:paraId="0213671D" w14:textId="77777777" w:rsidR="00DD5F08" w:rsidRDefault="00DD5F08" w:rsidP="000137B6">
                            <w:pPr>
                              <w:pStyle w:val="Default"/>
                              <w:spacing w:line="360" w:lineRule="auto"/>
                              <w:ind w:firstLine="709"/>
                              <w:jc w:val="both"/>
                              <w:rPr>
                                <w:rFonts w:ascii="Arial" w:hAnsi="Arial" w:cs="Arial"/>
                                <w:bCs/>
                                <w:sz w:val="20"/>
                                <w:szCs w:val="20"/>
                              </w:rPr>
                            </w:pPr>
                          </w:p>
                          <w:p w14:paraId="704AE604" w14:textId="77777777" w:rsidR="00DD5F08" w:rsidRPr="00CF0E0A" w:rsidRDefault="00DD5F08" w:rsidP="00DD5F08">
                            <w:pPr>
                              <w:pStyle w:val="Default"/>
                              <w:pBdr>
                                <w:bottom w:val="single" w:sz="24" w:space="1" w:color="538135" w:themeColor="accent6" w:themeShade="BF"/>
                              </w:pBdr>
                              <w:jc w:val="both"/>
                              <w:rPr>
                                <w:rStyle w:val="EstiloPalavras-ChaveChar"/>
                                <w:rFonts w:ascii="Arial" w:eastAsia="Calibri" w:hAnsi="Arial" w:cs="Arial"/>
                                <w:color w:val="538135" w:themeColor="accent6" w:themeShade="BF"/>
                                <w:sz w:val="20"/>
                                <w:szCs w:val="20"/>
                              </w:rPr>
                            </w:pPr>
                            <w:r w:rsidRPr="00CF0E0A">
                              <w:rPr>
                                <w:rStyle w:val="EstiloPalavras-ChaveChar"/>
                                <w:rFonts w:ascii="Arial" w:eastAsia="Calibri" w:hAnsi="Arial" w:cs="Arial"/>
                                <w:color w:val="538135" w:themeColor="accent6" w:themeShade="BF"/>
                                <w:sz w:val="20"/>
                                <w:szCs w:val="20"/>
                              </w:rPr>
                              <w:t>CONSIDERAÇÕES FINAIS</w:t>
                            </w:r>
                          </w:p>
                          <w:p w14:paraId="04670C63" w14:textId="77777777" w:rsidR="00DD5F08" w:rsidRDefault="00DD5F08" w:rsidP="00DD5F08">
                            <w:pPr>
                              <w:pStyle w:val="Default"/>
                              <w:spacing w:line="360" w:lineRule="auto"/>
                              <w:ind w:firstLine="709"/>
                              <w:jc w:val="both"/>
                              <w:rPr>
                                <w:rStyle w:val="EstiloPalavras-ChaveChar"/>
                                <w:rFonts w:ascii="Arial" w:eastAsia="Calibri" w:hAnsi="Arial" w:cs="Arial"/>
                                <w:b w:val="0"/>
                                <w:bCs/>
                                <w:sz w:val="20"/>
                                <w:szCs w:val="20"/>
                              </w:rPr>
                            </w:pPr>
                          </w:p>
                          <w:p w14:paraId="0713EC02" w14:textId="6577DF48" w:rsidR="00103096" w:rsidRPr="00103096" w:rsidRDefault="00103096" w:rsidP="00103096">
                            <w:pPr>
                              <w:pStyle w:val="Default"/>
                              <w:spacing w:line="360" w:lineRule="auto"/>
                              <w:jc w:val="both"/>
                              <w:rPr>
                                <w:rStyle w:val="EstiloPalavras-ChaveChar"/>
                                <w:rFonts w:ascii="Arial" w:eastAsia="Calibri" w:hAnsi="Arial" w:cs="Arial"/>
                                <w:b w:val="0"/>
                                <w:bCs/>
                              </w:rPr>
                            </w:pPr>
                            <w:r w:rsidRPr="00103096">
                              <w:rPr>
                                <w:rFonts w:ascii="Arial" w:hAnsi="Arial" w:cs="Arial"/>
                                <w:color w:val="222222"/>
                                <w:shd w:val="clear" w:color="auto" w:fill="FFFFFF"/>
                              </w:rPr>
                              <w:t>Deve ser clara e concisa, estabelecendo uma relação com os objetivos do estudo, conforme os resultados. Portanto, nas conclusões devem constar apenas respostas diretas aos objetivos do estudo baseadas em seus resultados.</w:t>
                            </w:r>
                          </w:p>
                          <w:p w14:paraId="3D67682D" w14:textId="77777777" w:rsidR="00DD5F08" w:rsidRDefault="00DD5F08" w:rsidP="000137B6">
                            <w:pPr>
                              <w:pStyle w:val="Default"/>
                              <w:spacing w:line="360" w:lineRule="auto"/>
                              <w:ind w:firstLine="709"/>
                              <w:jc w:val="both"/>
                              <w:rPr>
                                <w:rFonts w:ascii="Arial" w:hAnsi="Arial" w:cs="Arial"/>
                                <w:bCs/>
                                <w:sz w:val="20"/>
                                <w:szCs w:val="20"/>
                              </w:rPr>
                            </w:pPr>
                          </w:p>
                          <w:p w14:paraId="6A1CFA71" w14:textId="1AD77741" w:rsidR="00DD5F08" w:rsidRPr="00CF0E0A" w:rsidRDefault="00DD5F08" w:rsidP="00DD5F08">
                            <w:pPr>
                              <w:pStyle w:val="Default"/>
                              <w:pBdr>
                                <w:bottom w:val="single" w:sz="24" w:space="1" w:color="538135" w:themeColor="accent6" w:themeShade="BF"/>
                              </w:pBdr>
                              <w:jc w:val="both"/>
                              <w:rPr>
                                <w:rStyle w:val="EstiloPalavras-ChaveChar"/>
                                <w:rFonts w:ascii="Arial" w:eastAsia="Calibri" w:hAnsi="Arial" w:cs="Arial"/>
                                <w:color w:val="538135" w:themeColor="accent6" w:themeShade="BF"/>
                                <w:sz w:val="20"/>
                                <w:szCs w:val="20"/>
                              </w:rPr>
                            </w:pPr>
                            <w:r>
                              <w:rPr>
                                <w:rStyle w:val="EstiloPalavras-ChaveChar"/>
                                <w:rFonts w:ascii="Arial" w:eastAsia="Calibri" w:hAnsi="Arial" w:cs="Arial"/>
                                <w:color w:val="538135" w:themeColor="accent6" w:themeShade="BF"/>
                                <w:sz w:val="20"/>
                                <w:szCs w:val="20"/>
                              </w:rPr>
                              <w:t xml:space="preserve">CONFLITO DE INTERESSES </w:t>
                            </w:r>
                          </w:p>
                          <w:p w14:paraId="136B41C1" w14:textId="77777777" w:rsidR="002A5385" w:rsidRDefault="002A5385" w:rsidP="002A5385">
                            <w:pPr>
                              <w:pStyle w:val="Default"/>
                              <w:spacing w:line="360" w:lineRule="auto"/>
                              <w:jc w:val="both"/>
                              <w:rPr>
                                <w:rFonts w:ascii="Helvetica" w:hAnsi="Helvetica" w:cs="Helvetica"/>
                                <w:color w:val="222222"/>
                                <w:sz w:val="23"/>
                                <w:szCs w:val="23"/>
                                <w:shd w:val="clear" w:color="auto" w:fill="FFFFFF"/>
                              </w:rPr>
                            </w:pPr>
                          </w:p>
                          <w:p w14:paraId="74C0BA82" w14:textId="7062A545" w:rsidR="00DD5F08" w:rsidRPr="002A5385" w:rsidRDefault="002A5385" w:rsidP="002A5385">
                            <w:pPr>
                              <w:pStyle w:val="Default"/>
                              <w:spacing w:line="360" w:lineRule="auto"/>
                              <w:jc w:val="both"/>
                              <w:rPr>
                                <w:rFonts w:ascii="Arial" w:hAnsi="Arial" w:cs="Arial"/>
                                <w:color w:val="222222"/>
                                <w:shd w:val="clear" w:color="auto" w:fill="FFFFFF"/>
                              </w:rPr>
                            </w:pPr>
                            <w:r w:rsidRPr="002A5385">
                              <w:rPr>
                                <w:rFonts w:ascii="Arial" w:hAnsi="Arial" w:cs="Arial"/>
                                <w:color w:val="222222"/>
                                <w:shd w:val="clear" w:color="auto" w:fill="FFFFFF"/>
                              </w:rPr>
                              <w:t>Responsabilidade de reconhecer e declarar conflitos de interesse financeiros e outros (comercial, pessoal ou polí</w:t>
                            </w:r>
                            <w:r w:rsidRPr="002A5385">
                              <w:rPr>
                                <w:rFonts w:ascii="Arial" w:hAnsi="Arial" w:cs="Arial"/>
                                <w:color w:val="222222"/>
                                <w:shd w:val="clear" w:color="auto" w:fill="FFFFFF"/>
                              </w:rPr>
                              <w:softHyphen/>
                              <w:t>tico) relacionados ao tema e ao desenvolvimento do artigo apresentado para publicação. Os autores deverão declarar e podem agradecer no manuscrito todo o apoio financeiro ao trabalho, bem como outros apoios para o seu desenvolvimento. A declaração deve ser descrita na sessão correspondente do artigo e enviada através do documento Conflito de Interesses devidamente preenchido.</w:t>
                            </w:r>
                          </w:p>
                          <w:p w14:paraId="14C63BFE" w14:textId="77777777" w:rsidR="002A5385" w:rsidRDefault="002A5385" w:rsidP="002A5385">
                            <w:pPr>
                              <w:pStyle w:val="Default"/>
                              <w:spacing w:line="360" w:lineRule="auto"/>
                              <w:jc w:val="both"/>
                              <w:rPr>
                                <w:rStyle w:val="EstiloPalavras-ChaveChar"/>
                                <w:rFonts w:ascii="Arial" w:eastAsia="Calibri" w:hAnsi="Arial" w:cs="Arial"/>
                                <w:b w:val="0"/>
                                <w:bCs/>
                                <w:sz w:val="20"/>
                                <w:szCs w:val="20"/>
                              </w:rPr>
                            </w:pPr>
                          </w:p>
                          <w:p w14:paraId="68FAD457" w14:textId="5706C809" w:rsidR="00DD5F08" w:rsidRPr="00CF0E0A" w:rsidRDefault="00DD5F08" w:rsidP="00DD5F08">
                            <w:pPr>
                              <w:pStyle w:val="Default"/>
                              <w:pBdr>
                                <w:bottom w:val="single" w:sz="24" w:space="1" w:color="538135" w:themeColor="accent6" w:themeShade="BF"/>
                              </w:pBdr>
                              <w:jc w:val="both"/>
                              <w:rPr>
                                <w:rStyle w:val="EstiloPalavras-ChaveChar"/>
                                <w:rFonts w:ascii="Arial" w:eastAsia="Calibri" w:hAnsi="Arial" w:cs="Arial"/>
                                <w:color w:val="538135" w:themeColor="accent6" w:themeShade="BF"/>
                                <w:sz w:val="20"/>
                                <w:szCs w:val="20"/>
                              </w:rPr>
                            </w:pPr>
                            <w:r>
                              <w:rPr>
                                <w:rStyle w:val="EstiloPalavras-ChaveChar"/>
                                <w:rFonts w:ascii="Arial" w:eastAsia="Calibri" w:hAnsi="Arial" w:cs="Arial"/>
                                <w:color w:val="538135" w:themeColor="accent6" w:themeShade="BF"/>
                                <w:sz w:val="20"/>
                                <w:szCs w:val="20"/>
                              </w:rPr>
                              <w:t xml:space="preserve"> </w:t>
                            </w:r>
                            <w:r>
                              <w:rPr>
                                <w:rStyle w:val="EstiloPalavras-ChaveChar"/>
                                <w:rFonts w:ascii="Arial" w:eastAsia="Calibri" w:hAnsi="Arial" w:cs="Arial"/>
                                <w:color w:val="538135" w:themeColor="accent6" w:themeShade="BF"/>
                                <w:sz w:val="20"/>
                                <w:szCs w:val="20"/>
                              </w:rPr>
                              <w:t>FINANCIAMENTO</w:t>
                            </w:r>
                          </w:p>
                          <w:p w14:paraId="3628577B" w14:textId="77777777" w:rsidR="002A5385" w:rsidRDefault="002A5385" w:rsidP="002A5385">
                            <w:pPr>
                              <w:pStyle w:val="Default"/>
                              <w:spacing w:line="360" w:lineRule="auto"/>
                              <w:jc w:val="both"/>
                              <w:rPr>
                                <w:rFonts w:ascii="Helvetica" w:hAnsi="Helvetica" w:cs="Helvetica"/>
                                <w:color w:val="222222"/>
                                <w:sz w:val="23"/>
                                <w:szCs w:val="23"/>
                                <w:shd w:val="clear" w:color="auto" w:fill="FFFFFF"/>
                              </w:rPr>
                            </w:pPr>
                          </w:p>
                          <w:p w14:paraId="1043B380" w14:textId="36BDEBCD" w:rsidR="00DD5F08" w:rsidRPr="007A4521" w:rsidRDefault="002A5385" w:rsidP="002A5385">
                            <w:pPr>
                              <w:pStyle w:val="Default"/>
                              <w:spacing w:line="360" w:lineRule="auto"/>
                              <w:jc w:val="both"/>
                              <w:rPr>
                                <w:rFonts w:ascii="Arial" w:hAnsi="Arial" w:cs="Arial"/>
                                <w:bCs/>
                                <w:sz w:val="20"/>
                                <w:szCs w:val="20"/>
                              </w:rPr>
                            </w:pPr>
                            <w:r w:rsidRPr="002A5385">
                              <w:rPr>
                                <w:rFonts w:ascii="Arial" w:hAnsi="Arial" w:cs="Arial"/>
                                <w:color w:val="222222"/>
                                <w:shd w:val="clear" w:color="auto" w:fill="FFFFFF"/>
                              </w:rPr>
                              <w:t>Relatar as fontes de financiamento. Informar a ausência de financiamento.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37B17A" id="_x0000_s1031" style="width:451.55pt;height:6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" fillcolor="white [3201]" strokecolor="#538135 [2409]" strokeweight="3pt">
                <v:textbox>
                  <w:txbxContent>
                    <w:p w14:paraId="30F74F1E" w14:textId="10A17EED" w:rsidR="00DD5F08" w:rsidRPr="00CF0E0A" w:rsidRDefault="007A4521" w:rsidP="00DD5F08">
                      <w:pPr>
                        <w:pStyle w:val="Default"/>
                        <w:pBdr>
                          <w:bottom w:val="single" w:sz="24" w:space="1" w:color="538135" w:themeColor="accent6" w:themeShade="BF"/>
                        </w:pBdr>
                        <w:jc w:val="both"/>
                        <w:rPr>
                          <w:rStyle w:val="EstiloPalavras-ChaveChar"/>
                          <w:rFonts w:ascii="Arial" w:eastAsia="Calibri" w:hAnsi="Arial" w:cs="Arial"/>
                          <w:color w:val="538135" w:themeColor="accent6" w:themeShade="BF"/>
                          <w:sz w:val="20"/>
                          <w:szCs w:val="20"/>
                        </w:rPr>
                      </w:pPr>
                      <w:r w:rsidRPr="00D26C4C">
                        <w:rPr>
                          <w:rStyle w:val="EstiloPalavras-ChaveChar"/>
                          <w:rFonts w:ascii="Arial" w:eastAsia="Calibri" w:hAnsi="Arial" w:cs="Arial"/>
                          <w:b w:val="0"/>
                          <w:bCs/>
                          <w:sz w:val="20"/>
                          <w:szCs w:val="20"/>
                        </w:rPr>
                        <w:t xml:space="preserve"> </w:t>
                      </w:r>
                      <w:r w:rsidR="00DD5F08">
                        <w:rPr>
                          <w:rStyle w:val="EstiloPalavras-ChaveChar"/>
                          <w:rFonts w:ascii="Arial" w:eastAsia="Calibri" w:hAnsi="Arial" w:cs="Arial"/>
                          <w:color w:val="538135" w:themeColor="accent6" w:themeShade="BF"/>
                          <w:sz w:val="20"/>
                          <w:szCs w:val="20"/>
                        </w:rPr>
                        <w:t>RESULTADOS</w:t>
                      </w:r>
                    </w:p>
                    <w:p w14:paraId="1AA30E23" w14:textId="77777777" w:rsidR="00DD5F08" w:rsidRDefault="00DD5F08" w:rsidP="00DD5F08">
                      <w:pPr>
                        <w:pStyle w:val="Default"/>
                        <w:spacing w:line="360" w:lineRule="auto"/>
                        <w:ind w:firstLine="709"/>
                        <w:jc w:val="both"/>
                        <w:rPr>
                          <w:rStyle w:val="EstiloPalavras-ChaveChar"/>
                          <w:rFonts w:ascii="Arial" w:eastAsia="Calibri" w:hAnsi="Arial" w:cs="Arial"/>
                          <w:b w:val="0"/>
                          <w:bCs/>
                          <w:sz w:val="20"/>
                          <w:szCs w:val="20"/>
                        </w:rPr>
                      </w:pPr>
                    </w:p>
                    <w:p w14:paraId="025BFF1E" w14:textId="198EE720" w:rsidR="007A4521" w:rsidRPr="00103096" w:rsidRDefault="00103096" w:rsidP="00103096">
                      <w:pPr>
                        <w:pStyle w:val="Default"/>
                        <w:spacing w:line="360" w:lineRule="auto"/>
                        <w:jc w:val="both"/>
                        <w:rPr>
                          <w:rFonts w:ascii="Arial" w:hAnsi="Arial" w:cs="Arial"/>
                          <w:bCs/>
                        </w:rPr>
                      </w:pPr>
                      <w:r w:rsidRPr="00103096">
                        <w:rPr>
                          <w:rFonts w:ascii="Arial" w:hAnsi="Arial" w:cs="Arial"/>
                          <w:color w:val="222222"/>
                          <w:shd w:val="clear" w:color="auto" w:fill="FFFFFF"/>
                        </w:rPr>
                        <w:t>Apresentar os resultados em sequência lógica do texto, usando tabelas e ilustrações. Não repetir no texto todos os dados constantes das tabelas e ou ilustrações. No texto, enfatizar ou resumir somente os resultados importantes.</w:t>
                      </w:r>
                    </w:p>
                    <w:p w14:paraId="413DAD91" w14:textId="512BA8C0" w:rsidR="00DD5F08" w:rsidRPr="00CF0E0A" w:rsidRDefault="00DD5F08" w:rsidP="00DD5F08">
                      <w:pPr>
                        <w:pStyle w:val="Default"/>
                        <w:pBdr>
                          <w:bottom w:val="single" w:sz="24" w:space="1" w:color="538135" w:themeColor="accent6" w:themeShade="BF"/>
                        </w:pBdr>
                        <w:jc w:val="both"/>
                        <w:rPr>
                          <w:rStyle w:val="EstiloPalavras-ChaveChar"/>
                          <w:rFonts w:ascii="Arial" w:eastAsia="Calibri" w:hAnsi="Arial" w:cs="Arial"/>
                          <w:color w:val="538135" w:themeColor="accent6" w:themeShade="BF"/>
                          <w:sz w:val="20"/>
                          <w:szCs w:val="20"/>
                        </w:rPr>
                      </w:pPr>
                      <w:r>
                        <w:rPr>
                          <w:rStyle w:val="EstiloPalavras-ChaveChar"/>
                          <w:rFonts w:ascii="Arial" w:eastAsia="Calibri" w:hAnsi="Arial" w:cs="Arial"/>
                          <w:color w:val="538135" w:themeColor="accent6" w:themeShade="BF"/>
                          <w:sz w:val="20"/>
                          <w:szCs w:val="20"/>
                        </w:rPr>
                        <w:t>DISCUSSÃO</w:t>
                      </w:r>
                    </w:p>
                    <w:p w14:paraId="1D920D46" w14:textId="77777777" w:rsidR="00103096" w:rsidRDefault="00103096" w:rsidP="00103096">
                      <w:pPr>
                        <w:pStyle w:val="Default"/>
                        <w:spacing w:line="360" w:lineRule="auto"/>
                        <w:jc w:val="both"/>
                        <w:rPr>
                          <w:rFonts w:ascii="Helvetica" w:hAnsi="Helvetica" w:cs="Helvetica"/>
                          <w:color w:val="222222"/>
                          <w:sz w:val="23"/>
                          <w:szCs w:val="23"/>
                          <w:shd w:val="clear" w:color="auto" w:fill="FFFFFF"/>
                        </w:rPr>
                      </w:pPr>
                    </w:p>
                    <w:p w14:paraId="76387E1C" w14:textId="7EF75DCB" w:rsidR="00DD5F08" w:rsidRPr="00103096" w:rsidRDefault="00103096" w:rsidP="00103096">
                      <w:pPr>
                        <w:pStyle w:val="Default"/>
                        <w:spacing w:line="360" w:lineRule="auto"/>
                        <w:jc w:val="both"/>
                        <w:rPr>
                          <w:rStyle w:val="EstiloPalavras-ChaveChar"/>
                          <w:rFonts w:ascii="Arial" w:eastAsia="Calibri" w:hAnsi="Arial" w:cs="Arial"/>
                          <w:b w:val="0"/>
                          <w:bCs/>
                        </w:rPr>
                      </w:pPr>
                      <w:r w:rsidRPr="00103096">
                        <w:rPr>
                          <w:rFonts w:ascii="Arial" w:hAnsi="Arial" w:cs="Arial"/>
                          <w:color w:val="222222"/>
                          <w:shd w:val="clear" w:color="auto" w:fill="FFFFFF"/>
                        </w:rPr>
                        <w:t>Enfatizar novos e importantes aspectos do estudo. Os resultados do estudo devem ser comparados e discutidos com os de outros estudos sobre o tema, para que sejam devidamente identificadas as semelhanças e discordâncias constatadas, com suas respectivas explicações.</w:t>
                      </w:r>
                    </w:p>
                    <w:p w14:paraId="0213671D" w14:textId="77777777" w:rsidR="00DD5F08" w:rsidRDefault="00DD5F08" w:rsidP="000137B6">
                      <w:pPr>
                        <w:pStyle w:val="Default"/>
                        <w:spacing w:line="360" w:lineRule="auto"/>
                        <w:ind w:firstLine="709"/>
                        <w:jc w:val="both"/>
                        <w:rPr>
                          <w:rFonts w:ascii="Arial" w:hAnsi="Arial" w:cs="Arial"/>
                          <w:bCs/>
                          <w:sz w:val="20"/>
                          <w:szCs w:val="20"/>
                        </w:rPr>
                      </w:pPr>
                    </w:p>
                    <w:p w14:paraId="704AE604" w14:textId="77777777" w:rsidR="00DD5F08" w:rsidRPr="00CF0E0A" w:rsidRDefault="00DD5F08" w:rsidP="00DD5F08">
                      <w:pPr>
                        <w:pStyle w:val="Default"/>
                        <w:pBdr>
                          <w:bottom w:val="single" w:sz="24" w:space="1" w:color="538135" w:themeColor="accent6" w:themeShade="BF"/>
                        </w:pBdr>
                        <w:jc w:val="both"/>
                        <w:rPr>
                          <w:rStyle w:val="EstiloPalavras-ChaveChar"/>
                          <w:rFonts w:ascii="Arial" w:eastAsia="Calibri" w:hAnsi="Arial" w:cs="Arial"/>
                          <w:color w:val="538135" w:themeColor="accent6" w:themeShade="BF"/>
                          <w:sz w:val="20"/>
                          <w:szCs w:val="20"/>
                        </w:rPr>
                      </w:pPr>
                      <w:r w:rsidRPr="00CF0E0A">
                        <w:rPr>
                          <w:rStyle w:val="EstiloPalavras-ChaveChar"/>
                          <w:rFonts w:ascii="Arial" w:eastAsia="Calibri" w:hAnsi="Arial" w:cs="Arial"/>
                          <w:color w:val="538135" w:themeColor="accent6" w:themeShade="BF"/>
                          <w:sz w:val="20"/>
                          <w:szCs w:val="20"/>
                        </w:rPr>
                        <w:t>CONSIDERAÇÕES FINAIS</w:t>
                      </w:r>
                    </w:p>
                    <w:p w14:paraId="04670C63" w14:textId="77777777" w:rsidR="00DD5F08" w:rsidRDefault="00DD5F08" w:rsidP="00DD5F08">
                      <w:pPr>
                        <w:pStyle w:val="Default"/>
                        <w:spacing w:line="360" w:lineRule="auto"/>
                        <w:ind w:firstLine="709"/>
                        <w:jc w:val="both"/>
                        <w:rPr>
                          <w:rStyle w:val="EstiloPalavras-ChaveChar"/>
                          <w:rFonts w:ascii="Arial" w:eastAsia="Calibri" w:hAnsi="Arial" w:cs="Arial"/>
                          <w:b w:val="0"/>
                          <w:bCs/>
                          <w:sz w:val="20"/>
                          <w:szCs w:val="20"/>
                        </w:rPr>
                      </w:pPr>
                    </w:p>
                    <w:p w14:paraId="0713EC02" w14:textId="6577DF48" w:rsidR="00103096" w:rsidRPr="00103096" w:rsidRDefault="00103096" w:rsidP="00103096">
                      <w:pPr>
                        <w:pStyle w:val="Default"/>
                        <w:spacing w:line="360" w:lineRule="auto"/>
                        <w:jc w:val="both"/>
                        <w:rPr>
                          <w:rStyle w:val="EstiloPalavras-ChaveChar"/>
                          <w:rFonts w:ascii="Arial" w:eastAsia="Calibri" w:hAnsi="Arial" w:cs="Arial"/>
                          <w:b w:val="0"/>
                          <w:bCs/>
                        </w:rPr>
                      </w:pPr>
                      <w:r w:rsidRPr="00103096">
                        <w:rPr>
                          <w:rFonts w:ascii="Arial" w:hAnsi="Arial" w:cs="Arial"/>
                          <w:color w:val="222222"/>
                          <w:shd w:val="clear" w:color="auto" w:fill="FFFFFF"/>
                        </w:rPr>
                        <w:t>Deve ser clara e concisa, estabelecendo uma relação com os objetivos do estudo, conforme os resultados. Portanto, nas conclusões devem constar apenas respostas diretas aos objetivos do estudo baseadas em seus resultados.</w:t>
                      </w:r>
                    </w:p>
                    <w:p w14:paraId="3D67682D" w14:textId="77777777" w:rsidR="00DD5F08" w:rsidRDefault="00DD5F08" w:rsidP="000137B6">
                      <w:pPr>
                        <w:pStyle w:val="Default"/>
                        <w:spacing w:line="360" w:lineRule="auto"/>
                        <w:ind w:firstLine="709"/>
                        <w:jc w:val="both"/>
                        <w:rPr>
                          <w:rFonts w:ascii="Arial" w:hAnsi="Arial" w:cs="Arial"/>
                          <w:bCs/>
                          <w:sz w:val="20"/>
                          <w:szCs w:val="20"/>
                        </w:rPr>
                      </w:pPr>
                    </w:p>
                    <w:p w14:paraId="6A1CFA71" w14:textId="1AD77741" w:rsidR="00DD5F08" w:rsidRPr="00CF0E0A" w:rsidRDefault="00DD5F08" w:rsidP="00DD5F08">
                      <w:pPr>
                        <w:pStyle w:val="Default"/>
                        <w:pBdr>
                          <w:bottom w:val="single" w:sz="24" w:space="1" w:color="538135" w:themeColor="accent6" w:themeShade="BF"/>
                        </w:pBdr>
                        <w:jc w:val="both"/>
                        <w:rPr>
                          <w:rStyle w:val="EstiloPalavras-ChaveChar"/>
                          <w:rFonts w:ascii="Arial" w:eastAsia="Calibri" w:hAnsi="Arial" w:cs="Arial"/>
                          <w:color w:val="538135" w:themeColor="accent6" w:themeShade="BF"/>
                          <w:sz w:val="20"/>
                          <w:szCs w:val="20"/>
                        </w:rPr>
                      </w:pPr>
                      <w:r>
                        <w:rPr>
                          <w:rStyle w:val="EstiloPalavras-ChaveChar"/>
                          <w:rFonts w:ascii="Arial" w:eastAsia="Calibri" w:hAnsi="Arial" w:cs="Arial"/>
                          <w:color w:val="538135" w:themeColor="accent6" w:themeShade="BF"/>
                          <w:sz w:val="20"/>
                          <w:szCs w:val="20"/>
                        </w:rPr>
                        <w:t xml:space="preserve">CONFLITO DE INTERESSES </w:t>
                      </w:r>
                    </w:p>
                    <w:p w14:paraId="136B41C1" w14:textId="77777777" w:rsidR="002A5385" w:rsidRDefault="002A5385" w:rsidP="002A5385">
                      <w:pPr>
                        <w:pStyle w:val="Default"/>
                        <w:spacing w:line="360" w:lineRule="auto"/>
                        <w:jc w:val="both"/>
                        <w:rPr>
                          <w:rFonts w:ascii="Helvetica" w:hAnsi="Helvetica" w:cs="Helvetica"/>
                          <w:color w:val="222222"/>
                          <w:sz w:val="23"/>
                          <w:szCs w:val="23"/>
                          <w:shd w:val="clear" w:color="auto" w:fill="FFFFFF"/>
                        </w:rPr>
                      </w:pPr>
                    </w:p>
                    <w:p w14:paraId="74C0BA82" w14:textId="7062A545" w:rsidR="00DD5F08" w:rsidRPr="002A5385" w:rsidRDefault="002A5385" w:rsidP="002A5385">
                      <w:pPr>
                        <w:pStyle w:val="Default"/>
                        <w:spacing w:line="360" w:lineRule="auto"/>
                        <w:jc w:val="both"/>
                        <w:rPr>
                          <w:rFonts w:ascii="Arial" w:hAnsi="Arial" w:cs="Arial"/>
                          <w:color w:val="222222"/>
                          <w:shd w:val="clear" w:color="auto" w:fill="FFFFFF"/>
                        </w:rPr>
                      </w:pPr>
                      <w:r w:rsidRPr="002A5385">
                        <w:rPr>
                          <w:rFonts w:ascii="Arial" w:hAnsi="Arial" w:cs="Arial"/>
                          <w:color w:val="222222"/>
                          <w:shd w:val="clear" w:color="auto" w:fill="FFFFFF"/>
                        </w:rPr>
                        <w:t>Responsabilidade de reconhecer e declarar conflitos de interesse financeiros e outros (comercial, pessoal ou polí</w:t>
                      </w:r>
                      <w:r w:rsidRPr="002A5385">
                        <w:rPr>
                          <w:rFonts w:ascii="Arial" w:hAnsi="Arial" w:cs="Arial"/>
                          <w:color w:val="222222"/>
                          <w:shd w:val="clear" w:color="auto" w:fill="FFFFFF"/>
                        </w:rPr>
                        <w:softHyphen/>
                        <w:t>tico) relacionados ao tema e ao desenvolvimento do artigo apresentado para publicação. Os autores deverão declarar e podem agradecer no manuscrito todo o apoio financeiro ao trabalho, bem como outros apoios para o seu desenvolvimento. A declaração deve ser descrita na sessão correspondente do artigo e enviada através do documento Conflito de Interesses devidamente preenchido.</w:t>
                      </w:r>
                    </w:p>
                    <w:p w14:paraId="14C63BFE" w14:textId="77777777" w:rsidR="002A5385" w:rsidRDefault="002A5385" w:rsidP="002A5385">
                      <w:pPr>
                        <w:pStyle w:val="Default"/>
                        <w:spacing w:line="360" w:lineRule="auto"/>
                        <w:jc w:val="both"/>
                        <w:rPr>
                          <w:rStyle w:val="EstiloPalavras-ChaveChar"/>
                          <w:rFonts w:ascii="Arial" w:eastAsia="Calibri" w:hAnsi="Arial" w:cs="Arial"/>
                          <w:b w:val="0"/>
                          <w:bCs/>
                          <w:sz w:val="20"/>
                          <w:szCs w:val="20"/>
                        </w:rPr>
                      </w:pPr>
                    </w:p>
                    <w:p w14:paraId="68FAD457" w14:textId="5706C809" w:rsidR="00DD5F08" w:rsidRPr="00CF0E0A" w:rsidRDefault="00DD5F08" w:rsidP="00DD5F08">
                      <w:pPr>
                        <w:pStyle w:val="Default"/>
                        <w:pBdr>
                          <w:bottom w:val="single" w:sz="24" w:space="1" w:color="538135" w:themeColor="accent6" w:themeShade="BF"/>
                        </w:pBdr>
                        <w:jc w:val="both"/>
                        <w:rPr>
                          <w:rStyle w:val="EstiloPalavras-ChaveChar"/>
                          <w:rFonts w:ascii="Arial" w:eastAsia="Calibri" w:hAnsi="Arial" w:cs="Arial"/>
                          <w:color w:val="538135" w:themeColor="accent6" w:themeShade="BF"/>
                          <w:sz w:val="20"/>
                          <w:szCs w:val="20"/>
                        </w:rPr>
                      </w:pPr>
                      <w:r>
                        <w:rPr>
                          <w:rStyle w:val="EstiloPalavras-ChaveChar"/>
                          <w:rFonts w:ascii="Arial" w:eastAsia="Calibri" w:hAnsi="Arial" w:cs="Arial"/>
                          <w:color w:val="538135" w:themeColor="accent6" w:themeShade="BF"/>
                          <w:sz w:val="20"/>
                          <w:szCs w:val="20"/>
                        </w:rPr>
                        <w:t xml:space="preserve"> </w:t>
                      </w:r>
                      <w:r>
                        <w:rPr>
                          <w:rStyle w:val="EstiloPalavras-ChaveChar"/>
                          <w:rFonts w:ascii="Arial" w:eastAsia="Calibri" w:hAnsi="Arial" w:cs="Arial"/>
                          <w:color w:val="538135" w:themeColor="accent6" w:themeShade="BF"/>
                          <w:sz w:val="20"/>
                          <w:szCs w:val="20"/>
                        </w:rPr>
                        <w:t>FINANCIAMENTO</w:t>
                      </w:r>
                    </w:p>
                    <w:p w14:paraId="3628577B" w14:textId="77777777" w:rsidR="002A5385" w:rsidRDefault="002A5385" w:rsidP="002A5385">
                      <w:pPr>
                        <w:pStyle w:val="Default"/>
                        <w:spacing w:line="360" w:lineRule="auto"/>
                        <w:jc w:val="both"/>
                        <w:rPr>
                          <w:rFonts w:ascii="Helvetica" w:hAnsi="Helvetica" w:cs="Helvetica"/>
                          <w:color w:val="222222"/>
                          <w:sz w:val="23"/>
                          <w:szCs w:val="23"/>
                          <w:shd w:val="clear" w:color="auto" w:fill="FFFFFF"/>
                        </w:rPr>
                      </w:pPr>
                    </w:p>
                    <w:p w14:paraId="1043B380" w14:textId="36BDEBCD" w:rsidR="00DD5F08" w:rsidRPr="007A4521" w:rsidRDefault="002A5385" w:rsidP="002A5385">
                      <w:pPr>
                        <w:pStyle w:val="Default"/>
                        <w:spacing w:line="360" w:lineRule="auto"/>
                        <w:jc w:val="both"/>
                        <w:rPr>
                          <w:rFonts w:ascii="Arial" w:hAnsi="Arial" w:cs="Arial"/>
                          <w:bCs/>
                          <w:sz w:val="20"/>
                          <w:szCs w:val="20"/>
                        </w:rPr>
                      </w:pPr>
                      <w:r w:rsidRPr="002A5385">
                        <w:rPr>
                          <w:rFonts w:ascii="Arial" w:hAnsi="Arial" w:cs="Arial"/>
                          <w:color w:val="222222"/>
                          <w:shd w:val="clear" w:color="auto" w:fill="FFFFFF"/>
                        </w:rPr>
                        <w:t>Relatar as fontes de financiamento. Informar a ausência de financiamento.</w:t>
                      </w:r>
                    </w:p>
                  </w:txbxContent>
                </v:textbox>
                <w10:anchorlock/>
              </v:rect>
            </w:pict>
          </mc:Fallback>
        </mc:AlternateContent>
      </w:r>
    </w:p>
    <w:p w14:paraId="4AC76EDA" w14:textId="77777777" w:rsidR="000137B6" w:rsidRDefault="000137B6">
      <w:pPr>
        <w:rPr>
          <w:rStyle w:val="EstiloPalavras-ChaveChar"/>
          <w:rFonts w:ascii="Arial" w:eastAsia="Calibri" w:hAnsi="Arial" w:cs="Arial"/>
          <w:color w:val="C00000"/>
          <w:sz w:val="20"/>
          <w:szCs w:val="20"/>
          <w:lang w:eastAsia="en-US"/>
        </w:rPr>
      </w:pPr>
      <w:r>
        <w:rPr>
          <w:rStyle w:val="EstiloPalavras-ChaveChar"/>
          <w:rFonts w:ascii="Arial" w:eastAsia="Calibri" w:hAnsi="Arial" w:cs="Arial"/>
          <w:color w:val="C00000"/>
          <w:sz w:val="20"/>
          <w:szCs w:val="20"/>
        </w:rPr>
        <w:br w:type="page"/>
      </w:r>
    </w:p>
    <w:p w14:paraId="4154979D" w14:textId="77777777" w:rsidR="000137B6" w:rsidRDefault="000137B6" w:rsidP="000E77B2">
      <w:pPr>
        <w:pStyle w:val="Default"/>
        <w:spacing w:line="360" w:lineRule="auto"/>
        <w:jc w:val="both"/>
        <w:rPr>
          <w:rStyle w:val="EstiloPalavras-ChaveChar"/>
          <w:rFonts w:ascii="Arial" w:eastAsia="Calibri" w:hAnsi="Arial" w:cs="Arial"/>
          <w:color w:val="C00000"/>
          <w:sz w:val="20"/>
          <w:szCs w:val="20"/>
        </w:rPr>
      </w:pPr>
    </w:p>
    <w:p w14:paraId="45DB4E6D" w14:textId="77777777" w:rsidR="000137B6" w:rsidRDefault="000137B6" w:rsidP="000E77B2">
      <w:pPr>
        <w:pStyle w:val="Default"/>
        <w:spacing w:line="360" w:lineRule="auto"/>
        <w:jc w:val="both"/>
        <w:rPr>
          <w:rStyle w:val="EstiloPalavras-ChaveChar"/>
          <w:rFonts w:ascii="Arial" w:eastAsia="Calibri" w:hAnsi="Arial" w:cs="Arial"/>
          <w:color w:val="C00000"/>
          <w:sz w:val="20"/>
          <w:szCs w:val="20"/>
        </w:rPr>
      </w:pPr>
    </w:p>
    <w:p w14:paraId="3D5B2CA7" w14:textId="36A4290C" w:rsidR="000137B6" w:rsidRDefault="000137B6" w:rsidP="000E77B2">
      <w:pPr>
        <w:pStyle w:val="Default"/>
        <w:spacing w:line="360" w:lineRule="auto"/>
        <w:jc w:val="both"/>
        <w:rPr>
          <w:rStyle w:val="EstiloPalavras-ChaveChar"/>
          <w:rFonts w:ascii="Arial" w:eastAsia="Calibri" w:hAnsi="Arial" w:cs="Arial"/>
          <w:color w:val="C00000"/>
          <w:sz w:val="20"/>
          <w:szCs w:val="20"/>
        </w:rPr>
      </w:pPr>
      <w:r>
        <w:rPr>
          <w:noProof/>
          <w:lang w:eastAsia="pt-BR"/>
        </w:rPr>
        <mc:AlternateContent>
          <mc:Choice Requires="wps">
            <w:drawing>
              <wp:inline distT="0" distB="0" distL="0" distR="0" wp14:anchorId="52C77146" wp14:editId="192BA5F5">
                <wp:extent cx="5734769" cy="7934505"/>
                <wp:effectExtent l="19050" t="19050" r="18415" b="28575"/>
                <wp:docPr id="1899804843" name="Retângulo 7"/>
                <wp:cNvGraphicFramePr/>
                <a:graphic xmlns:a="http://schemas.openxmlformats.org/drawingml/2006/main">
                  <a:graphicData uri="http://schemas.microsoft.com/office/word/2010/wordprocessingShape">
                    <wps:wsp>
                      <wps:cNvSpPr/>
                      <wps:spPr>
                        <a:xfrm>
                          <a:off x="0" y="0"/>
                          <a:ext cx="5734769" cy="7934505"/>
                        </a:xfrm>
                        <a:prstGeom prst="rect">
                          <a:avLst/>
                        </a:prstGeom>
                        <a:ln w="3810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17B40A4" w14:textId="77777777" w:rsidR="002A5385" w:rsidRPr="00CF0E0A" w:rsidRDefault="002A5385" w:rsidP="002A5385">
                            <w:pPr>
                              <w:pStyle w:val="Default"/>
                              <w:pBdr>
                                <w:bottom w:val="single" w:sz="24" w:space="1" w:color="538135" w:themeColor="accent6" w:themeShade="BF"/>
                              </w:pBdr>
                              <w:jc w:val="both"/>
                              <w:rPr>
                                <w:rStyle w:val="EstiloPalavras-ChaveChar"/>
                                <w:rFonts w:ascii="Arial" w:eastAsia="Calibri" w:hAnsi="Arial" w:cs="Arial"/>
                                <w:color w:val="538135" w:themeColor="accent6" w:themeShade="BF"/>
                                <w:sz w:val="20"/>
                                <w:szCs w:val="20"/>
                              </w:rPr>
                            </w:pPr>
                            <w:r>
                              <w:rPr>
                                <w:rStyle w:val="EstiloPalavras-ChaveChar"/>
                                <w:rFonts w:ascii="Arial" w:eastAsia="Calibri" w:hAnsi="Arial" w:cs="Arial"/>
                                <w:color w:val="538135" w:themeColor="accent6" w:themeShade="BF"/>
                                <w:sz w:val="20"/>
                                <w:szCs w:val="20"/>
                              </w:rPr>
                              <w:t xml:space="preserve">CONTRIBUIÇÃO DOS AUTORES </w:t>
                            </w:r>
                          </w:p>
                          <w:p w14:paraId="006BC194" w14:textId="77777777" w:rsidR="002A5385" w:rsidRDefault="002A5385" w:rsidP="002A5385">
                            <w:pPr>
                              <w:pStyle w:val="Ttulo3"/>
                              <w:spacing w:before="0" w:after="0"/>
                              <w:ind w:left="0" w:firstLine="0"/>
                              <w:jc w:val="both"/>
                              <w:rPr>
                                <w:rFonts w:ascii="Arial" w:hAnsi="Arial" w:cs="Arial"/>
                                <w:b w:val="0"/>
                                <w:bCs w:val="0"/>
                                <w:sz w:val="24"/>
                                <w:szCs w:val="24"/>
                                <w:lang w:val="pt-BR" w:eastAsia="pt-BR"/>
                              </w:rPr>
                            </w:pPr>
                            <w:r w:rsidRPr="002A5385">
                              <w:rPr>
                                <w:rFonts w:ascii="Arial" w:hAnsi="Arial" w:cs="Arial"/>
                                <w:b w:val="0"/>
                                <w:bCs w:val="0"/>
                                <w:sz w:val="24"/>
                                <w:szCs w:val="24"/>
                                <w:lang w:val="pt-BR" w:eastAsia="pt-BR"/>
                              </w:rPr>
                              <w:t>Critérios de Pontuação para Autoria Científica</w:t>
                            </w:r>
                          </w:p>
                          <w:p w14:paraId="1E82674D" w14:textId="77777777" w:rsidR="002A5385" w:rsidRPr="002A5385" w:rsidRDefault="002A5385" w:rsidP="002A5385"/>
                          <w:p w14:paraId="40EDF0C1" w14:textId="77777777" w:rsidR="002A5385" w:rsidRDefault="002A5385" w:rsidP="002A5385">
                            <w:pPr>
                              <w:pStyle w:val="Ttulo3"/>
                              <w:spacing w:before="0" w:after="0"/>
                              <w:ind w:left="0" w:firstLine="0"/>
                              <w:jc w:val="both"/>
                              <w:rPr>
                                <w:rFonts w:ascii="Arial" w:hAnsi="Arial" w:cs="Arial"/>
                                <w:b w:val="0"/>
                                <w:bCs w:val="0"/>
                                <w:sz w:val="24"/>
                                <w:szCs w:val="24"/>
                                <w:lang w:val="pt-BR" w:eastAsia="pt-BR"/>
                              </w:rPr>
                            </w:pPr>
                            <w:r w:rsidRPr="002A5385">
                              <w:rPr>
                                <w:rFonts w:ascii="Arial" w:hAnsi="Arial" w:cs="Arial"/>
                                <w:b w:val="0"/>
                                <w:bCs w:val="0"/>
                                <w:sz w:val="24"/>
                                <w:szCs w:val="24"/>
                                <w:lang w:val="pt-BR" w:eastAsia="pt-BR"/>
                              </w:rPr>
                              <w:t>A tabela define a pontuação atribuída à participação de cada colaborador em um trabalho científico, determinando a relevância e o grau de contribuição intelectual para reconhecimento como autor ou colaborador.</w:t>
                            </w:r>
                          </w:p>
                          <w:p w14:paraId="0BC1B20B" w14:textId="77777777" w:rsidR="002A5385" w:rsidRPr="002A5385" w:rsidRDefault="002A5385" w:rsidP="002A5385"/>
                          <w:p w14:paraId="0339F97B" w14:textId="77777777" w:rsidR="002A5385" w:rsidRDefault="002A5385" w:rsidP="002A5385">
                            <w:pPr>
                              <w:pStyle w:val="Ttulo3"/>
                              <w:tabs>
                                <w:tab w:val="clear" w:pos="2160"/>
                              </w:tabs>
                              <w:spacing w:before="0" w:after="0"/>
                              <w:ind w:left="0" w:firstLine="0"/>
                              <w:jc w:val="both"/>
                              <w:rPr>
                                <w:rFonts w:ascii="Arial" w:hAnsi="Arial" w:cs="Arial"/>
                                <w:bCs w:val="0"/>
                                <w:sz w:val="24"/>
                                <w:szCs w:val="24"/>
                                <w:lang w:val="pt-BR" w:eastAsia="pt-BR"/>
                              </w:rPr>
                            </w:pPr>
                            <w:r w:rsidRPr="002A5385">
                              <w:rPr>
                                <w:rFonts w:ascii="Arial" w:hAnsi="Arial" w:cs="Arial"/>
                                <w:bCs w:val="0"/>
                                <w:sz w:val="24"/>
                                <w:szCs w:val="24"/>
                                <w:lang w:val="pt-BR" w:eastAsia="pt-BR"/>
                              </w:rPr>
                              <w:t>Contribuições de Alta Relevância (5–6 pontos)</w:t>
                            </w:r>
                          </w:p>
                          <w:p w14:paraId="20D804E6" w14:textId="77777777" w:rsidR="002A5385" w:rsidRPr="002A5385" w:rsidRDefault="002A5385" w:rsidP="002A5385"/>
                          <w:p w14:paraId="622488B2" w14:textId="77777777" w:rsidR="002A5385" w:rsidRDefault="002A5385" w:rsidP="002A5385">
                            <w:pPr>
                              <w:pStyle w:val="Ttulo3"/>
                              <w:tabs>
                                <w:tab w:val="clear" w:pos="2160"/>
                              </w:tabs>
                              <w:spacing w:before="0" w:after="0"/>
                              <w:ind w:left="0" w:firstLine="0"/>
                              <w:jc w:val="both"/>
                              <w:rPr>
                                <w:rFonts w:ascii="Arial" w:hAnsi="Arial" w:cs="Arial"/>
                                <w:b w:val="0"/>
                                <w:bCs w:val="0"/>
                                <w:sz w:val="24"/>
                                <w:szCs w:val="24"/>
                                <w:lang w:val="pt-BR" w:eastAsia="pt-BR"/>
                              </w:rPr>
                            </w:pPr>
                            <w:r w:rsidRPr="002A5385">
                              <w:rPr>
                                <w:rFonts w:ascii="Arial" w:hAnsi="Arial" w:cs="Arial"/>
                                <w:b w:val="0"/>
                                <w:bCs w:val="0"/>
                                <w:sz w:val="24"/>
                                <w:szCs w:val="24"/>
                                <w:lang w:val="pt-BR" w:eastAsia="pt-BR"/>
                              </w:rPr>
                              <w:t>São consideradas ações determinantes para a autoria principal, pois envolvem criação intelectual, planejamento e liderança científica.</w:t>
                            </w:r>
                          </w:p>
                          <w:p w14:paraId="1A40A82D" w14:textId="77777777" w:rsidR="002A5385" w:rsidRPr="002A5385" w:rsidRDefault="002A5385" w:rsidP="002A5385"/>
                          <w:p w14:paraId="2E9D0A88" w14:textId="11D62838" w:rsidR="002A5385" w:rsidRPr="002A5385" w:rsidRDefault="002A5385" w:rsidP="002A5385">
                            <w:pPr>
                              <w:pStyle w:val="Ttulo3"/>
                              <w:tabs>
                                <w:tab w:val="clear" w:pos="2160"/>
                                <w:tab w:val="left" w:pos="0"/>
                                <w:tab w:val="left" w:pos="142"/>
                                <w:tab w:val="left" w:pos="284"/>
                              </w:tabs>
                              <w:spacing w:before="0" w:after="0"/>
                              <w:ind w:left="0" w:firstLine="0"/>
                              <w:jc w:val="both"/>
                              <w:rPr>
                                <w:rFonts w:ascii="Arial" w:hAnsi="Arial" w:cs="Arial"/>
                                <w:b w:val="0"/>
                                <w:bCs w:val="0"/>
                                <w:sz w:val="24"/>
                                <w:szCs w:val="24"/>
                                <w:lang w:val="pt-BR" w:eastAsia="pt-BR"/>
                              </w:rPr>
                            </w:pPr>
                            <w:r w:rsidRPr="002A5385">
                              <w:rPr>
                                <w:rFonts w:ascii="Arial" w:hAnsi="Arial" w:cs="Arial"/>
                                <w:b w:val="0"/>
                                <w:bCs w:val="0"/>
                                <w:sz w:val="24"/>
                                <w:szCs w:val="24"/>
                                <w:lang w:val="pt-BR" w:eastAsia="pt-BR"/>
                              </w:rPr>
                              <w:t>•</w:t>
                            </w:r>
                            <w:r w:rsidRPr="002A5385">
                              <w:rPr>
                                <w:rFonts w:ascii="Arial" w:hAnsi="Arial" w:cs="Arial"/>
                                <w:b w:val="0"/>
                                <w:bCs w:val="0"/>
                                <w:sz w:val="24"/>
                                <w:szCs w:val="24"/>
                                <w:lang w:val="pt-BR" w:eastAsia="pt-BR"/>
                              </w:rPr>
                              <w:tab/>
                              <w:t>Criar a ideia que originou o trabalho e elaborar hipóteses – 6 pontos</w:t>
                            </w:r>
                          </w:p>
                          <w:p w14:paraId="59A9C32B" w14:textId="4843B851" w:rsidR="002A5385" w:rsidRPr="002A5385" w:rsidRDefault="002A5385" w:rsidP="002A5385">
                            <w:pPr>
                              <w:pStyle w:val="Ttulo3"/>
                              <w:tabs>
                                <w:tab w:val="clear" w:pos="2160"/>
                                <w:tab w:val="left" w:pos="0"/>
                                <w:tab w:val="left" w:pos="142"/>
                                <w:tab w:val="left" w:pos="284"/>
                              </w:tabs>
                              <w:spacing w:before="0" w:after="0"/>
                              <w:ind w:left="0" w:firstLine="0"/>
                              <w:jc w:val="both"/>
                              <w:rPr>
                                <w:rFonts w:ascii="Arial" w:hAnsi="Arial" w:cs="Arial"/>
                                <w:b w:val="0"/>
                                <w:bCs w:val="0"/>
                                <w:sz w:val="24"/>
                                <w:szCs w:val="24"/>
                                <w:lang w:val="pt-BR" w:eastAsia="pt-BR"/>
                              </w:rPr>
                            </w:pPr>
                            <w:r w:rsidRPr="002A5385">
                              <w:rPr>
                                <w:rFonts w:ascii="Arial" w:hAnsi="Arial" w:cs="Arial"/>
                                <w:b w:val="0"/>
                                <w:bCs w:val="0"/>
                                <w:sz w:val="24"/>
                                <w:szCs w:val="24"/>
                                <w:lang w:val="pt-BR" w:eastAsia="pt-BR"/>
                              </w:rPr>
                              <w:t>•</w:t>
                            </w:r>
                            <w:r w:rsidRPr="002A5385">
                              <w:rPr>
                                <w:rFonts w:ascii="Arial" w:hAnsi="Arial" w:cs="Arial"/>
                                <w:b w:val="0"/>
                                <w:bCs w:val="0"/>
                                <w:sz w:val="24"/>
                                <w:szCs w:val="24"/>
                                <w:lang w:val="pt-BR" w:eastAsia="pt-BR"/>
                              </w:rPr>
                              <w:tab/>
                              <w:t>Estruturar o método de trabalho – 6 pontos</w:t>
                            </w:r>
                          </w:p>
                          <w:p w14:paraId="60B13890" w14:textId="6902E2D3" w:rsidR="002A5385" w:rsidRPr="002A5385" w:rsidRDefault="002A5385" w:rsidP="002A5385">
                            <w:pPr>
                              <w:pStyle w:val="Ttulo3"/>
                              <w:tabs>
                                <w:tab w:val="clear" w:pos="2160"/>
                                <w:tab w:val="left" w:pos="0"/>
                                <w:tab w:val="left" w:pos="142"/>
                                <w:tab w:val="left" w:pos="284"/>
                              </w:tabs>
                              <w:spacing w:before="0" w:after="0"/>
                              <w:ind w:left="0" w:firstLine="0"/>
                              <w:jc w:val="both"/>
                              <w:rPr>
                                <w:rFonts w:ascii="Arial" w:hAnsi="Arial" w:cs="Arial"/>
                                <w:b w:val="0"/>
                                <w:bCs w:val="0"/>
                                <w:sz w:val="24"/>
                                <w:szCs w:val="24"/>
                                <w:lang w:val="pt-BR" w:eastAsia="pt-BR"/>
                              </w:rPr>
                            </w:pPr>
                            <w:r w:rsidRPr="002A5385">
                              <w:rPr>
                                <w:rFonts w:ascii="Arial" w:hAnsi="Arial" w:cs="Arial"/>
                                <w:b w:val="0"/>
                                <w:bCs w:val="0"/>
                                <w:sz w:val="24"/>
                                <w:szCs w:val="24"/>
                                <w:lang w:val="pt-BR" w:eastAsia="pt-BR"/>
                              </w:rPr>
                              <w:t>•</w:t>
                            </w:r>
                            <w:r w:rsidRPr="002A5385">
                              <w:rPr>
                                <w:rFonts w:ascii="Arial" w:hAnsi="Arial" w:cs="Arial"/>
                                <w:b w:val="0"/>
                                <w:bCs w:val="0"/>
                                <w:sz w:val="24"/>
                                <w:szCs w:val="24"/>
                                <w:lang w:val="pt-BR" w:eastAsia="pt-BR"/>
                              </w:rPr>
                              <w:tab/>
                              <w:t>Orientar ou coordenar o trabalho – 5 pontos</w:t>
                            </w:r>
                          </w:p>
                          <w:p w14:paraId="09D3D464" w14:textId="2EC4ABF8" w:rsidR="002A5385" w:rsidRDefault="002A5385" w:rsidP="002A5385">
                            <w:pPr>
                              <w:pStyle w:val="Ttulo3"/>
                              <w:tabs>
                                <w:tab w:val="clear" w:pos="2160"/>
                                <w:tab w:val="left" w:pos="0"/>
                                <w:tab w:val="left" w:pos="142"/>
                                <w:tab w:val="left" w:pos="284"/>
                              </w:tabs>
                              <w:spacing w:before="0" w:after="0"/>
                              <w:ind w:left="0" w:firstLine="0"/>
                              <w:jc w:val="both"/>
                              <w:rPr>
                                <w:rFonts w:ascii="Arial" w:hAnsi="Arial" w:cs="Arial"/>
                                <w:b w:val="0"/>
                                <w:bCs w:val="0"/>
                                <w:sz w:val="24"/>
                                <w:szCs w:val="24"/>
                                <w:lang w:val="pt-BR" w:eastAsia="pt-BR"/>
                              </w:rPr>
                            </w:pPr>
                            <w:r w:rsidRPr="002A5385">
                              <w:rPr>
                                <w:rFonts w:ascii="Arial" w:hAnsi="Arial" w:cs="Arial"/>
                                <w:b w:val="0"/>
                                <w:bCs w:val="0"/>
                                <w:sz w:val="24"/>
                                <w:szCs w:val="24"/>
                                <w:lang w:val="pt-BR" w:eastAsia="pt-BR"/>
                              </w:rPr>
                              <w:t>•</w:t>
                            </w:r>
                            <w:r w:rsidRPr="002A5385">
                              <w:rPr>
                                <w:rFonts w:ascii="Arial" w:hAnsi="Arial" w:cs="Arial"/>
                                <w:b w:val="0"/>
                                <w:bCs w:val="0"/>
                                <w:sz w:val="24"/>
                                <w:szCs w:val="24"/>
                                <w:lang w:val="pt-BR" w:eastAsia="pt-BR"/>
                              </w:rPr>
                              <w:tab/>
                              <w:t>Escrever o manuscrito – 5 pontos</w:t>
                            </w:r>
                          </w:p>
                          <w:p w14:paraId="3D8077CD" w14:textId="77777777" w:rsidR="002A5385" w:rsidRPr="002A5385" w:rsidRDefault="002A5385" w:rsidP="002A5385">
                            <w:pPr>
                              <w:tabs>
                                <w:tab w:val="left" w:pos="0"/>
                                <w:tab w:val="left" w:pos="142"/>
                              </w:tabs>
                            </w:pPr>
                          </w:p>
                          <w:p w14:paraId="1E87BF45" w14:textId="77777777" w:rsidR="002A5385" w:rsidRPr="002A5385" w:rsidRDefault="002A5385" w:rsidP="002A5385">
                            <w:pPr>
                              <w:pStyle w:val="Ttulo3"/>
                              <w:tabs>
                                <w:tab w:val="clear" w:pos="2160"/>
                              </w:tabs>
                              <w:spacing w:before="0" w:after="0"/>
                              <w:ind w:left="0" w:firstLine="0"/>
                              <w:jc w:val="both"/>
                              <w:rPr>
                                <w:rFonts w:ascii="Arial" w:hAnsi="Arial" w:cs="Arial"/>
                                <w:b w:val="0"/>
                                <w:bCs w:val="0"/>
                                <w:sz w:val="24"/>
                                <w:szCs w:val="24"/>
                                <w:lang w:val="pt-BR" w:eastAsia="pt-BR"/>
                              </w:rPr>
                            </w:pPr>
                            <w:r w:rsidRPr="002A5385">
                              <w:rPr>
                                <w:rFonts w:ascii="Arial" w:hAnsi="Arial" w:cs="Arial"/>
                                <w:b w:val="0"/>
                                <w:bCs w:val="0"/>
                                <w:sz w:val="24"/>
                                <w:szCs w:val="24"/>
                                <w:lang w:val="pt-BR" w:eastAsia="pt-BR"/>
                              </w:rPr>
                              <w:t>Essas participações configuram autoria científica plena, representando contribuição direta na concepção, execução e redação do estudo.</w:t>
                            </w:r>
                          </w:p>
                          <w:p w14:paraId="39B45DA8" w14:textId="77777777" w:rsidR="002A5385" w:rsidRPr="002A5385" w:rsidRDefault="002A5385" w:rsidP="002A5385">
                            <w:pPr>
                              <w:jc w:val="both"/>
                              <w:rPr>
                                <w:rFonts w:ascii="Arial" w:hAnsi="Arial" w:cs="Arial"/>
                                <w:b/>
                              </w:rPr>
                            </w:pPr>
                          </w:p>
                          <w:p w14:paraId="12889138" w14:textId="6AA6FA11" w:rsidR="00103096" w:rsidRPr="002A5385" w:rsidRDefault="00103096" w:rsidP="002A5385">
                            <w:pPr>
                              <w:jc w:val="both"/>
                              <w:rPr>
                                <w:rFonts w:ascii="Arial" w:hAnsi="Arial" w:cs="Arial"/>
                                <w:b/>
                              </w:rPr>
                            </w:pPr>
                            <w:r w:rsidRPr="002A5385">
                              <w:rPr>
                                <w:rFonts w:ascii="Arial" w:hAnsi="Arial" w:cs="Arial"/>
                                <w:b/>
                              </w:rPr>
                              <w:t>Contribuições de Relevância Intelectual Moderada (3–4 pontos)</w:t>
                            </w:r>
                          </w:p>
                          <w:p w14:paraId="22D44DAC" w14:textId="77777777" w:rsidR="00103096" w:rsidRPr="002A5385" w:rsidRDefault="00103096" w:rsidP="002A5385">
                            <w:pPr>
                              <w:jc w:val="both"/>
                              <w:rPr>
                                <w:rFonts w:ascii="Arial" w:hAnsi="Arial" w:cs="Arial"/>
                              </w:rPr>
                            </w:pPr>
                          </w:p>
                          <w:p w14:paraId="1C37D78E" w14:textId="77777777" w:rsidR="00103096" w:rsidRPr="002A5385" w:rsidRDefault="00103096" w:rsidP="002A5385">
                            <w:pPr>
                              <w:jc w:val="both"/>
                              <w:rPr>
                                <w:rFonts w:ascii="Arial" w:hAnsi="Arial" w:cs="Arial"/>
                              </w:rPr>
                            </w:pPr>
                            <w:r w:rsidRPr="002A5385">
                              <w:rPr>
                                <w:rFonts w:ascii="Arial" w:hAnsi="Arial" w:cs="Arial"/>
                              </w:rPr>
                              <w:t>Representam apoio técnico-científico importante, com participação na execução, revisão ou aprimoramento do conteúdo.</w:t>
                            </w:r>
                          </w:p>
                          <w:p w14:paraId="3E763485" w14:textId="77777777" w:rsidR="00103096" w:rsidRPr="002A5385" w:rsidRDefault="00103096" w:rsidP="002A5385">
                            <w:pPr>
                              <w:jc w:val="both"/>
                              <w:rPr>
                                <w:rFonts w:ascii="Arial" w:hAnsi="Arial" w:cs="Arial"/>
                              </w:rPr>
                            </w:pPr>
                          </w:p>
                          <w:p w14:paraId="25551DA2" w14:textId="45B47DC0" w:rsidR="00103096" w:rsidRPr="002A5385" w:rsidRDefault="00103096" w:rsidP="002A5385">
                            <w:pPr>
                              <w:tabs>
                                <w:tab w:val="left" w:pos="142"/>
                              </w:tabs>
                              <w:jc w:val="both"/>
                              <w:rPr>
                                <w:rFonts w:ascii="Arial" w:hAnsi="Arial" w:cs="Arial"/>
                              </w:rPr>
                            </w:pPr>
                            <w:r w:rsidRPr="002A5385">
                              <w:rPr>
                                <w:rFonts w:ascii="Arial" w:hAnsi="Arial" w:cs="Arial"/>
                              </w:rPr>
                              <w:t>•</w:t>
                            </w:r>
                            <w:r w:rsidRPr="002A5385">
                              <w:rPr>
                                <w:rFonts w:ascii="Arial" w:hAnsi="Arial" w:cs="Arial"/>
                              </w:rPr>
                              <w:tab/>
                              <w:t>Coordenar o grupo que realizou o trabalho – 4 pontos</w:t>
                            </w:r>
                          </w:p>
                          <w:p w14:paraId="4D5E886C" w14:textId="3849066B" w:rsidR="00103096" w:rsidRPr="002A5385" w:rsidRDefault="00103096" w:rsidP="002A5385">
                            <w:pPr>
                              <w:tabs>
                                <w:tab w:val="left" w:pos="142"/>
                              </w:tabs>
                              <w:jc w:val="both"/>
                              <w:rPr>
                                <w:rFonts w:ascii="Arial" w:hAnsi="Arial" w:cs="Arial"/>
                              </w:rPr>
                            </w:pPr>
                            <w:r w:rsidRPr="002A5385">
                              <w:rPr>
                                <w:rFonts w:ascii="Arial" w:hAnsi="Arial" w:cs="Arial"/>
                              </w:rPr>
                              <w:t>•</w:t>
                            </w:r>
                            <w:r w:rsidRPr="002A5385">
                              <w:rPr>
                                <w:rFonts w:ascii="Arial" w:hAnsi="Arial" w:cs="Arial"/>
                              </w:rPr>
                              <w:tab/>
                              <w:t>Rever a literatura – 4 pontos</w:t>
                            </w:r>
                          </w:p>
                          <w:p w14:paraId="3EA47665" w14:textId="6487FE47" w:rsidR="00103096" w:rsidRPr="002A5385" w:rsidRDefault="00103096" w:rsidP="002A5385">
                            <w:pPr>
                              <w:tabs>
                                <w:tab w:val="left" w:pos="142"/>
                              </w:tabs>
                              <w:jc w:val="both"/>
                              <w:rPr>
                                <w:rFonts w:ascii="Arial" w:hAnsi="Arial" w:cs="Arial"/>
                              </w:rPr>
                            </w:pPr>
                            <w:r w:rsidRPr="002A5385">
                              <w:rPr>
                                <w:rFonts w:ascii="Arial" w:hAnsi="Arial" w:cs="Arial"/>
                              </w:rPr>
                              <w:t>•</w:t>
                            </w:r>
                            <w:r w:rsidRPr="002A5385">
                              <w:rPr>
                                <w:rFonts w:ascii="Arial" w:hAnsi="Arial" w:cs="Arial"/>
                              </w:rPr>
                              <w:tab/>
                              <w:t>Apresentar sugestões importantes incorporadas ao trabalho – 4 pontos</w:t>
                            </w:r>
                          </w:p>
                          <w:p w14:paraId="465ECE64" w14:textId="5032C79A" w:rsidR="00103096" w:rsidRPr="002A5385" w:rsidRDefault="00103096" w:rsidP="002A5385">
                            <w:pPr>
                              <w:tabs>
                                <w:tab w:val="left" w:pos="142"/>
                              </w:tabs>
                              <w:jc w:val="both"/>
                              <w:rPr>
                                <w:rFonts w:ascii="Arial" w:hAnsi="Arial" w:cs="Arial"/>
                              </w:rPr>
                            </w:pPr>
                            <w:r w:rsidRPr="002A5385">
                              <w:rPr>
                                <w:rFonts w:ascii="Arial" w:hAnsi="Arial" w:cs="Arial"/>
                              </w:rPr>
                              <w:t>•</w:t>
                            </w:r>
                            <w:r w:rsidRPr="002A5385">
                              <w:rPr>
                                <w:rFonts w:ascii="Arial" w:hAnsi="Arial" w:cs="Arial"/>
                              </w:rPr>
                              <w:tab/>
                              <w:t>Resolver problemas fundamentais do trabalho – 4 pontos</w:t>
                            </w:r>
                          </w:p>
                          <w:p w14:paraId="3E20BA08" w14:textId="472048AB" w:rsidR="00103096" w:rsidRPr="002A5385" w:rsidRDefault="00103096" w:rsidP="002A5385">
                            <w:pPr>
                              <w:tabs>
                                <w:tab w:val="left" w:pos="142"/>
                              </w:tabs>
                              <w:jc w:val="both"/>
                              <w:rPr>
                                <w:rFonts w:ascii="Arial" w:hAnsi="Arial" w:cs="Arial"/>
                              </w:rPr>
                            </w:pPr>
                            <w:r w:rsidRPr="002A5385">
                              <w:rPr>
                                <w:rFonts w:ascii="Arial" w:hAnsi="Arial" w:cs="Arial"/>
                              </w:rPr>
                              <w:t>•</w:t>
                            </w:r>
                            <w:r w:rsidRPr="002A5385">
                              <w:rPr>
                                <w:rFonts w:ascii="Arial" w:hAnsi="Arial" w:cs="Arial"/>
                              </w:rPr>
                              <w:tab/>
                              <w:t>Criar aparelhos para a realização do trabalho – 3 pontos</w:t>
                            </w:r>
                          </w:p>
                          <w:p w14:paraId="088D875F" w14:textId="3C90AD46" w:rsidR="00103096" w:rsidRPr="002A5385" w:rsidRDefault="00103096" w:rsidP="002A5385">
                            <w:pPr>
                              <w:tabs>
                                <w:tab w:val="left" w:pos="142"/>
                              </w:tabs>
                              <w:jc w:val="both"/>
                              <w:rPr>
                                <w:rFonts w:ascii="Arial" w:hAnsi="Arial" w:cs="Arial"/>
                              </w:rPr>
                            </w:pPr>
                            <w:r w:rsidRPr="002A5385">
                              <w:rPr>
                                <w:rFonts w:ascii="Arial" w:hAnsi="Arial" w:cs="Arial"/>
                              </w:rPr>
                              <w:t>•</w:t>
                            </w:r>
                            <w:r w:rsidRPr="002A5385">
                              <w:rPr>
                                <w:rFonts w:ascii="Arial" w:hAnsi="Arial" w:cs="Arial"/>
                              </w:rPr>
                              <w:tab/>
                              <w:t>Coletar dados – 3 pontos</w:t>
                            </w:r>
                          </w:p>
                          <w:p w14:paraId="388EFF69" w14:textId="15543884" w:rsidR="00103096" w:rsidRPr="002A5385" w:rsidRDefault="00103096" w:rsidP="002A5385">
                            <w:pPr>
                              <w:tabs>
                                <w:tab w:val="left" w:pos="142"/>
                              </w:tabs>
                              <w:jc w:val="both"/>
                              <w:rPr>
                                <w:rFonts w:ascii="Arial" w:hAnsi="Arial" w:cs="Arial"/>
                              </w:rPr>
                            </w:pPr>
                            <w:r w:rsidRPr="002A5385">
                              <w:rPr>
                                <w:rFonts w:ascii="Arial" w:hAnsi="Arial" w:cs="Arial"/>
                              </w:rPr>
                              <w:t>•</w:t>
                            </w:r>
                            <w:r w:rsidRPr="002A5385">
                              <w:rPr>
                                <w:rFonts w:ascii="Arial" w:hAnsi="Arial" w:cs="Arial"/>
                              </w:rPr>
                              <w:tab/>
                              <w:t>Analisar os resultados estatisticamente – 3 pontos</w:t>
                            </w:r>
                          </w:p>
                          <w:p w14:paraId="60E925F3" w14:textId="5B08CA83" w:rsidR="00103096" w:rsidRPr="002A5385" w:rsidRDefault="00103096" w:rsidP="002A5385">
                            <w:pPr>
                              <w:tabs>
                                <w:tab w:val="left" w:pos="142"/>
                              </w:tabs>
                              <w:jc w:val="both"/>
                              <w:rPr>
                                <w:rFonts w:ascii="Arial" w:hAnsi="Arial" w:cs="Arial"/>
                              </w:rPr>
                            </w:pPr>
                            <w:r w:rsidRPr="002A5385">
                              <w:rPr>
                                <w:rFonts w:ascii="Arial" w:hAnsi="Arial" w:cs="Arial"/>
                              </w:rPr>
                              <w:t>•</w:t>
                            </w:r>
                            <w:r w:rsidRPr="002A5385">
                              <w:rPr>
                                <w:rFonts w:ascii="Arial" w:hAnsi="Arial" w:cs="Arial"/>
                              </w:rPr>
                              <w:tab/>
                              <w:t>Orientar a redação do manuscrito – 3 pontos</w:t>
                            </w:r>
                          </w:p>
                          <w:p w14:paraId="6B61CE11" w14:textId="7B4DE405" w:rsidR="00103096" w:rsidRPr="002A5385" w:rsidRDefault="00103096" w:rsidP="002A5385">
                            <w:pPr>
                              <w:tabs>
                                <w:tab w:val="left" w:pos="142"/>
                              </w:tabs>
                              <w:jc w:val="both"/>
                              <w:rPr>
                                <w:rFonts w:ascii="Arial" w:hAnsi="Arial" w:cs="Arial"/>
                              </w:rPr>
                            </w:pPr>
                            <w:r w:rsidRPr="002A5385">
                              <w:rPr>
                                <w:rFonts w:ascii="Arial" w:hAnsi="Arial" w:cs="Arial"/>
                              </w:rPr>
                              <w:t>•</w:t>
                            </w:r>
                            <w:r w:rsidRPr="002A5385">
                              <w:rPr>
                                <w:rFonts w:ascii="Arial" w:hAnsi="Arial" w:cs="Arial"/>
                              </w:rPr>
                              <w:tab/>
                              <w:t>Preparar a apresentação do trabalho para evento científico – 3 pontos</w:t>
                            </w:r>
                          </w:p>
                          <w:p w14:paraId="222B4682" w14:textId="77777777" w:rsidR="00103096" w:rsidRPr="002A5385" w:rsidRDefault="00103096" w:rsidP="002A5385">
                            <w:pPr>
                              <w:jc w:val="both"/>
                              <w:rPr>
                                <w:rFonts w:ascii="Arial" w:hAnsi="Arial" w:cs="Arial"/>
                              </w:rPr>
                            </w:pPr>
                          </w:p>
                          <w:p w14:paraId="1E23F2A7" w14:textId="65B804C4" w:rsidR="000137B6" w:rsidRDefault="00103096" w:rsidP="002A5385">
                            <w:pPr>
                              <w:jc w:val="both"/>
                              <w:rPr>
                                <w:rFonts w:ascii="Arial" w:hAnsi="Arial" w:cs="Arial"/>
                              </w:rPr>
                            </w:pPr>
                            <w:r w:rsidRPr="002A5385">
                              <w:rPr>
                                <w:rFonts w:ascii="Arial" w:hAnsi="Arial" w:cs="Arial"/>
                              </w:rPr>
                              <w:t>Essas funções caracterizam coautoria, pois envolvem contribuição técnica e intelectual direta, embora não necessariamente na concepção original.</w:t>
                            </w:r>
                          </w:p>
                          <w:p w14:paraId="44031D11" w14:textId="77777777" w:rsidR="002A5385" w:rsidRDefault="002A5385" w:rsidP="002A5385">
                            <w:pPr>
                              <w:jc w:val="both"/>
                              <w:rPr>
                                <w:rFonts w:ascii="Arial" w:hAnsi="Arial" w:cs="Arial"/>
                              </w:rPr>
                            </w:pPr>
                          </w:p>
                          <w:p w14:paraId="467EF682" w14:textId="77777777" w:rsidR="002A5385" w:rsidRDefault="002A5385" w:rsidP="002A5385">
                            <w:pPr>
                              <w:jc w:val="both"/>
                              <w:rPr>
                                <w:rFonts w:ascii="Arial" w:hAnsi="Arial" w:cs="Arial"/>
                              </w:rPr>
                            </w:pPr>
                          </w:p>
                          <w:p w14:paraId="0FC3B132" w14:textId="77777777" w:rsidR="002A5385" w:rsidRDefault="002A5385" w:rsidP="002A5385">
                            <w:pPr>
                              <w:jc w:val="both"/>
                              <w:rPr>
                                <w:rFonts w:ascii="Arial" w:hAnsi="Arial" w:cs="Arial"/>
                              </w:rPr>
                            </w:pPr>
                          </w:p>
                          <w:p w14:paraId="61718814" w14:textId="77777777" w:rsidR="002A5385" w:rsidRDefault="002A5385" w:rsidP="002A5385">
                            <w:pPr>
                              <w:jc w:val="both"/>
                              <w:rPr>
                                <w:rFonts w:ascii="Arial" w:hAnsi="Arial" w:cs="Arial"/>
                              </w:rPr>
                            </w:pPr>
                          </w:p>
                          <w:p w14:paraId="5B7E5AF4" w14:textId="77777777" w:rsidR="002A5385" w:rsidRDefault="002A5385" w:rsidP="002A5385">
                            <w:pPr>
                              <w:jc w:val="both"/>
                              <w:rPr>
                                <w:rFonts w:ascii="Arial" w:hAnsi="Arial" w:cs="Arial"/>
                              </w:rPr>
                            </w:pPr>
                          </w:p>
                          <w:p w14:paraId="19742DDE" w14:textId="77777777" w:rsidR="002A5385" w:rsidRDefault="002A5385" w:rsidP="002A5385">
                            <w:pPr>
                              <w:jc w:val="both"/>
                              <w:rPr>
                                <w:rFonts w:ascii="Arial" w:hAnsi="Arial" w:cs="Arial"/>
                              </w:rPr>
                            </w:pPr>
                          </w:p>
                          <w:p w14:paraId="19104E5B" w14:textId="77777777" w:rsidR="002A5385" w:rsidRPr="002A5385" w:rsidRDefault="002A5385" w:rsidP="002A5385">
                            <w:pPr>
                              <w:jc w:val="both"/>
                              <w:rPr>
                                <w:rFonts w:ascii="Arial" w:hAnsi="Arial" w:cs="Arial"/>
                              </w:rPr>
                            </w:pPr>
                          </w:p>
                          <w:p w14:paraId="57C9A6AF" w14:textId="77777777" w:rsidR="00103096" w:rsidRPr="00103096" w:rsidRDefault="00103096" w:rsidP="00103096">
                            <w:pPr>
                              <w:jc w:val="both"/>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C77146" id="_x0000_s1032" style="width:451.55pt;height:6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" fillcolor="white [3201]" strokecolor="#538135 [2409]" strokeweight="3pt">
                <v:textbox>
                  <w:txbxContent>
                    <w:p w14:paraId="517B40A4" w14:textId="77777777" w:rsidR="002A5385" w:rsidRPr="00CF0E0A" w:rsidRDefault="002A5385" w:rsidP="002A5385">
                      <w:pPr>
                        <w:pStyle w:val="Default"/>
                        <w:pBdr>
                          <w:bottom w:val="single" w:sz="24" w:space="1" w:color="538135" w:themeColor="accent6" w:themeShade="BF"/>
                        </w:pBdr>
                        <w:jc w:val="both"/>
                        <w:rPr>
                          <w:rStyle w:val="EstiloPalavras-ChaveChar"/>
                          <w:rFonts w:ascii="Arial" w:eastAsia="Calibri" w:hAnsi="Arial" w:cs="Arial"/>
                          <w:color w:val="538135" w:themeColor="accent6" w:themeShade="BF"/>
                          <w:sz w:val="20"/>
                          <w:szCs w:val="20"/>
                        </w:rPr>
                      </w:pPr>
                      <w:r>
                        <w:rPr>
                          <w:rStyle w:val="EstiloPalavras-ChaveChar"/>
                          <w:rFonts w:ascii="Arial" w:eastAsia="Calibri" w:hAnsi="Arial" w:cs="Arial"/>
                          <w:color w:val="538135" w:themeColor="accent6" w:themeShade="BF"/>
                          <w:sz w:val="20"/>
                          <w:szCs w:val="20"/>
                        </w:rPr>
                        <w:t xml:space="preserve">CONTRIBUIÇÃO DOS AUTORES </w:t>
                      </w:r>
                    </w:p>
                    <w:p w14:paraId="006BC194" w14:textId="77777777" w:rsidR="002A5385" w:rsidRDefault="002A5385" w:rsidP="002A5385">
                      <w:pPr>
                        <w:pStyle w:val="Ttulo3"/>
                        <w:spacing w:before="0" w:after="0"/>
                        <w:ind w:left="0" w:firstLine="0"/>
                        <w:jc w:val="both"/>
                        <w:rPr>
                          <w:rFonts w:ascii="Arial" w:hAnsi="Arial" w:cs="Arial"/>
                          <w:b w:val="0"/>
                          <w:bCs w:val="0"/>
                          <w:sz w:val="24"/>
                          <w:szCs w:val="24"/>
                          <w:lang w:val="pt-BR" w:eastAsia="pt-BR"/>
                        </w:rPr>
                      </w:pPr>
                      <w:r w:rsidRPr="002A5385">
                        <w:rPr>
                          <w:rFonts w:ascii="Arial" w:hAnsi="Arial" w:cs="Arial"/>
                          <w:b w:val="0"/>
                          <w:bCs w:val="0"/>
                          <w:sz w:val="24"/>
                          <w:szCs w:val="24"/>
                          <w:lang w:val="pt-BR" w:eastAsia="pt-BR"/>
                        </w:rPr>
                        <w:t>Critérios de Pontuação para Autoria Científica</w:t>
                      </w:r>
                    </w:p>
                    <w:p w14:paraId="1E82674D" w14:textId="77777777" w:rsidR="002A5385" w:rsidRPr="002A5385" w:rsidRDefault="002A5385" w:rsidP="002A5385"/>
                    <w:p w14:paraId="40EDF0C1" w14:textId="77777777" w:rsidR="002A5385" w:rsidRDefault="002A5385" w:rsidP="002A5385">
                      <w:pPr>
                        <w:pStyle w:val="Ttulo3"/>
                        <w:spacing w:before="0" w:after="0"/>
                        <w:ind w:left="0" w:firstLine="0"/>
                        <w:jc w:val="both"/>
                        <w:rPr>
                          <w:rFonts w:ascii="Arial" w:hAnsi="Arial" w:cs="Arial"/>
                          <w:b w:val="0"/>
                          <w:bCs w:val="0"/>
                          <w:sz w:val="24"/>
                          <w:szCs w:val="24"/>
                          <w:lang w:val="pt-BR" w:eastAsia="pt-BR"/>
                        </w:rPr>
                      </w:pPr>
                      <w:r w:rsidRPr="002A5385">
                        <w:rPr>
                          <w:rFonts w:ascii="Arial" w:hAnsi="Arial" w:cs="Arial"/>
                          <w:b w:val="0"/>
                          <w:bCs w:val="0"/>
                          <w:sz w:val="24"/>
                          <w:szCs w:val="24"/>
                          <w:lang w:val="pt-BR" w:eastAsia="pt-BR"/>
                        </w:rPr>
                        <w:t>A tabela define a pontuação atribuída à participação de cada colaborador em um trabalho científico, determinando a relevância e o grau de contribuição intelectual para reconhecimento como autor ou colaborador.</w:t>
                      </w:r>
                    </w:p>
                    <w:p w14:paraId="0BC1B20B" w14:textId="77777777" w:rsidR="002A5385" w:rsidRPr="002A5385" w:rsidRDefault="002A5385" w:rsidP="002A5385"/>
                    <w:p w14:paraId="0339F97B" w14:textId="77777777" w:rsidR="002A5385" w:rsidRDefault="002A5385" w:rsidP="002A5385">
                      <w:pPr>
                        <w:pStyle w:val="Ttulo3"/>
                        <w:tabs>
                          <w:tab w:val="clear" w:pos="2160"/>
                        </w:tabs>
                        <w:spacing w:before="0" w:after="0"/>
                        <w:ind w:left="0" w:firstLine="0"/>
                        <w:jc w:val="both"/>
                        <w:rPr>
                          <w:rFonts w:ascii="Arial" w:hAnsi="Arial" w:cs="Arial"/>
                          <w:bCs w:val="0"/>
                          <w:sz w:val="24"/>
                          <w:szCs w:val="24"/>
                          <w:lang w:val="pt-BR" w:eastAsia="pt-BR"/>
                        </w:rPr>
                      </w:pPr>
                      <w:r w:rsidRPr="002A5385">
                        <w:rPr>
                          <w:rFonts w:ascii="Arial" w:hAnsi="Arial" w:cs="Arial"/>
                          <w:bCs w:val="0"/>
                          <w:sz w:val="24"/>
                          <w:szCs w:val="24"/>
                          <w:lang w:val="pt-BR" w:eastAsia="pt-BR"/>
                        </w:rPr>
                        <w:t>Contribuições de Alta Relevância (5–6 pontos)</w:t>
                      </w:r>
                    </w:p>
                    <w:p w14:paraId="20D804E6" w14:textId="77777777" w:rsidR="002A5385" w:rsidRPr="002A5385" w:rsidRDefault="002A5385" w:rsidP="002A5385"/>
                    <w:p w14:paraId="622488B2" w14:textId="77777777" w:rsidR="002A5385" w:rsidRDefault="002A5385" w:rsidP="002A5385">
                      <w:pPr>
                        <w:pStyle w:val="Ttulo3"/>
                        <w:tabs>
                          <w:tab w:val="clear" w:pos="2160"/>
                        </w:tabs>
                        <w:spacing w:before="0" w:after="0"/>
                        <w:ind w:left="0" w:firstLine="0"/>
                        <w:jc w:val="both"/>
                        <w:rPr>
                          <w:rFonts w:ascii="Arial" w:hAnsi="Arial" w:cs="Arial"/>
                          <w:b w:val="0"/>
                          <w:bCs w:val="0"/>
                          <w:sz w:val="24"/>
                          <w:szCs w:val="24"/>
                          <w:lang w:val="pt-BR" w:eastAsia="pt-BR"/>
                        </w:rPr>
                      </w:pPr>
                      <w:r w:rsidRPr="002A5385">
                        <w:rPr>
                          <w:rFonts w:ascii="Arial" w:hAnsi="Arial" w:cs="Arial"/>
                          <w:b w:val="0"/>
                          <w:bCs w:val="0"/>
                          <w:sz w:val="24"/>
                          <w:szCs w:val="24"/>
                          <w:lang w:val="pt-BR" w:eastAsia="pt-BR"/>
                        </w:rPr>
                        <w:t>São consideradas ações determinantes para a autoria principal, pois envolvem criação intelectual, planejamento e liderança científica.</w:t>
                      </w:r>
                    </w:p>
                    <w:p w14:paraId="1A40A82D" w14:textId="77777777" w:rsidR="002A5385" w:rsidRPr="002A5385" w:rsidRDefault="002A5385" w:rsidP="002A5385"/>
                    <w:p w14:paraId="2E9D0A88" w14:textId="11D62838" w:rsidR="002A5385" w:rsidRPr="002A5385" w:rsidRDefault="002A5385" w:rsidP="002A5385">
                      <w:pPr>
                        <w:pStyle w:val="Ttulo3"/>
                        <w:tabs>
                          <w:tab w:val="clear" w:pos="2160"/>
                          <w:tab w:val="left" w:pos="0"/>
                          <w:tab w:val="left" w:pos="142"/>
                          <w:tab w:val="left" w:pos="284"/>
                        </w:tabs>
                        <w:spacing w:before="0" w:after="0"/>
                        <w:ind w:left="0" w:firstLine="0"/>
                        <w:jc w:val="both"/>
                        <w:rPr>
                          <w:rFonts w:ascii="Arial" w:hAnsi="Arial" w:cs="Arial"/>
                          <w:b w:val="0"/>
                          <w:bCs w:val="0"/>
                          <w:sz w:val="24"/>
                          <w:szCs w:val="24"/>
                          <w:lang w:val="pt-BR" w:eastAsia="pt-BR"/>
                        </w:rPr>
                      </w:pPr>
                      <w:r w:rsidRPr="002A5385">
                        <w:rPr>
                          <w:rFonts w:ascii="Arial" w:hAnsi="Arial" w:cs="Arial"/>
                          <w:b w:val="0"/>
                          <w:bCs w:val="0"/>
                          <w:sz w:val="24"/>
                          <w:szCs w:val="24"/>
                          <w:lang w:val="pt-BR" w:eastAsia="pt-BR"/>
                        </w:rPr>
                        <w:t>•</w:t>
                      </w:r>
                      <w:r w:rsidRPr="002A5385">
                        <w:rPr>
                          <w:rFonts w:ascii="Arial" w:hAnsi="Arial" w:cs="Arial"/>
                          <w:b w:val="0"/>
                          <w:bCs w:val="0"/>
                          <w:sz w:val="24"/>
                          <w:szCs w:val="24"/>
                          <w:lang w:val="pt-BR" w:eastAsia="pt-BR"/>
                        </w:rPr>
                        <w:tab/>
                        <w:t>Criar a ideia que originou o trabalho e elaborar hipóteses – 6 pontos</w:t>
                      </w:r>
                    </w:p>
                    <w:p w14:paraId="59A9C32B" w14:textId="4843B851" w:rsidR="002A5385" w:rsidRPr="002A5385" w:rsidRDefault="002A5385" w:rsidP="002A5385">
                      <w:pPr>
                        <w:pStyle w:val="Ttulo3"/>
                        <w:tabs>
                          <w:tab w:val="clear" w:pos="2160"/>
                          <w:tab w:val="left" w:pos="0"/>
                          <w:tab w:val="left" w:pos="142"/>
                          <w:tab w:val="left" w:pos="284"/>
                        </w:tabs>
                        <w:spacing w:before="0" w:after="0"/>
                        <w:ind w:left="0" w:firstLine="0"/>
                        <w:jc w:val="both"/>
                        <w:rPr>
                          <w:rFonts w:ascii="Arial" w:hAnsi="Arial" w:cs="Arial"/>
                          <w:b w:val="0"/>
                          <w:bCs w:val="0"/>
                          <w:sz w:val="24"/>
                          <w:szCs w:val="24"/>
                          <w:lang w:val="pt-BR" w:eastAsia="pt-BR"/>
                        </w:rPr>
                      </w:pPr>
                      <w:r w:rsidRPr="002A5385">
                        <w:rPr>
                          <w:rFonts w:ascii="Arial" w:hAnsi="Arial" w:cs="Arial"/>
                          <w:b w:val="0"/>
                          <w:bCs w:val="0"/>
                          <w:sz w:val="24"/>
                          <w:szCs w:val="24"/>
                          <w:lang w:val="pt-BR" w:eastAsia="pt-BR"/>
                        </w:rPr>
                        <w:t>•</w:t>
                      </w:r>
                      <w:r w:rsidRPr="002A5385">
                        <w:rPr>
                          <w:rFonts w:ascii="Arial" w:hAnsi="Arial" w:cs="Arial"/>
                          <w:b w:val="0"/>
                          <w:bCs w:val="0"/>
                          <w:sz w:val="24"/>
                          <w:szCs w:val="24"/>
                          <w:lang w:val="pt-BR" w:eastAsia="pt-BR"/>
                        </w:rPr>
                        <w:tab/>
                        <w:t>Estruturar o método de trabalho – 6 pontos</w:t>
                      </w:r>
                    </w:p>
                    <w:p w14:paraId="60B13890" w14:textId="6902E2D3" w:rsidR="002A5385" w:rsidRPr="002A5385" w:rsidRDefault="002A5385" w:rsidP="002A5385">
                      <w:pPr>
                        <w:pStyle w:val="Ttulo3"/>
                        <w:tabs>
                          <w:tab w:val="clear" w:pos="2160"/>
                          <w:tab w:val="left" w:pos="0"/>
                          <w:tab w:val="left" w:pos="142"/>
                          <w:tab w:val="left" w:pos="284"/>
                        </w:tabs>
                        <w:spacing w:before="0" w:after="0"/>
                        <w:ind w:left="0" w:firstLine="0"/>
                        <w:jc w:val="both"/>
                        <w:rPr>
                          <w:rFonts w:ascii="Arial" w:hAnsi="Arial" w:cs="Arial"/>
                          <w:b w:val="0"/>
                          <w:bCs w:val="0"/>
                          <w:sz w:val="24"/>
                          <w:szCs w:val="24"/>
                          <w:lang w:val="pt-BR" w:eastAsia="pt-BR"/>
                        </w:rPr>
                      </w:pPr>
                      <w:r w:rsidRPr="002A5385">
                        <w:rPr>
                          <w:rFonts w:ascii="Arial" w:hAnsi="Arial" w:cs="Arial"/>
                          <w:b w:val="0"/>
                          <w:bCs w:val="0"/>
                          <w:sz w:val="24"/>
                          <w:szCs w:val="24"/>
                          <w:lang w:val="pt-BR" w:eastAsia="pt-BR"/>
                        </w:rPr>
                        <w:t>•</w:t>
                      </w:r>
                      <w:r w:rsidRPr="002A5385">
                        <w:rPr>
                          <w:rFonts w:ascii="Arial" w:hAnsi="Arial" w:cs="Arial"/>
                          <w:b w:val="0"/>
                          <w:bCs w:val="0"/>
                          <w:sz w:val="24"/>
                          <w:szCs w:val="24"/>
                          <w:lang w:val="pt-BR" w:eastAsia="pt-BR"/>
                        </w:rPr>
                        <w:tab/>
                        <w:t>Orientar ou coordenar o trabalho – 5 pontos</w:t>
                      </w:r>
                    </w:p>
                    <w:p w14:paraId="09D3D464" w14:textId="2EC4ABF8" w:rsidR="002A5385" w:rsidRDefault="002A5385" w:rsidP="002A5385">
                      <w:pPr>
                        <w:pStyle w:val="Ttulo3"/>
                        <w:tabs>
                          <w:tab w:val="clear" w:pos="2160"/>
                          <w:tab w:val="left" w:pos="0"/>
                          <w:tab w:val="left" w:pos="142"/>
                          <w:tab w:val="left" w:pos="284"/>
                        </w:tabs>
                        <w:spacing w:before="0" w:after="0"/>
                        <w:ind w:left="0" w:firstLine="0"/>
                        <w:jc w:val="both"/>
                        <w:rPr>
                          <w:rFonts w:ascii="Arial" w:hAnsi="Arial" w:cs="Arial"/>
                          <w:b w:val="0"/>
                          <w:bCs w:val="0"/>
                          <w:sz w:val="24"/>
                          <w:szCs w:val="24"/>
                          <w:lang w:val="pt-BR" w:eastAsia="pt-BR"/>
                        </w:rPr>
                      </w:pPr>
                      <w:r w:rsidRPr="002A5385">
                        <w:rPr>
                          <w:rFonts w:ascii="Arial" w:hAnsi="Arial" w:cs="Arial"/>
                          <w:b w:val="0"/>
                          <w:bCs w:val="0"/>
                          <w:sz w:val="24"/>
                          <w:szCs w:val="24"/>
                          <w:lang w:val="pt-BR" w:eastAsia="pt-BR"/>
                        </w:rPr>
                        <w:t>•</w:t>
                      </w:r>
                      <w:r w:rsidRPr="002A5385">
                        <w:rPr>
                          <w:rFonts w:ascii="Arial" w:hAnsi="Arial" w:cs="Arial"/>
                          <w:b w:val="0"/>
                          <w:bCs w:val="0"/>
                          <w:sz w:val="24"/>
                          <w:szCs w:val="24"/>
                          <w:lang w:val="pt-BR" w:eastAsia="pt-BR"/>
                        </w:rPr>
                        <w:tab/>
                        <w:t>Escrever o manuscrito – 5 pontos</w:t>
                      </w:r>
                    </w:p>
                    <w:p w14:paraId="3D8077CD" w14:textId="77777777" w:rsidR="002A5385" w:rsidRPr="002A5385" w:rsidRDefault="002A5385" w:rsidP="002A5385">
                      <w:pPr>
                        <w:tabs>
                          <w:tab w:val="left" w:pos="0"/>
                          <w:tab w:val="left" w:pos="142"/>
                        </w:tabs>
                      </w:pPr>
                    </w:p>
                    <w:p w14:paraId="1E87BF45" w14:textId="77777777" w:rsidR="002A5385" w:rsidRPr="002A5385" w:rsidRDefault="002A5385" w:rsidP="002A5385">
                      <w:pPr>
                        <w:pStyle w:val="Ttulo3"/>
                        <w:tabs>
                          <w:tab w:val="clear" w:pos="2160"/>
                        </w:tabs>
                        <w:spacing w:before="0" w:after="0"/>
                        <w:ind w:left="0" w:firstLine="0"/>
                        <w:jc w:val="both"/>
                        <w:rPr>
                          <w:rFonts w:ascii="Arial" w:hAnsi="Arial" w:cs="Arial"/>
                          <w:b w:val="0"/>
                          <w:bCs w:val="0"/>
                          <w:sz w:val="24"/>
                          <w:szCs w:val="24"/>
                          <w:lang w:val="pt-BR" w:eastAsia="pt-BR"/>
                        </w:rPr>
                      </w:pPr>
                      <w:r w:rsidRPr="002A5385">
                        <w:rPr>
                          <w:rFonts w:ascii="Arial" w:hAnsi="Arial" w:cs="Arial"/>
                          <w:b w:val="0"/>
                          <w:bCs w:val="0"/>
                          <w:sz w:val="24"/>
                          <w:szCs w:val="24"/>
                          <w:lang w:val="pt-BR" w:eastAsia="pt-BR"/>
                        </w:rPr>
                        <w:t>Essas participações configuram autoria científica plena, representando contribuição direta na concepção, execução e redação do estudo.</w:t>
                      </w:r>
                    </w:p>
                    <w:p w14:paraId="39B45DA8" w14:textId="77777777" w:rsidR="002A5385" w:rsidRPr="002A5385" w:rsidRDefault="002A5385" w:rsidP="002A5385">
                      <w:pPr>
                        <w:jc w:val="both"/>
                        <w:rPr>
                          <w:rFonts w:ascii="Arial" w:hAnsi="Arial" w:cs="Arial"/>
                          <w:b/>
                        </w:rPr>
                      </w:pPr>
                    </w:p>
                    <w:p w14:paraId="12889138" w14:textId="6AA6FA11" w:rsidR="00103096" w:rsidRPr="002A5385" w:rsidRDefault="00103096" w:rsidP="002A5385">
                      <w:pPr>
                        <w:jc w:val="both"/>
                        <w:rPr>
                          <w:rFonts w:ascii="Arial" w:hAnsi="Arial" w:cs="Arial"/>
                          <w:b/>
                        </w:rPr>
                      </w:pPr>
                      <w:r w:rsidRPr="002A5385">
                        <w:rPr>
                          <w:rFonts w:ascii="Arial" w:hAnsi="Arial" w:cs="Arial"/>
                          <w:b/>
                        </w:rPr>
                        <w:t>Contribuições de Relevância Intelectual Moderada (3–4 pontos)</w:t>
                      </w:r>
                    </w:p>
                    <w:p w14:paraId="22D44DAC" w14:textId="77777777" w:rsidR="00103096" w:rsidRPr="002A5385" w:rsidRDefault="00103096" w:rsidP="002A5385">
                      <w:pPr>
                        <w:jc w:val="both"/>
                        <w:rPr>
                          <w:rFonts w:ascii="Arial" w:hAnsi="Arial" w:cs="Arial"/>
                        </w:rPr>
                      </w:pPr>
                    </w:p>
                    <w:p w14:paraId="1C37D78E" w14:textId="77777777" w:rsidR="00103096" w:rsidRPr="002A5385" w:rsidRDefault="00103096" w:rsidP="002A5385">
                      <w:pPr>
                        <w:jc w:val="both"/>
                        <w:rPr>
                          <w:rFonts w:ascii="Arial" w:hAnsi="Arial" w:cs="Arial"/>
                        </w:rPr>
                      </w:pPr>
                      <w:r w:rsidRPr="002A5385">
                        <w:rPr>
                          <w:rFonts w:ascii="Arial" w:hAnsi="Arial" w:cs="Arial"/>
                        </w:rPr>
                        <w:t>Representam apoio técnico-científico importante, com participação na execução, revisão ou aprimoramento do conteúdo.</w:t>
                      </w:r>
                    </w:p>
                    <w:p w14:paraId="3E763485" w14:textId="77777777" w:rsidR="00103096" w:rsidRPr="002A5385" w:rsidRDefault="00103096" w:rsidP="002A5385">
                      <w:pPr>
                        <w:jc w:val="both"/>
                        <w:rPr>
                          <w:rFonts w:ascii="Arial" w:hAnsi="Arial" w:cs="Arial"/>
                        </w:rPr>
                      </w:pPr>
                    </w:p>
                    <w:p w14:paraId="25551DA2" w14:textId="45B47DC0" w:rsidR="00103096" w:rsidRPr="002A5385" w:rsidRDefault="00103096" w:rsidP="002A5385">
                      <w:pPr>
                        <w:tabs>
                          <w:tab w:val="left" w:pos="142"/>
                        </w:tabs>
                        <w:jc w:val="both"/>
                        <w:rPr>
                          <w:rFonts w:ascii="Arial" w:hAnsi="Arial" w:cs="Arial"/>
                        </w:rPr>
                      </w:pPr>
                      <w:r w:rsidRPr="002A5385">
                        <w:rPr>
                          <w:rFonts w:ascii="Arial" w:hAnsi="Arial" w:cs="Arial"/>
                        </w:rPr>
                        <w:t>•</w:t>
                      </w:r>
                      <w:r w:rsidRPr="002A5385">
                        <w:rPr>
                          <w:rFonts w:ascii="Arial" w:hAnsi="Arial" w:cs="Arial"/>
                        </w:rPr>
                        <w:tab/>
                        <w:t>Coordenar o grupo que realizou o trabalho – 4 pontos</w:t>
                      </w:r>
                    </w:p>
                    <w:p w14:paraId="4D5E886C" w14:textId="3849066B" w:rsidR="00103096" w:rsidRPr="002A5385" w:rsidRDefault="00103096" w:rsidP="002A5385">
                      <w:pPr>
                        <w:tabs>
                          <w:tab w:val="left" w:pos="142"/>
                        </w:tabs>
                        <w:jc w:val="both"/>
                        <w:rPr>
                          <w:rFonts w:ascii="Arial" w:hAnsi="Arial" w:cs="Arial"/>
                        </w:rPr>
                      </w:pPr>
                      <w:r w:rsidRPr="002A5385">
                        <w:rPr>
                          <w:rFonts w:ascii="Arial" w:hAnsi="Arial" w:cs="Arial"/>
                        </w:rPr>
                        <w:t>•</w:t>
                      </w:r>
                      <w:r w:rsidRPr="002A5385">
                        <w:rPr>
                          <w:rFonts w:ascii="Arial" w:hAnsi="Arial" w:cs="Arial"/>
                        </w:rPr>
                        <w:tab/>
                        <w:t>Rever a literatura – 4 pontos</w:t>
                      </w:r>
                    </w:p>
                    <w:p w14:paraId="3EA47665" w14:textId="6487FE47" w:rsidR="00103096" w:rsidRPr="002A5385" w:rsidRDefault="00103096" w:rsidP="002A5385">
                      <w:pPr>
                        <w:tabs>
                          <w:tab w:val="left" w:pos="142"/>
                        </w:tabs>
                        <w:jc w:val="both"/>
                        <w:rPr>
                          <w:rFonts w:ascii="Arial" w:hAnsi="Arial" w:cs="Arial"/>
                        </w:rPr>
                      </w:pPr>
                      <w:r w:rsidRPr="002A5385">
                        <w:rPr>
                          <w:rFonts w:ascii="Arial" w:hAnsi="Arial" w:cs="Arial"/>
                        </w:rPr>
                        <w:t>•</w:t>
                      </w:r>
                      <w:r w:rsidRPr="002A5385">
                        <w:rPr>
                          <w:rFonts w:ascii="Arial" w:hAnsi="Arial" w:cs="Arial"/>
                        </w:rPr>
                        <w:tab/>
                        <w:t>Apresentar sugestões importantes incorporadas ao trabalho – 4 pontos</w:t>
                      </w:r>
                    </w:p>
                    <w:p w14:paraId="465ECE64" w14:textId="5032C79A" w:rsidR="00103096" w:rsidRPr="002A5385" w:rsidRDefault="00103096" w:rsidP="002A5385">
                      <w:pPr>
                        <w:tabs>
                          <w:tab w:val="left" w:pos="142"/>
                        </w:tabs>
                        <w:jc w:val="both"/>
                        <w:rPr>
                          <w:rFonts w:ascii="Arial" w:hAnsi="Arial" w:cs="Arial"/>
                        </w:rPr>
                      </w:pPr>
                      <w:r w:rsidRPr="002A5385">
                        <w:rPr>
                          <w:rFonts w:ascii="Arial" w:hAnsi="Arial" w:cs="Arial"/>
                        </w:rPr>
                        <w:t>•</w:t>
                      </w:r>
                      <w:r w:rsidRPr="002A5385">
                        <w:rPr>
                          <w:rFonts w:ascii="Arial" w:hAnsi="Arial" w:cs="Arial"/>
                        </w:rPr>
                        <w:tab/>
                        <w:t>Resolver problemas fundamentais do trabalho – 4 pontos</w:t>
                      </w:r>
                    </w:p>
                    <w:p w14:paraId="3E20BA08" w14:textId="472048AB" w:rsidR="00103096" w:rsidRPr="002A5385" w:rsidRDefault="00103096" w:rsidP="002A5385">
                      <w:pPr>
                        <w:tabs>
                          <w:tab w:val="left" w:pos="142"/>
                        </w:tabs>
                        <w:jc w:val="both"/>
                        <w:rPr>
                          <w:rFonts w:ascii="Arial" w:hAnsi="Arial" w:cs="Arial"/>
                        </w:rPr>
                      </w:pPr>
                      <w:r w:rsidRPr="002A5385">
                        <w:rPr>
                          <w:rFonts w:ascii="Arial" w:hAnsi="Arial" w:cs="Arial"/>
                        </w:rPr>
                        <w:t>•</w:t>
                      </w:r>
                      <w:r w:rsidRPr="002A5385">
                        <w:rPr>
                          <w:rFonts w:ascii="Arial" w:hAnsi="Arial" w:cs="Arial"/>
                        </w:rPr>
                        <w:tab/>
                        <w:t>Criar aparelhos para a realização do trabalho – 3 pontos</w:t>
                      </w:r>
                    </w:p>
                    <w:p w14:paraId="088D875F" w14:textId="3C90AD46" w:rsidR="00103096" w:rsidRPr="002A5385" w:rsidRDefault="00103096" w:rsidP="002A5385">
                      <w:pPr>
                        <w:tabs>
                          <w:tab w:val="left" w:pos="142"/>
                        </w:tabs>
                        <w:jc w:val="both"/>
                        <w:rPr>
                          <w:rFonts w:ascii="Arial" w:hAnsi="Arial" w:cs="Arial"/>
                        </w:rPr>
                      </w:pPr>
                      <w:r w:rsidRPr="002A5385">
                        <w:rPr>
                          <w:rFonts w:ascii="Arial" w:hAnsi="Arial" w:cs="Arial"/>
                        </w:rPr>
                        <w:t>•</w:t>
                      </w:r>
                      <w:r w:rsidRPr="002A5385">
                        <w:rPr>
                          <w:rFonts w:ascii="Arial" w:hAnsi="Arial" w:cs="Arial"/>
                        </w:rPr>
                        <w:tab/>
                        <w:t>Coletar dados – 3 pontos</w:t>
                      </w:r>
                    </w:p>
                    <w:p w14:paraId="388EFF69" w14:textId="15543884" w:rsidR="00103096" w:rsidRPr="002A5385" w:rsidRDefault="00103096" w:rsidP="002A5385">
                      <w:pPr>
                        <w:tabs>
                          <w:tab w:val="left" w:pos="142"/>
                        </w:tabs>
                        <w:jc w:val="both"/>
                        <w:rPr>
                          <w:rFonts w:ascii="Arial" w:hAnsi="Arial" w:cs="Arial"/>
                        </w:rPr>
                      </w:pPr>
                      <w:r w:rsidRPr="002A5385">
                        <w:rPr>
                          <w:rFonts w:ascii="Arial" w:hAnsi="Arial" w:cs="Arial"/>
                        </w:rPr>
                        <w:t>•</w:t>
                      </w:r>
                      <w:r w:rsidRPr="002A5385">
                        <w:rPr>
                          <w:rFonts w:ascii="Arial" w:hAnsi="Arial" w:cs="Arial"/>
                        </w:rPr>
                        <w:tab/>
                        <w:t>Analisar os resultados estatisticamente – 3 pontos</w:t>
                      </w:r>
                    </w:p>
                    <w:p w14:paraId="60E925F3" w14:textId="5B08CA83" w:rsidR="00103096" w:rsidRPr="002A5385" w:rsidRDefault="00103096" w:rsidP="002A5385">
                      <w:pPr>
                        <w:tabs>
                          <w:tab w:val="left" w:pos="142"/>
                        </w:tabs>
                        <w:jc w:val="both"/>
                        <w:rPr>
                          <w:rFonts w:ascii="Arial" w:hAnsi="Arial" w:cs="Arial"/>
                        </w:rPr>
                      </w:pPr>
                      <w:r w:rsidRPr="002A5385">
                        <w:rPr>
                          <w:rFonts w:ascii="Arial" w:hAnsi="Arial" w:cs="Arial"/>
                        </w:rPr>
                        <w:t>•</w:t>
                      </w:r>
                      <w:r w:rsidRPr="002A5385">
                        <w:rPr>
                          <w:rFonts w:ascii="Arial" w:hAnsi="Arial" w:cs="Arial"/>
                        </w:rPr>
                        <w:tab/>
                        <w:t>Orientar a redação do manuscrito – 3 pontos</w:t>
                      </w:r>
                    </w:p>
                    <w:p w14:paraId="6B61CE11" w14:textId="7B4DE405" w:rsidR="00103096" w:rsidRPr="002A5385" w:rsidRDefault="00103096" w:rsidP="002A5385">
                      <w:pPr>
                        <w:tabs>
                          <w:tab w:val="left" w:pos="142"/>
                        </w:tabs>
                        <w:jc w:val="both"/>
                        <w:rPr>
                          <w:rFonts w:ascii="Arial" w:hAnsi="Arial" w:cs="Arial"/>
                        </w:rPr>
                      </w:pPr>
                      <w:r w:rsidRPr="002A5385">
                        <w:rPr>
                          <w:rFonts w:ascii="Arial" w:hAnsi="Arial" w:cs="Arial"/>
                        </w:rPr>
                        <w:t>•</w:t>
                      </w:r>
                      <w:r w:rsidRPr="002A5385">
                        <w:rPr>
                          <w:rFonts w:ascii="Arial" w:hAnsi="Arial" w:cs="Arial"/>
                        </w:rPr>
                        <w:tab/>
                        <w:t>Preparar a apresentação do trabalho para evento científico – 3 pontos</w:t>
                      </w:r>
                    </w:p>
                    <w:p w14:paraId="222B4682" w14:textId="77777777" w:rsidR="00103096" w:rsidRPr="002A5385" w:rsidRDefault="00103096" w:rsidP="002A5385">
                      <w:pPr>
                        <w:jc w:val="both"/>
                        <w:rPr>
                          <w:rFonts w:ascii="Arial" w:hAnsi="Arial" w:cs="Arial"/>
                        </w:rPr>
                      </w:pPr>
                    </w:p>
                    <w:p w14:paraId="1E23F2A7" w14:textId="65B804C4" w:rsidR="000137B6" w:rsidRDefault="00103096" w:rsidP="002A5385">
                      <w:pPr>
                        <w:jc w:val="both"/>
                        <w:rPr>
                          <w:rFonts w:ascii="Arial" w:hAnsi="Arial" w:cs="Arial"/>
                        </w:rPr>
                      </w:pPr>
                      <w:r w:rsidRPr="002A5385">
                        <w:rPr>
                          <w:rFonts w:ascii="Arial" w:hAnsi="Arial" w:cs="Arial"/>
                        </w:rPr>
                        <w:t>Essas funções caracterizam coautoria, pois envolvem contribuição técnica e intelectual direta, embora não necessariamente na concepção original.</w:t>
                      </w:r>
                    </w:p>
                    <w:p w14:paraId="44031D11" w14:textId="77777777" w:rsidR="002A5385" w:rsidRDefault="002A5385" w:rsidP="002A5385">
                      <w:pPr>
                        <w:jc w:val="both"/>
                        <w:rPr>
                          <w:rFonts w:ascii="Arial" w:hAnsi="Arial" w:cs="Arial"/>
                        </w:rPr>
                      </w:pPr>
                    </w:p>
                    <w:p w14:paraId="467EF682" w14:textId="77777777" w:rsidR="002A5385" w:rsidRDefault="002A5385" w:rsidP="002A5385">
                      <w:pPr>
                        <w:jc w:val="both"/>
                        <w:rPr>
                          <w:rFonts w:ascii="Arial" w:hAnsi="Arial" w:cs="Arial"/>
                        </w:rPr>
                      </w:pPr>
                    </w:p>
                    <w:p w14:paraId="0FC3B132" w14:textId="77777777" w:rsidR="002A5385" w:rsidRDefault="002A5385" w:rsidP="002A5385">
                      <w:pPr>
                        <w:jc w:val="both"/>
                        <w:rPr>
                          <w:rFonts w:ascii="Arial" w:hAnsi="Arial" w:cs="Arial"/>
                        </w:rPr>
                      </w:pPr>
                    </w:p>
                    <w:p w14:paraId="61718814" w14:textId="77777777" w:rsidR="002A5385" w:rsidRDefault="002A5385" w:rsidP="002A5385">
                      <w:pPr>
                        <w:jc w:val="both"/>
                        <w:rPr>
                          <w:rFonts w:ascii="Arial" w:hAnsi="Arial" w:cs="Arial"/>
                        </w:rPr>
                      </w:pPr>
                    </w:p>
                    <w:p w14:paraId="5B7E5AF4" w14:textId="77777777" w:rsidR="002A5385" w:rsidRDefault="002A5385" w:rsidP="002A5385">
                      <w:pPr>
                        <w:jc w:val="both"/>
                        <w:rPr>
                          <w:rFonts w:ascii="Arial" w:hAnsi="Arial" w:cs="Arial"/>
                        </w:rPr>
                      </w:pPr>
                    </w:p>
                    <w:p w14:paraId="19742DDE" w14:textId="77777777" w:rsidR="002A5385" w:rsidRDefault="002A5385" w:rsidP="002A5385">
                      <w:pPr>
                        <w:jc w:val="both"/>
                        <w:rPr>
                          <w:rFonts w:ascii="Arial" w:hAnsi="Arial" w:cs="Arial"/>
                        </w:rPr>
                      </w:pPr>
                    </w:p>
                    <w:p w14:paraId="19104E5B" w14:textId="77777777" w:rsidR="002A5385" w:rsidRPr="002A5385" w:rsidRDefault="002A5385" w:rsidP="002A5385">
                      <w:pPr>
                        <w:jc w:val="both"/>
                        <w:rPr>
                          <w:rFonts w:ascii="Arial" w:hAnsi="Arial" w:cs="Arial"/>
                        </w:rPr>
                      </w:pPr>
                    </w:p>
                    <w:p w14:paraId="57C9A6AF" w14:textId="77777777" w:rsidR="00103096" w:rsidRPr="00103096" w:rsidRDefault="00103096" w:rsidP="00103096">
                      <w:pPr>
                        <w:jc w:val="both"/>
                        <w:rPr>
                          <w:rFonts w:ascii="Arial" w:hAnsi="Arial" w:cs="Arial"/>
                        </w:rPr>
                      </w:pPr>
                    </w:p>
                  </w:txbxContent>
                </v:textbox>
                <w10:anchorlock/>
              </v:rect>
            </w:pict>
          </mc:Fallback>
        </mc:AlternateContent>
      </w:r>
    </w:p>
    <w:p w14:paraId="6403C413" w14:textId="77777777" w:rsidR="000137B6" w:rsidRDefault="000137B6">
      <w:pPr>
        <w:rPr>
          <w:rStyle w:val="EstiloPalavras-ChaveChar"/>
          <w:rFonts w:ascii="Arial" w:eastAsia="Calibri" w:hAnsi="Arial" w:cs="Arial"/>
          <w:color w:val="C00000"/>
          <w:sz w:val="20"/>
          <w:szCs w:val="20"/>
          <w:lang w:eastAsia="en-US"/>
        </w:rPr>
      </w:pPr>
      <w:r>
        <w:rPr>
          <w:rStyle w:val="EstiloPalavras-ChaveChar"/>
          <w:rFonts w:ascii="Arial" w:eastAsia="Calibri" w:hAnsi="Arial" w:cs="Arial"/>
          <w:color w:val="C00000"/>
          <w:sz w:val="20"/>
          <w:szCs w:val="20"/>
        </w:rPr>
        <w:br w:type="page"/>
      </w:r>
    </w:p>
    <w:p w14:paraId="50142BA2" w14:textId="77777777" w:rsidR="000137B6" w:rsidRDefault="000137B6" w:rsidP="000E77B2">
      <w:pPr>
        <w:pStyle w:val="Default"/>
        <w:spacing w:line="360" w:lineRule="auto"/>
        <w:jc w:val="both"/>
        <w:rPr>
          <w:rStyle w:val="EstiloPalavras-ChaveChar"/>
          <w:rFonts w:ascii="Arial" w:eastAsia="Calibri" w:hAnsi="Arial" w:cs="Arial"/>
          <w:color w:val="C00000"/>
          <w:sz w:val="20"/>
          <w:szCs w:val="20"/>
        </w:rPr>
      </w:pPr>
    </w:p>
    <w:p w14:paraId="53C7B1A9" w14:textId="77777777" w:rsidR="000137B6" w:rsidRDefault="000137B6" w:rsidP="000E77B2">
      <w:pPr>
        <w:pStyle w:val="Default"/>
        <w:spacing w:line="360" w:lineRule="auto"/>
        <w:jc w:val="both"/>
        <w:rPr>
          <w:rStyle w:val="EstiloPalavras-ChaveChar"/>
          <w:rFonts w:ascii="Arial" w:eastAsia="Calibri" w:hAnsi="Arial" w:cs="Arial"/>
          <w:color w:val="C00000"/>
          <w:sz w:val="20"/>
          <w:szCs w:val="20"/>
        </w:rPr>
      </w:pPr>
    </w:p>
    <w:p w14:paraId="688ED0A7" w14:textId="0AE65D76" w:rsidR="000137B6" w:rsidRDefault="000137B6" w:rsidP="000E77B2">
      <w:pPr>
        <w:pStyle w:val="Default"/>
        <w:spacing w:line="360" w:lineRule="auto"/>
        <w:jc w:val="both"/>
        <w:rPr>
          <w:rStyle w:val="EstiloPalavras-ChaveChar"/>
          <w:rFonts w:ascii="Arial" w:eastAsia="Calibri" w:hAnsi="Arial" w:cs="Arial"/>
          <w:color w:val="C00000"/>
          <w:sz w:val="20"/>
          <w:szCs w:val="20"/>
        </w:rPr>
      </w:pPr>
      <w:r>
        <w:rPr>
          <w:noProof/>
          <w:lang w:eastAsia="pt-BR"/>
        </w:rPr>
        <mc:AlternateContent>
          <mc:Choice Requires="wps">
            <w:drawing>
              <wp:inline distT="0" distB="0" distL="0" distR="0" wp14:anchorId="429C3502" wp14:editId="3A8A57A9">
                <wp:extent cx="5734769" cy="8081153"/>
                <wp:effectExtent l="19050" t="19050" r="18415" b="15240"/>
                <wp:docPr id="1328446824" name="Retângulo 7"/>
                <wp:cNvGraphicFramePr/>
                <a:graphic xmlns:a="http://schemas.openxmlformats.org/drawingml/2006/main">
                  <a:graphicData uri="http://schemas.microsoft.com/office/word/2010/wordprocessingShape">
                    <wps:wsp>
                      <wps:cNvSpPr/>
                      <wps:spPr>
                        <a:xfrm>
                          <a:off x="0" y="0"/>
                          <a:ext cx="5734769" cy="8081153"/>
                        </a:xfrm>
                        <a:prstGeom prst="rect">
                          <a:avLst/>
                        </a:prstGeom>
                        <a:ln w="3810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323EE1D" w14:textId="77777777" w:rsidR="002A5385" w:rsidRPr="00103096" w:rsidRDefault="002A5385" w:rsidP="002A5385">
                            <w:pPr>
                              <w:jc w:val="both"/>
                              <w:rPr>
                                <w:rFonts w:ascii="Arial" w:hAnsi="Arial" w:cs="Arial"/>
                                <w:b/>
                              </w:rPr>
                            </w:pPr>
                            <w:r w:rsidRPr="00103096">
                              <w:rPr>
                                <w:rFonts w:ascii="Arial" w:hAnsi="Arial" w:cs="Arial"/>
                                <w:b/>
                              </w:rPr>
                              <w:t>Contribuições de Apoio Operacional (2 pontos)</w:t>
                            </w:r>
                          </w:p>
                          <w:p w14:paraId="6472817C" w14:textId="77777777" w:rsidR="002A5385" w:rsidRPr="00103096" w:rsidRDefault="002A5385" w:rsidP="002A5385">
                            <w:pPr>
                              <w:jc w:val="both"/>
                              <w:rPr>
                                <w:rFonts w:ascii="Arial" w:hAnsi="Arial" w:cs="Arial"/>
                              </w:rPr>
                            </w:pPr>
                          </w:p>
                          <w:p w14:paraId="17DE5FAB" w14:textId="77777777" w:rsidR="002A5385" w:rsidRPr="00103096" w:rsidRDefault="002A5385" w:rsidP="002A5385">
                            <w:pPr>
                              <w:jc w:val="both"/>
                              <w:rPr>
                                <w:rFonts w:ascii="Arial" w:hAnsi="Arial" w:cs="Arial"/>
                              </w:rPr>
                            </w:pPr>
                            <w:r w:rsidRPr="00103096">
                              <w:rPr>
                                <w:rFonts w:ascii="Arial" w:hAnsi="Arial" w:cs="Arial"/>
                              </w:rPr>
                              <w:t>São consideradas colaborações auxiliares, com impacto limitado na construção científica.</w:t>
                            </w:r>
                          </w:p>
                          <w:p w14:paraId="4908F2FF" w14:textId="77777777" w:rsidR="002A5385" w:rsidRPr="00103096" w:rsidRDefault="002A5385" w:rsidP="002A5385">
                            <w:pPr>
                              <w:tabs>
                                <w:tab w:val="left" w:pos="142"/>
                              </w:tabs>
                              <w:jc w:val="both"/>
                              <w:rPr>
                                <w:rFonts w:ascii="Arial" w:hAnsi="Arial" w:cs="Arial"/>
                              </w:rPr>
                            </w:pPr>
                            <w:r w:rsidRPr="00103096">
                              <w:rPr>
                                <w:rFonts w:ascii="Arial" w:hAnsi="Arial" w:cs="Arial"/>
                              </w:rPr>
                              <w:t>•</w:t>
                            </w:r>
                            <w:r w:rsidRPr="00103096">
                              <w:rPr>
                                <w:rFonts w:ascii="Arial" w:hAnsi="Arial" w:cs="Arial"/>
                              </w:rPr>
                              <w:tab/>
                              <w:t>Apresentar o trabalho em evento científico – 2 pontos</w:t>
                            </w:r>
                          </w:p>
                          <w:p w14:paraId="775EEC3C" w14:textId="77777777" w:rsidR="002A5385" w:rsidRPr="00103096" w:rsidRDefault="002A5385" w:rsidP="002A5385">
                            <w:pPr>
                              <w:tabs>
                                <w:tab w:val="left" w:pos="142"/>
                              </w:tabs>
                              <w:jc w:val="both"/>
                              <w:rPr>
                                <w:rFonts w:ascii="Arial" w:hAnsi="Arial" w:cs="Arial"/>
                              </w:rPr>
                            </w:pPr>
                            <w:r w:rsidRPr="00103096">
                              <w:rPr>
                                <w:rFonts w:ascii="Arial" w:hAnsi="Arial" w:cs="Arial"/>
                              </w:rPr>
                              <w:t>•</w:t>
                            </w:r>
                            <w:r w:rsidRPr="00103096">
                              <w:rPr>
                                <w:rFonts w:ascii="Arial" w:hAnsi="Arial" w:cs="Arial"/>
                              </w:rPr>
                              <w:tab/>
                              <w:t>Chefiar o local onde o trabalho foi realizado – 2 pontos</w:t>
                            </w:r>
                          </w:p>
                          <w:p w14:paraId="0F99C491" w14:textId="77777777" w:rsidR="002A5385" w:rsidRPr="00103096" w:rsidRDefault="002A5385" w:rsidP="002A5385">
                            <w:pPr>
                              <w:tabs>
                                <w:tab w:val="left" w:pos="142"/>
                              </w:tabs>
                              <w:jc w:val="both"/>
                              <w:rPr>
                                <w:rFonts w:ascii="Arial" w:hAnsi="Arial" w:cs="Arial"/>
                              </w:rPr>
                            </w:pPr>
                            <w:r w:rsidRPr="00103096">
                              <w:rPr>
                                <w:rFonts w:ascii="Arial" w:hAnsi="Arial" w:cs="Arial"/>
                              </w:rPr>
                              <w:t>•</w:t>
                            </w:r>
                            <w:r w:rsidRPr="00103096">
                              <w:rPr>
                                <w:rFonts w:ascii="Arial" w:hAnsi="Arial" w:cs="Arial"/>
                              </w:rPr>
                              <w:tab/>
                              <w:t>Fornecer pacientes ou material para o trabalho – 2 pontos</w:t>
                            </w:r>
                          </w:p>
                          <w:p w14:paraId="1916B171" w14:textId="77777777" w:rsidR="002A5385" w:rsidRPr="00103096" w:rsidRDefault="002A5385" w:rsidP="002A5385">
                            <w:pPr>
                              <w:tabs>
                                <w:tab w:val="left" w:pos="142"/>
                              </w:tabs>
                              <w:jc w:val="both"/>
                              <w:rPr>
                                <w:rFonts w:ascii="Arial" w:hAnsi="Arial" w:cs="Arial"/>
                              </w:rPr>
                            </w:pPr>
                            <w:r w:rsidRPr="00103096">
                              <w:rPr>
                                <w:rFonts w:ascii="Arial" w:hAnsi="Arial" w:cs="Arial"/>
                              </w:rPr>
                              <w:t>•</w:t>
                            </w:r>
                            <w:r w:rsidRPr="00103096">
                              <w:rPr>
                                <w:rFonts w:ascii="Arial" w:hAnsi="Arial" w:cs="Arial"/>
                              </w:rPr>
                              <w:tab/>
                              <w:t>Conseguir verbas para a realização do trabalho – 2 pontos</w:t>
                            </w:r>
                          </w:p>
                          <w:p w14:paraId="16A1E976" w14:textId="77777777" w:rsidR="002A5385" w:rsidRPr="00103096" w:rsidRDefault="002A5385" w:rsidP="002A5385">
                            <w:pPr>
                              <w:jc w:val="both"/>
                              <w:rPr>
                                <w:rFonts w:ascii="Arial" w:hAnsi="Arial" w:cs="Arial"/>
                              </w:rPr>
                            </w:pPr>
                          </w:p>
                          <w:p w14:paraId="5C860A30" w14:textId="77777777" w:rsidR="002A5385" w:rsidRPr="00103096" w:rsidRDefault="002A5385" w:rsidP="002A5385">
                            <w:pPr>
                              <w:jc w:val="both"/>
                              <w:rPr>
                                <w:rFonts w:ascii="Arial" w:hAnsi="Arial" w:cs="Arial"/>
                              </w:rPr>
                            </w:pPr>
                            <w:r w:rsidRPr="00103096">
                              <w:rPr>
                                <w:rFonts w:ascii="Arial" w:hAnsi="Arial" w:cs="Arial"/>
                              </w:rPr>
                              <w:t>Embora relevantes, essas ações não configuram autoria científica, mas podem justificar agradecimento formal.</w:t>
                            </w:r>
                          </w:p>
                          <w:p w14:paraId="6D8C3F0D" w14:textId="77777777" w:rsidR="002A5385" w:rsidRDefault="002A5385" w:rsidP="002A5385">
                            <w:pPr>
                              <w:jc w:val="both"/>
                              <w:rPr>
                                <w:rFonts w:ascii="Arial" w:hAnsi="Arial" w:cs="Arial"/>
                              </w:rPr>
                            </w:pPr>
                          </w:p>
                          <w:p w14:paraId="1D41C7BB" w14:textId="77777777" w:rsidR="002A5385" w:rsidRPr="002A5385" w:rsidRDefault="002A5385" w:rsidP="002A5385">
                            <w:pPr>
                              <w:jc w:val="both"/>
                              <w:rPr>
                                <w:rFonts w:ascii="Arial" w:hAnsi="Arial" w:cs="Arial"/>
                                <w:b/>
                              </w:rPr>
                            </w:pPr>
                            <w:r w:rsidRPr="002A5385">
                              <w:rPr>
                                <w:rFonts w:ascii="Arial" w:hAnsi="Arial" w:cs="Arial"/>
                                <w:b/>
                              </w:rPr>
                              <w:t>Contribuições Secundárias (1 ponto)</w:t>
                            </w:r>
                          </w:p>
                          <w:p w14:paraId="7F9800CF" w14:textId="77777777" w:rsidR="002A5385" w:rsidRPr="00103096" w:rsidRDefault="002A5385" w:rsidP="002A5385">
                            <w:pPr>
                              <w:jc w:val="both"/>
                              <w:rPr>
                                <w:rFonts w:ascii="Arial" w:hAnsi="Arial" w:cs="Arial"/>
                              </w:rPr>
                            </w:pPr>
                          </w:p>
                          <w:p w14:paraId="05640807" w14:textId="77777777" w:rsidR="002A5385" w:rsidRDefault="002A5385" w:rsidP="002A5385">
                            <w:pPr>
                              <w:jc w:val="both"/>
                              <w:rPr>
                                <w:rFonts w:ascii="Arial" w:hAnsi="Arial" w:cs="Arial"/>
                              </w:rPr>
                            </w:pPr>
                            <w:r w:rsidRPr="00103096">
                              <w:rPr>
                                <w:rFonts w:ascii="Arial" w:hAnsi="Arial" w:cs="Arial"/>
                              </w:rPr>
                              <w:t>Indicam colaboração técnica sem contribuição intelectual significativa.</w:t>
                            </w:r>
                          </w:p>
                          <w:p w14:paraId="385BCAC3" w14:textId="77777777" w:rsidR="002A5385" w:rsidRDefault="002A5385" w:rsidP="002A5385">
                            <w:pPr>
                              <w:jc w:val="both"/>
                              <w:rPr>
                                <w:rFonts w:ascii="Arial" w:hAnsi="Arial" w:cs="Arial"/>
                              </w:rPr>
                            </w:pPr>
                          </w:p>
                          <w:p w14:paraId="561C5543" w14:textId="77777777" w:rsidR="002A5385" w:rsidRPr="00103096" w:rsidRDefault="002A5385" w:rsidP="002A5385">
                            <w:pPr>
                              <w:tabs>
                                <w:tab w:val="left" w:pos="142"/>
                              </w:tabs>
                              <w:jc w:val="both"/>
                              <w:rPr>
                                <w:rFonts w:ascii="Arial" w:hAnsi="Arial" w:cs="Arial"/>
                              </w:rPr>
                            </w:pPr>
                            <w:r w:rsidRPr="00103096">
                              <w:rPr>
                                <w:rFonts w:ascii="Arial" w:hAnsi="Arial" w:cs="Arial"/>
                              </w:rPr>
                              <w:t>•</w:t>
                            </w:r>
                            <w:r w:rsidRPr="00103096">
                              <w:rPr>
                                <w:rFonts w:ascii="Arial" w:hAnsi="Arial" w:cs="Arial"/>
                              </w:rPr>
                              <w:tab/>
                              <w:t>Apresentar sugestões menores incorporadas ao trabalho – 1 ponto</w:t>
                            </w:r>
                          </w:p>
                          <w:p w14:paraId="17FFD72A" w14:textId="77777777" w:rsidR="002A5385" w:rsidRPr="00103096" w:rsidRDefault="002A5385" w:rsidP="002A5385">
                            <w:pPr>
                              <w:tabs>
                                <w:tab w:val="left" w:pos="142"/>
                              </w:tabs>
                              <w:jc w:val="both"/>
                              <w:rPr>
                                <w:rFonts w:ascii="Arial" w:hAnsi="Arial" w:cs="Arial"/>
                              </w:rPr>
                            </w:pPr>
                            <w:r w:rsidRPr="00103096">
                              <w:rPr>
                                <w:rFonts w:ascii="Arial" w:hAnsi="Arial" w:cs="Arial"/>
                              </w:rPr>
                              <w:t>•</w:t>
                            </w:r>
                            <w:r w:rsidRPr="00103096">
                              <w:rPr>
                                <w:rFonts w:ascii="Arial" w:hAnsi="Arial" w:cs="Arial"/>
                              </w:rPr>
                              <w:tab/>
                              <w:t>Trabalhar na rotina da função, sem contribuição intelectual – 1 ponto</w:t>
                            </w:r>
                          </w:p>
                          <w:p w14:paraId="4CEE2858" w14:textId="77777777" w:rsidR="002A5385" w:rsidRPr="00103096" w:rsidRDefault="002A5385" w:rsidP="002A5385">
                            <w:pPr>
                              <w:jc w:val="both"/>
                              <w:rPr>
                                <w:rFonts w:ascii="Arial" w:hAnsi="Arial" w:cs="Arial"/>
                              </w:rPr>
                            </w:pPr>
                          </w:p>
                          <w:p w14:paraId="678E99C0" w14:textId="77777777" w:rsidR="002A5385" w:rsidRPr="00103096" w:rsidRDefault="002A5385" w:rsidP="002A5385">
                            <w:pPr>
                              <w:jc w:val="both"/>
                              <w:rPr>
                                <w:rFonts w:ascii="Arial" w:hAnsi="Arial" w:cs="Arial"/>
                              </w:rPr>
                            </w:pPr>
                            <w:r w:rsidRPr="00103096">
                              <w:rPr>
                                <w:rFonts w:ascii="Arial" w:hAnsi="Arial" w:cs="Arial"/>
                              </w:rPr>
                              <w:t>São participações reconhecidas como apoio técnico ou administrativo, sem direito a autoria.</w:t>
                            </w:r>
                          </w:p>
                          <w:p w14:paraId="64AD3629" w14:textId="77777777" w:rsidR="002A5385" w:rsidRPr="00103096" w:rsidRDefault="002A5385" w:rsidP="002A5385">
                            <w:pPr>
                              <w:jc w:val="both"/>
                              <w:rPr>
                                <w:rFonts w:ascii="Arial" w:hAnsi="Arial" w:cs="Arial"/>
                              </w:rPr>
                            </w:pPr>
                          </w:p>
                          <w:p w14:paraId="6403B3CF" w14:textId="77777777" w:rsidR="002A5385" w:rsidRDefault="002A5385" w:rsidP="002A5385">
                            <w:pPr>
                              <w:jc w:val="both"/>
                              <w:rPr>
                                <w:rFonts w:ascii="Arial" w:hAnsi="Arial" w:cs="Arial"/>
                              </w:rPr>
                            </w:pPr>
                            <w:r w:rsidRPr="00103096">
                              <w:rPr>
                                <w:rFonts w:ascii="Arial" w:hAnsi="Arial" w:cs="Arial"/>
                              </w:rPr>
                              <w:t>Participação Não Elegível à Autoria</w:t>
                            </w:r>
                          </w:p>
                          <w:p w14:paraId="3A15B34C" w14:textId="77777777" w:rsidR="002A5385" w:rsidRDefault="002A5385" w:rsidP="002A5385">
                            <w:pPr>
                              <w:tabs>
                                <w:tab w:val="left" w:pos="142"/>
                                <w:tab w:val="left" w:pos="851"/>
                              </w:tabs>
                              <w:jc w:val="both"/>
                              <w:rPr>
                                <w:rFonts w:ascii="Arial" w:hAnsi="Arial" w:cs="Arial"/>
                              </w:rPr>
                            </w:pPr>
                          </w:p>
                          <w:p w14:paraId="7D160222" w14:textId="77777777" w:rsidR="002A5385" w:rsidRPr="00103096" w:rsidRDefault="002A5385" w:rsidP="002A5385">
                            <w:pPr>
                              <w:tabs>
                                <w:tab w:val="left" w:pos="142"/>
                                <w:tab w:val="left" w:pos="851"/>
                              </w:tabs>
                              <w:jc w:val="both"/>
                              <w:rPr>
                                <w:rFonts w:ascii="Arial" w:hAnsi="Arial" w:cs="Arial"/>
                              </w:rPr>
                            </w:pPr>
                            <w:r w:rsidRPr="00103096">
                              <w:rPr>
                                <w:rFonts w:ascii="Arial" w:hAnsi="Arial" w:cs="Arial"/>
                              </w:rPr>
                              <w:t>•</w:t>
                            </w:r>
                            <w:r w:rsidRPr="00103096">
                              <w:rPr>
                                <w:rFonts w:ascii="Arial" w:hAnsi="Arial" w:cs="Arial"/>
                              </w:rPr>
                              <w:tab/>
                              <w:t>Participar mediante pagamento específico – (–5 pontos)</w:t>
                            </w:r>
                          </w:p>
                          <w:p w14:paraId="505CCECF" w14:textId="77777777" w:rsidR="002A5385" w:rsidRPr="00103096" w:rsidRDefault="002A5385" w:rsidP="002A5385">
                            <w:pPr>
                              <w:jc w:val="both"/>
                              <w:rPr>
                                <w:rFonts w:ascii="Arial" w:hAnsi="Arial" w:cs="Arial"/>
                              </w:rPr>
                            </w:pPr>
                          </w:p>
                          <w:p w14:paraId="1376A9CD" w14:textId="77777777" w:rsidR="002A5385" w:rsidRPr="00103096" w:rsidRDefault="002A5385" w:rsidP="002A5385">
                            <w:pPr>
                              <w:jc w:val="both"/>
                              <w:rPr>
                                <w:rFonts w:ascii="Arial" w:hAnsi="Arial" w:cs="Arial"/>
                              </w:rPr>
                            </w:pPr>
                            <w:r w:rsidRPr="00103096">
                              <w:rPr>
                                <w:rFonts w:ascii="Arial" w:hAnsi="Arial" w:cs="Arial"/>
                              </w:rPr>
                              <w:t>Indica incompatibilidade ética com os critérios de autoria, configurando prestação de serviço técnico, e não colaboração científica.</w:t>
                            </w:r>
                          </w:p>
                          <w:p w14:paraId="0CF0F642" w14:textId="0E92B6CD" w:rsidR="002A5385" w:rsidRDefault="002A5385" w:rsidP="00103096">
                            <w:pPr>
                              <w:jc w:val="both"/>
                              <w:rPr>
                                <w:rFonts w:ascii="Arial" w:hAnsi="Arial" w:cs="Arial"/>
                                <w:b/>
                              </w:rPr>
                            </w:pPr>
                          </w:p>
                          <w:p w14:paraId="73DF1C4A" w14:textId="77777777" w:rsidR="00103096" w:rsidRPr="00103096" w:rsidRDefault="00103096" w:rsidP="00103096">
                            <w:pPr>
                              <w:jc w:val="both"/>
                              <w:rPr>
                                <w:rFonts w:ascii="Arial" w:hAnsi="Arial" w:cs="Arial"/>
                                <w:b/>
                              </w:rPr>
                            </w:pPr>
                            <w:r w:rsidRPr="00103096">
                              <w:rPr>
                                <w:rFonts w:ascii="Arial" w:hAnsi="Arial" w:cs="Arial"/>
                                <w:b/>
                              </w:rPr>
                              <w:t>Interpretação Geral</w:t>
                            </w:r>
                          </w:p>
                          <w:p w14:paraId="514D37C5" w14:textId="77777777" w:rsidR="00103096" w:rsidRPr="00103096" w:rsidRDefault="00103096" w:rsidP="00103096">
                            <w:pPr>
                              <w:jc w:val="both"/>
                              <w:rPr>
                                <w:rFonts w:ascii="Arial" w:hAnsi="Arial" w:cs="Arial"/>
                              </w:rPr>
                            </w:pPr>
                          </w:p>
                          <w:p w14:paraId="6A589504" w14:textId="25E701A9" w:rsidR="000137B6" w:rsidRPr="00103096" w:rsidRDefault="00103096" w:rsidP="00103096">
                            <w:pPr>
                              <w:pStyle w:val="Default"/>
                              <w:spacing w:line="360" w:lineRule="auto"/>
                              <w:jc w:val="both"/>
                              <w:rPr>
                                <w:rFonts w:ascii="Arial" w:hAnsi="Arial" w:cs="Arial"/>
                              </w:rPr>
                            </w:pPr>
                            <w:r w:rsidRPr="00103096">
                              <w:rPr>
                                <w:rFonts w:ascii="Arial" w:hAnsi="Arial" w:cs="Arial"/>
                              </w:rPr>
                              <w:t>Com base nessa pontuação: O reconhecimento como autor científico exige pontuação mínima de 10 pontos, distribuídos entre atividades de concepção, execução e redação</w:t>
                            </w:r>
                            <w:r w:rsidRPr="00103096">
                              <w:rPr>
                                <w:rFonts w:ascii="Arial" w:hAnsi="Arial" w:cs="Arial"/>
                              </w:rPr>
                              <w:t>.</w:t>
                            </w:r>
                          </w:p>
                          <w:p w14:paraId="27BB78D3" w14:textId="77777777" w:rsidR="00103096" w:rsidRDefault="00103096" w:rsidP="00103096">
                            <w:pPr>
                              <w:pStyle w:val="Default"/>
                              <w:spacing w:line="360" w:lineRule="auto"/>
                              <w:jc w:val="both"/>
                              <w:rPr>
                                <w:rStyle w:val="EstiloPalavras-ChaveChar"/>
                                <w:rFonts w:ascii="Arial" w:eastAsia="Calibri" w:hAnsi="Arial" w:cs="Arial"/>
                                <w:b w:val="0"/>
                              </w:rPr>
                            </w:pPr>
                            <w:r w:rsidRPr="00103096">
                              <w:rPr>
                                <w:rStyle w:val="EstiloPalavras-ChaveChar"/>
                                <w:rFonts w:ascii="Arial" w:eastAsia="Calibri" w:hAnsi="Arial" w:cs="Arial"/>
                                <w:b w:val="0"/>
                              </w:rPr>
                              <w:t>Participações inferiores a esse patamar devem ser reconhecidas como colaborações ou agradecimentos, conforme normas do ICMJE (International Committee of Medical Journal Editors).</w:t>
                            </w:r>
                          </w:p>
                          <w:p w14:paraId="0B4BDB71" w14:textId="77777777" w:rsidR="002A5385" w:rsidRPr="00103096" w:rsidRDefault="002A5385" w:rsidP="00103096">
                            <w:pPr>
                              <w:pStyle w:val="Default"/>
                              <w:spacing w:line="360" w:lineRule="auto"/>
                              <w:jc w:val="both"/>
                              <w:rPr>
                                <w:rStyle w:val="EstiloPalavras-ChaveChar"/>
                                <w:rFonts w:ascii="Arial" w:eastAsia="Calibri" w:hAnsi="Arial" w:cs="Arial"/>
                                <w:b w:val="0"/>
                              </w:rPr>
                            </w:pPr>
                          </w:p>
                          <w:p w14:paraId="6FBA01D2" w14:textId="2A61F6F5" w:rsidR="00103096" w:rsidRDefault="00103096" w:rsidP="00103096">
                            <w:pPr>
                              <w:pStyle w:val="Default"/>
                              <w:spacing w:line="360" w:lineRule="auto"/>
                              <w:jc w:val="both"/>
                              <w:rPr>
                                <w:rStyle w:val="EstiloPalavras-ChaveChar"/>
                                <w:rFonts w:ascii="Arial" w:eastAsia="Calibri" w:hAnsi="Arial" w:cs="Arial"/>
                                <w:b w:val="0"/>
                              </w:rPr>
                            </w:pPr>
                            <w:r w:rsidRPr="00103096">
                              <w:rPr>
                                <w:rStyle w:val="EstiloPalavras-ChaveChar"/>
                                <w:rFonts w:ascii="Arial" w:eastAsia="Calibri" w:hAnsi="Arial" w:cs="Arial"/>
                                <w:b w:val="0"/>
                              </w:rPr>
                              <w:t>A autoria plena é reservada àqueles que criaram a ideia, definiram o método e participaram da escrita do manuscrito, configurando as etapas essenciais de construção científica.</w:t>
                            </w:r>
                          </w:p>
                          <w:p w14:paraId="3EF42E2A" w14:textId="77777777" w:rsidR="00103096" w:rsidRDefault="00103096" w:rsidP="00103096">
                            <w:pPr>
                              <w:pStyle w:val="Default"/>
                              <w:spacing w:line="360" w:lineRule="auto"/>
                              <w:jc w:val="both"/>
                              <w:rPr>
                                <w:rStyle w:val="EstiloPalavras-ChaveChar"/>
                                <w:rFonts w:ascii="Arial" w:eastAsia="Calibri" w:hAnsi="Arial" w:cs="Arial"/>
                                <w:b w:val="0"/>
                              </w:rPr>
                            </w:pPr>
                          </w:p>
                          <w:p w14:paraId="389BDAF3" w14:textId="77777777" w:rsidR="00103096" w:rsidRDefault="00103096" w:rsidP="00103096">
                            <w:pPr>
                              <w:pStyle w:val="Default"/>
                              <w:spacing w:line="360" w:lineRule="auto"/>
                              <w:jc w:val="both"/>
                              <w:rPr>
                                <w:rStyle w:val="EstiloPalavras-ChaveChar"/>
                                <w:rFonts w:ascii="Arial" w:eastAsia="Calibri" w:hAnsi="Arial" w:cs="Arial"/>
                                <w:b w:val="0"/>
                              </w:rPr>
                            </w:pPr>
                          </w:p>
                          <w:p w14:paraId="4E2B6003" w14:textId="77777777" w:rsidR="00103096" w:rsidRDefault="00103096" w:rsidP="00103096">
                            <w:pPr>
                              <w:pStyle w:val="Default"/>
                              <w:spacing w:line="360" w:lineRule="auto"/>
                              <w:jc w:val="both"/>
                              <w:rPr>
                                <w:rStyle w:val="EstiloPalavras-ChaveChar"/>
                                <w:rFonts w:ascii="Arial" w:eastAsia="Calibri" w:hAnsi="Arial" w:cs="Arial"/>
                                <w:b w:val="0"/>
                              </w:rPr>
                            </w:pPr>
                          </w:p>
                          <w:p w14:paraId="710F34B8" w14:textId="77777777" w:rsidR="00103096" w:rsidRDefault="00103096" w:rsidP="00103096">
                            <w:pPr>
                              <w:pStyle w:val="Default"/>
                              <w:spacing w:line="360" w:lineRule="auto"/>
                              <w:jc w:val="both"/>
                              <w:rPr>
                                <w:rStyle w:val="EstiloPalavras-ChaveChar"/>
                                <w:rFonts w:ascii="Arial" w:eastAsia="Calibri" w:hAnsi="Arial" w:cs="Arial"/>
                                <w:b w:val="0"/>
                              </w:rPr>
                            </w:pPr>
                          </w:p>
                          <w:p w14:paraId="6F666AAE" w14:textId="77777777" w:rsidR="00103096" w:rsidRDefault="00103096" w:rsidP="00103096">
                            <w:pPr>
                              <w:pStyle w:val="Default"/>
                              <w:spacing w:line="360" w:lineRule="auto"/>
                              <w:jc w:val="both"/>
                              <w:rPr>
                                <w:rStyle w:val="EstiloPalavras-ChaveChar"/>
                                <w:rFonts w:ascii="Arial" w:eastAsia="Calibri" w:hAnsi="Arial" w:cs="Arial"/>
                                <w:b w:val="0"/>
                              </w:rPr>
                            </w:pPr>
                          </w:p>
                          <w:p w14:paraId="47178E85" w14:textId="77777777" w:rsidR="00103096" w:rsidRDefault="00103096" w:rsidP="00103096">
                            <w:pPr>
                              <w:pStyle w:val="Default"/>
                              <w:spacing w:line="360" w:lineRule="auto"/>
                              <w:jc w:val="both"/>
                              <w:rPr>
                                <w:rStyle w:val="EstiloPalavras-ChaveChar"/>
                                <w:rFonts w:ascii="Arial" w:eastAsia="Calibri" w:hAnsi="Arial" w:cs="Arial"/>
                                <w:b w:val="0"/>
                              </w:rPr>
                            </w:pPr>
                          </w:p>
                          <w:p w14:paraId="6DC36126" w14:textId="77777777" w:rsidR="00103096" w:rsidRDefault="00103096" w:rsidP="00103096">
                            <w:pPr>
                              <w:pStyle w:val="Default"/>
                              <w:spacing w:line="360" w:lineRule="auto"/>
                              <w:jc w:val="both"/>
                              <w:rPr>
                                <w:rStyle w:val="EstiloPalavras-ChaveChar"/>
                                <w:rFonts w:ascii="Arial" w:eastAsia="Calibri" w:hAnsi="Arial" w:cs="Arial"/>
                                <w:b w:val="0"/>
                              </w:rPr>
                            </w:pPr>
                          </w:p>
                          <w:p w14:paraId="7B72F107" w14:textId="77777777" w:rsidR="00103096" w:rsidRDefault="00103096" w:rsidP="00103096">
                            <w:pPr>
                              <w:pStyle w:val="Default"/>
                              <w:spacing w:line="360" w:lineRule="auto"/>
                              <w:jc w:val="both"/>
                              <w:rPr>
                                <w:rStyle w:val="EstiloPalavras-ChaveChar"/>
                                <w:rFonts w:ascii="Arial" w:eastAsia="Calibri" w:hAnsi="Arial" w:cs="Arial"/>
                                <w:b w:val="0"/>
                              </w:rPr>
                            </w:pPr>
                          </w:p>
                          <w:p w14:paraId="03958E0F" w14:textId="77777777" w:rsidR="00103096" w:rsidRDefault="00103096" w:rsidP="00103096">
                            <w:pPr>
                              <w:pStyle w:val="Default"/>
                              <w:spacing w:line="360" w:lineRule="auto"/>
                              <w:jc w:val="both"/>
                              <w:rPr>
                                <w:rStyle w:val="EstiloPalavras-ChaveChar"/>
                                <w:rFonts w:ascii="Arial" w:eastAsia="Calibri" w:hAnsi="Arial" w:cs="Arial"/>
                                <w:b w:val="0"/>
                              </w:rPr>
                            </w:pPr>
                          </w:p>
                          <w:p w14:paraId="1B779A50" w14:textId="77777777" w:rsidR="00103096" w:rsidRDefault="00103096" w:rsidP="00103096">
                            <w:pPr>
                              <w:pStyle w:val="Default"/>
                              <w:spacing w:line="360" w:lineRule="auto"/>
                              <w:jc w:val="both"/>
                              <w:rPr>
                                <w:rStyle w:val="EstiloPalavras-ChaveChar"/>
                                <w:rFonts w:ascii="Arial" w:eastAsia="Calibri" w:hAnsi="Arial" w:cs="Arial"/>
                                <w:b w:val="0"/>
                              </w:rPr>
                            </w:pPr>
                          </w:p>
                          <w:p w14:paraId="56679FC4" w14:textId="77777777" w:rsidR="00103096" w:rsidRDefault="00103096" w:rsidP="00103096">
                            <w:pPr>
                              <w:pStyle w:val="Default"/>
                              <w:spacing w:line="360" w:lineRule="auto"/>
                              <w:jc w:val="both"/>
                              <w:rPr>
                                <w:rStyle w:val="EstiloPalavras-ChaveChar"/>
                                <w:rFonts w:ascii="Arial" w:eastAsia="Calibri" w:hAnsi="Arial" w:cs="Arial"/>
                                <w:b w:val="0"/>
                              </w:rPr>
                            </w:pPr>
                          </w:p>
                          <w:p w14:paraId="6068FE97" w14:textId="77777777" w:rsidR="00103096" w:rsidRPr="00103096" w:rsidRDefault="00103096" w:rsidP="00103096">
                            <w:pPr>
                              <w:pStyle w:val="Default"/>
                              <w:spacing w:line="360" w:lineRule="auto"/>
                              <w:jc w:val="both"/>
                              <w:rPr>
                                <w:rStyle w:val="EstiloPalavras-ChaveChar"/>
                                <w:rFonts w:ascii="Arial" w:eastAsia="Calibri" w:hAnsi="Arial" w:cs="Arial"/>
                                <w:b w:val="0"/>
                              </w:rPr>
                            </w:pPr>
                          </w:p>
                          <w:p w14:paraId="0183516D" w14:textId="77777777" w:rsidR="000137B6" w:rsidRDefault="000137B6" w:rsidP="000137B6">
                            <w:pPr>
                              <w:pStyle w:val="Default"/>
                              <w:spacing w:line="360" w:lineRule="auto"/>
                              <w:ind w:firstLine="709"/>
                              <w:jc w:val="both"/>
                              <w:rPr>
                                <w:rStyle w:val="EstiloPalavras-ChaveChar"/>
                                <w:rFonts w:ascii="Arial" w:eastAsia="Calibri" w:hAnsi="Arial" w:cs="Arial"/>
                                <w:b w:val="0"/>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9C3502" id="_x0000_s1033" style="width:451.55pt;height:63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" fillcolor="white [3201]" strokecolor="#538135 [2409]" strokeweight="3pt">
                <v:textbox>
                  <w:txbxContent>
                    <w:p w14:paraId="1323EE1D" w14:textId="77777777" w:rsidR="002A5385" w:rsidRPr="00103096" w:rsidRDefault="002A5385" w:rsidP="002A5385">
                      <w:pPr>
                        <w:jc w:val="both"/>
                        <w:rPr>
                          <w:rFonts w:ascii="Arial" w:hAnsi="Arial" w:cs="Arial"/>
                          <w:b/>
                        </w:rPr>
                      </w:pPr>
                      <w:r w:rsidRPr="00103096">
                        <w:rPr>
                          <w:rFonts w:ascii="Arial" w:hAnsi="Arial" w:cs="Arial"/>
                          <w:b/>
                        </w:rPr>
                        <w:t>Contribuições de Apoio Operacional (2 pontos)</w:t>
                      </w:r>
                    </w:p>
                    <w:p w14:paraId="6472817C" w14:textId="77777777" w:rsidR="002A5385" w:rsidRPr="00103096" w:rsidRDefault="002A5385" w:rsidP="002A5385">
                      <w:pPr>
                        <w:jc w:val="both"/>
                        <w:rPr>
                          <w:rFonts w:ascii="Arial" w:hAnsi="Arial" w:cs="Arial"/>
                        </w:rPr>
                      </w:pPr>
                    </w:p>
                    <w:p w14:paraId="17DE5FAB" w14:textId="77777777" w:rsidR="002A5385" w:rsidRPr="00103096" w:rsidRDefault="002A5385" w:rsidP="002A5385">
                      <w:pPr>
                        <w:jc w:val="both"/>
                        <w:rPr>
                          <w:rFonts w:ascii="Arial" w:hAnsi="Arial" w:cs="Arial"/>
                        </w:rPr>
                      </w:pPr>
                      <w:r w:rsidRPr="00103096">
                        <w:rPr>
                          <w:rFonts w:ascii="Arial" w:hAnsi="Arial" w:cs="Arial"/>
                        </w:rPr>
                        <w:t>São consideradas colaborações auxiliares, com impacto limitado na construção científica.</w:t>
                      </w:r>
                    </w:p>
                    <w:p w14:paraId="4908F2FF" w14:textId="77777777" w:rsidR="002A5385" w:rsidRPr="00103096" w:rsidRDefault="002A5385" w:rsidP="002A5385">
                      <w:pPr>
                        <w:tabs>
                          <w:tab w:val="left" w:pos="142"/>
                        </w:tabs>
                        <w:jc w:val="both"/>
                        <w:rPr>
                          <w:rFonts w:ascii="Arial" w:hAnsi="Arial" w:cs="Arial"/>
                        </w:rPr>
                      </w:pPr>
                      <w:r w:rsidRPr="00103096">
                        <w:rPr>
                          <w:rFonts w:ascii="Arial" w:hAnsi="Arial" w:cs="Arial"/>
                        </w:rPr>
                        <w:t>•</w:t>
                      </w:r>
                      <w:r w:rsidRPr="00103096">
                        <w:rPr>
                          <w:rFonts w:ascii="Arial" w:hAnsi="Arial" w:cs="Arial"/>
                        </w:rPr>
                        <w:tab/>
                        <w:t>Apresentar o trabalho em evento científico – 2 pontos</w:t>
                      </w:r>
                    </w:p>
                    <w:p w14:paraId="775EEC3C" w14:textId="77777777" w:rsidR="002A5385" w:rsidRPr="00103096" w:rsidRDefault="002A5385" w:rsidP="002A5385">
                      <w:pPr>
                        <w:tabs>
                          <w:tab w:val="left" w:pos="142"/>
                        </w:tabs>
                        <w:jc w:val="both"/>
                        <w:rPr>
                          <w:rFonts w:ascii="Arial" w:hAnsi="Arial" w:cs="Arial"/>
                        </w:rPr>
                      </w:pPr>
                      <w:r w:rsidRPr="00103096">
                        <w:rPr>
                          <w:rFonts w:ascii="Arial" w:hAnsi="Arial" w:cs="Arial"/>
                        </w:rPr>
                        <w:t>•</w:t>
                      </w:r>
                      <w:r w:rsidRPr="00103096">
                        <w:rPr>
                          <w:rFonts w:ascii="Arial" w:hAnsi="Arial" w:cs="Arial"/>
                        </w:rPr>
                        <w:tab/>
                        <w:t>Chefiar o local onde o trabalho foi realizado – 2 pontos</w:t>
                      </w:r>
                    </w:p>
                    <w:p w14:paraId="0F99C491" w14:textId="77777777" w:rsidR="002A5385" w:rsidRPr="00103096" w:rsidRDefault="002A5385" w:rsidP="002A5385">
                      <w:pPr>
                        <w:tabs>
                          <w:tab w:val="left" w:pos="142"/>
                        </w:tabs>
                        <w:jc w:val="both"/>
                        <w:rPr>
                          <w:rFonts w:ascii="Arial" w:hAnsi="Arial" w:cs="Arial"/>
                        </w:rPr>
                      </w:pPr>
                      <w:r w:rsidRPr="00103096">
                        <w:rPr>
                          <w:rFonts w:ascii="Arial" w:hAnsi="Arial" w:cs="Arial"/>
                        </w:rPr>
                        <w:t>•</w:t>
                      </w:r>
                      <w:r w:rsidRPr="00103096">
                        <w:rPr>
                          <w:rFonts w:ascii="Arial" w:hAnsi="Arial" w:cs="Arial"/>
                        </w:rPr>
                        <w:tab/>
                        <w:t>Fornecer pacientes ou material para o trabalho – 2 pontos</w:t>
                      </w:r>
                    </w:p>
                    <w:p w14:paraId="1916B171" w14:textId="77777777" w:rsidR="002A5385" w:rsidRPr="00103096" w:rsidRDefault="002A5385" w:rsidP="002A5385">
                      <w:pPr>
                        <w:tabs>
                          <w:tab w:val="left" w:pos="142"/>
                        </w:tabs>
                        <w:jc w:val="both"/>
                        <w:rPr>
                          <w:rFonts w:ascii="Arial" w:hAnsi="Arial" w:cs="Arial"/>
                        </w:rPr>
                      </w:pPr>
                      <w:r w:rsidRPr="00103096">
                        <w:rPr>
                          <w:rFonts w:ascii="Arial" w:hAnsi="Arial" w:cs="Arial"/>
                        </w:rPr>
                        <w:t>•</w:t>
                      </w:r>
                      <w:r w:rsidRPr="00103096">
                        <w:rPr>
                          <w:rFonts w:ascii="Arial" w:hAnsi="Arial" w:cs="Arial"/>
                        </w:rPr>
                        <w:tab/>
                        <w:t>Conseguir verbas para a realização do trabalho – 2 pontos</w:t>
                      </w:r>
                    </w:p>
                    <w:p w14:paraId="16A1E976" w14:textId="77777777" w:rsidR="002A5385" w:rsidRPr="00103096" w:rsidRDefault="002A5385" w:rsidP="002A5385">
                      <w:pPr>
                        <w:jc w:val="both"/>
                        <w:rPr>
                          <w:rFonts w:ascii="Arial" w:hAnsi="Arial" w:cs="Arial"/>
                        </w:rPr>
                      </w:pPr>
                    </w:p>
                    <w:p w14:paraId="5C860A30" w14:textId="77777777" w:rsidR="002A5385" w:rsidRPr="00103096" w:rsidRDefault="002A5385" w:rsidP="002A5385">
                      <w:pPr>
                        <w:jc w:val="both"/>
                        <w:rPr>
                          <w:rFonts w:ascii="Arial" w:hAnsi="Arial" w:cs="Arial"/>
                        </w:rPr>
                      </w:pPr>
                      <w:r w:rsidRPr="00103096">
                        <w:rPr>
                          <w:rFonts w:ascii="Arial" w:hAnsi="Arial" w:cs="Arial"/>
                        </w:rPr>
                        <w:t>Embora relevantes, essas ações não configuram autoria científica, mas podem justificar agradecimento formal.</w:t>
                      </w:r>
                    </w:p>
                    <w:p w14:paraId="6D8C3F0D" w14:textId="77777777" w:rsidR="002A5385" w:rsidRDefault="002A5385" w:rsidP="002A5385">
                      <w:pPr>
                        <w:jc w:val="both"/>
                        <w:rPr>
                          <w:rFonts w:ascii="Arial" w:hAnsi="Arial" w:cs="Arial"/>
                        </w:rPr>
                      </w:pPr>
                    </w:p>
                    <w:p w14:paraId="1D41C7BB" w14:textId="77777777" w:rsidR="002A5385" w:rsidRPr="002A5385" w:rsidRDefault="002A5385" w:rsidP="002A5385">
                      <w:pPr>
                        <w:jc w:val="both"/>
                        <w:rPr>
                          <w:rFonts w:ascii="Arial" w:hAnsi="Arial" w:cs="Arial"/>
                          <w:b/>
                        </w:rPr>
                      </w:pPr>
                      <w:r w:rsidRPr="002A5385">
                        <w:rPr>
                          <w:rFonts w:ascii="Arial" w:hAnsi="Arial" w:cs="Arial"/>
                          <w:b/>
                        </w:rPr>
                        <w:t>Contribuições Secundárias (1 ponto)</w:t>
                      </w:r>
                    </w:p>
                    <w:p w14:paraId="7F9800CF" w14:textId="77777777" w:rsidR="002A5385" w:rsidRPr="00103096" w:rsidRDefault="002A5385" w:rsidP="002A5385">
                      <w:pPr>
                        <w:jc w:val="both"/>
                        <w:rPr>
                          <w:rFonts w:ascii="Arial" w:hAnsi="Arial" w:cs="Arial"/>
                        </w:rPr>
                      </w:pPr>
                    </w:p>
                    <w:p w14:paraId="05640807" w14:textId="77777777" w:rsidR="002A5385" w:rsidRDefault="002A5385" w:rsidP="002A5385">
                      <w:pPr>
                        <w:jc w:val="both"/>
                        <w:rPr>
                          <w:rFonts w:ascii="Arial" w:hAnsi="Arial" w:cs="Arial"/>
                        </w:rPr>
                      </w:pPr>
                      <w:r w:rsidRPr="00103096">
                        <w:rPr>
                          <w:rFonts w:ascii="Arial" w:hAnsi="Arial" w:cs="Arial"/>
                        </w:rPr>
                        <w:t>Indicam colaboração técnica sem contribuição intelectual significativa.</w:t>
                      </w:r>
                    </w:p>
                    <w:p w14:paraId="385BCAC3" w14:textId="77777777" w:rsidR="002A5385" w:rsidRDefault="002A5385" w:rsidP="002A5385">
                      <w:pPr>
                        <w:jc w:val="both"/>
                        <w:rPr>
                          <w:rFonts w:ascii="Arial" w:hAnsi="Arial" w:cs="Arial"/>
                        </w:rPr>
                      </w:pPr>
                    </w:p>
                    <w:p w14:paraId="561C5543" w14:textId="77777777" w:rsidR="002A5385" w:rsidRPr="00103096" w:rsidRDefault="002A5385" w:rsidP="002A5385">
                      <w:pPr>
                        <w:tabs>
                          <w:tab w:val="left" w:pos="142"/>
                        </w:tabs>
                        <w:jc w:val="both"/>
                        <w:rPr>
                          <w:rFonts w:ascii="Arial" w:hAnsi="Arial" w:cs="Arial"/>
                        </w:rPr>
                      </w:pPr>
                      <w:r w:rsidRPr="00103096">
                        <w:rPr>
                          <w:rFonts w:ascii="Arial" w:hAnsi="Arial" w:cs="Arial"/>
                        </w:rPr>
                        <w:t>•</w:t>
                      </w:r>
                      <w:r w:rsidRPr="00103096">
                        <w:rPr>
                          <w:rFonts w:ascii="Arial" w:hAnsi="Arial" w:cs="Arial"/>
                        </w:rPr>
                        <w:tab/>
                        <w:t>Apresentar sugestões menores incorporadas ao trabalho – 1 ponto</w:t>
                      </w:r>
                    </w:p>
                    <w:p w14:paraId="17FFD72A" w14:textId="77777777" w:rsidR="002A5385" w:rsidRPr="00103096" w:rsidRDefault="002A5385" w:rsidP="002A5385">
                      <w:pPr>
                        <w:tabs>
                          <w:tab w:val="left" w:pos="142"/>
                        </w:tabs>
                        <w:jc w:val="both"/>
                        <w:rPr>
                          <w:rFonts w:ascii="Arial" w:hAnsi="Arial" w:cs="Arial"/>
                        </w:rPr>
                      </w:pPr>
                      <w:r w:rsidRPr="00103096">
                        <w:rPr>
                          <w:rFonts w:ascii="Arial" w:hAnsi="Arial" w:cs="Arial"/>
                        </w:rPr>
                        <w:t>•</w:t>
                      </w:r>
                      <w:r w:rsidRPr="00103096">
                        <w:rPr>
                          <w:rFonts w:ascii="Arial" w:hAnsi="Arial" w:cs="Arial"/>
                        </w:rPr>
                        <w:tab/>
                        <w:t>Trabalhar na rotina da função, sem contribuição intelectual – 1 ponto</w:t>
                      </w:r>
                    </w:p>
                    <w:p w14:paraId="4CEE2858" w14:textId="77777777" w:rsidR="002A5385" w:rsidRPr="00103096" w:rsidRDefault="002A5385" w:rsidP="002A5385">
                      <w:pPr>
                        <w:jc w:val="both"/>
                        <w:rPr>
                          <w:rFonts w:ascii="Arial" w:hAnsi="Arial" w:cs="Arial"/>
                        </w:rPr>
                      </w:pPr>
                    </w:p>
                    <w:p w14:paraId="678E99C0" w14:textId="77777777" w:rsidR="002A5385" w:rsidRPr="00103096" w:rsidRDefault="002A5385" w:rsidP="002A5385">
                      <w:pPr>
                        <w:jc w:val="both"/>
                        <w:rPr>
                          <w:rFonts w:ascii="Arial" w:hAnsi="Arial" w:cs="Arial"/>
                        </w:rPr>
                      </w:pPr>
                      <w:r w:rsidRPr="00103096">
                        <w:rPr>
                          <w:rFonts w:ascii="Arial" w:hAnsi="Arial" w:cs="Arial"/>
                        </w:rPr>
                        <w:t>São participações reconhecidas como apoio técnico ou administrativo, sem direito a autoria.</w:t>
                      </w:r>
                    </w:p>
                    <w:p w14:paraId="64AD3629" w14:textId="77777777" w:rsidR="002A5385" w:rsidRPr="00103096" w:rsidRDefault="002A5385" w:rsidP="002A5385">
                      <w:pPr>
                        <w:jc w:val="both"/>
                        <w:rPr>
                          <w:rFonts w:ascii="Arial" w:hAnsi="Arial" w:cs="Arial"/>
                        </w:rPr>
                      </w:pPr>
                    </w:p>
                    <w:p w14:paraId="6403B3CF" w14:textId="77777777" w:rsidR="002A5385" w:rsidRDefault="002A5385" w:rsidP="002A5385">
                      <w:pPr>
                        <w:jc w:val="both"/>
                        <w:rPr>
                          <w:rFonts w:ascii="Arial" w:hAnsi="Arial" w:cs="Arial"/>
                        </w:rPr>
                      </w:pPr>
                      <w:r w:rsidRPr="00103096">
                        <w:rPr>
                          <w:rFonts w:ascii="Arial" w:hAnsi="Arial" w:cs="Arial"/>
                        </w:rPr>
                        <w:t>Participação Não Elegível à Autoria</w:t>
                      </w:r>
                    </w:p>
                    <w:p w14:paraId="3A15B34C" w14:textId="77777777" w:rsidR="002A5385" w:rsidRDefault="002A5385" w:rsidP="002A5385">
                      <w:pPr>
                        <w:tabs>
                          <w:tab w:val="left" w:pos="142"/>
                          <w:tab w:val="left" w:pos="851"/>
                        </w:tabs>
                        <w:jc w:val="both"/>
                        <w:rPr>
                          <w:rFonts w:ascii="Arial" w:hAnsi="Arial" w:cs="Arial"/>
                        </w:rPr>
                      </w:pPr>
                    </w:p>
                    <w:p w14:paraId="7D160222" w14:textId="77777777" w:rsidR="002A5385" w:rsidRPr="00103096" w:rsidRDefault="002A5385" w:rsidP="002A5385">
                      <w:pPr>
                        <w:tabs>
                          <w:tab w:val="left" w:pos="142"/>
                          <w:tab w:val="left" w:pos="851"/>
                        </w:tabs>
                        <w:jc w:val="both"/>
                        <w:rPr>
                          <w:rFonts w:ascii="Arial" w:hAnsi="Arial" w:cs="Arial"/>
                        </w:rPr>
                      </w:pPr>
                      <w:r w:rsidRPr="00103096">
                        <w:rPr>
                          <w:rFonts w:ascii="Arial" w:hAnsi="Arial" w:cs="Arial"/>
                        </w:rPr>
                        <w:t>•</w:t>
                      </w:r>
                      <w:r w:rsidRPr="00103096">
                        <w:rPr>
                          <w:rFonts w:ascii="Arial" w:hAnsi="Arial" w:cs="Arial"/>
                        </w:rPr>
                        <w:tab/>
                        <w:t>Participar mediante pagamento específico – (–5 pontos)</w:t>
                      </w:r>
                    </w:p>
                    <w:p w14:paraId="505CCECF" w14:textId="77777777" w:rsidR="002A5385" w:rsidRPr="00103096" w:rsidRDefault="002A5385" w:rsidP="002A5385">
                      <w:pPr>
                        <w:jc w:val="both"/>
                        <w:rPr>
                          <w:rFonts w:ascii="Arial" w:hAnsi="Arial" w:cs="Arial"/>
                        </w:rPr>
                      </w:pPr>
                    </w:p>
                    <w:p w14:paraId="1376A9CD" w14:textId="77777777" w:rsidR="002A5385" w:rsidRPr="00103096" w:rsidRDefault="002A5385" w:rsidP="002A5385">
                      <w:pPr>
                        <w:jc w:val="both"/>
                        <w:rPr>
                          <w:rFonts w:ascii="Arial" w:hAnsi="Arial" w:cs="Arial"/>
                        </w:rPr>
                      </w:pPr>
                      <w:r w:rsidRPr="00103096">
                        <w:rPr>
                          <w:rFonts w:ascii="Arial" w:hAnsi="Arial" w:cs="Arial"/>
                        </w:rPr>
                        <w:t>Indica incompatibilidade ética com os critérios de autoria, configurando prestação de serviço técnico, e não colaboração científica.</w:t>
                      </w:r>
                    </w:p>
                    <w:p w14:paraId="0CF0F642" w14:textId="0E92B6CD" w:rsidR="002A5385" w:rsidRDefault="002A5385" w:rsidP="00103096">
                      <w:pPr>
                        <w:jc w:val="both"/>
                        <w:rPr>
                          <w:rFonts w:ascii="Arial" w:hAnsi="Arial" w:cs="Arial"/>
                          <w:b/>
                        </w:rPr>
                      </w:pPr>
                    </w:p>
                    <w:p w14:paraId="73DF1C4A" w14:textId="77777777" w:rsidR="00103096" w:rsidRPr="00103096" w:rsidRDefault="00103096" w:rsidP="00103096">
                      <w:pPr>
                        <w:jc w:val="both"/>
                        <w:rPr>
                          <w:rFonts w:ascii="Arial" w:hAnsi="Arial" w:cs="Arial"/>
                          <w:b/>
                        </w:rPr>
                      </w:pPr>
                      <w:r w:rsidRPr="00103096">
                        <w:rPr>
                          <w:rFonts w:ascii="Arial" w:hAnsi="Arial" w:cs="Arial"/>
                          <w:b/>
                        </w:rPr>
                        <w:t>Interpretação Geral</w:t>
                      </w:r>
                    </w:p>
                    <w:p w14:paraId="514D37C5" w14:textId="77777777" w:rsidR="00103096" w:rsidRPr="00103096" w:rsidRDefault="00103096" w:rsidP="00103096">
                      <w:pPr>
                        <w:jc w:val="both"/>
                        <w:rPr>
                          <w:rFonts w:ascii="Arial" w:hAnsi="Arial" w:cs="Arial"/>
                        </w:rPr>
                      </w:pPr>
                    </w:p>
                    <w:p w14:paraId="6A589504" w14:textId="25E701A9" w:rsidR="000137B6" w:rsidRPr="00103096" w:rsidRDefault="00103096" w:rsidP="00103096">
                      <w:pPr>
                        <w:pStyle w:val="Default"/>
                        <w:spacing w:line="360" w:lineRule="auto"/>
                        <w:jc w:val="both"/>
                        <w:rPr>
                          <w:rFonts w:ascii="Arial" w:hAnsi="Arial" w:cs="Arial"/>
                        </w:rPr>
                      </w:pPr>
                      <w:r w:rsidRPr="00103096">
                        <w:rPr>
                          <w:rFonts w:ascii="Arial" w:hAnsi="Arial" w:cs="Arial"/>
                        </w:rPr>
                        <w:t>Com base nessa pontuação: O reconhecimento como autor científico exige pontuação mínima de 10 pontos, distribuídos entre atividades de concepção, execução e redação</w:t>
                      </w:r>
                      <w:r w:rsidRPr="00103096">
                        <w:rPr>
                          <w:rFonts w:ascii="Arial" w:hAnsi="Arial" w:cs="Arial"/>
                        </w:rPr>
                        <w:t>.</w:t>
                      </w:r>
                    </w:p>
                    <w:p w14:paraId="27BB78D3" w14:textId="77777777" w:rsidR="00103096" w:rsidRDefault="00103096" w:rsidP="00103096">
                      <w:pPr>
                        <w:pStyle w:val="Default"/>
                        <w:spacing w:line="360" w:lineRule="auto"/>
                        <w:jc w:val="both"/>
                        <w:rPr>
                          <w:rStyle w:val="EstiloPalavras-ChaveChar"/>
                          <w:rFonts w:ascii="Arial" w:eastAsia="Calibri" w:hAnsi="Arial" w:cs="Arial"/>
                          <w:b w:val="0"/>
                        </w:rPr>
                      </w:pPr>
                      <w:r w:rsidRPr="00103096">
                        <w:rPr>
                          <w:rStyle w:val="EstiloPalavras-ChaveChar"/>
                          <w:rFonts w:ascii="Arial" w:eastAsia="Calibri" w:hAnsi="Arial" w:cs="Arial"/>
                          <w:b w:val="0"/>
                        </w:rPr>
                        <w:t>Participações inferiores a esse patamar devem ser reconhecidas como colaborações ou agradecimentos, conforme normas do ICMJE (International Committee of Medical Journal Editors).</w:t>
                      </w:r>
                    </w:p>
                    <w:p w14:paraId="0B4BDB71" w14:textId="77777777" w:rsidR="002A5385" w:rsidRPr="00103096" w:rsidRDefault="002A5385" w:rsidP="00103096">
                      <w:pPr>
                        <w:pStyle w:val="Default"/>
                        <w:spacing w:line="360" w:lineRule="auto"/>
                        <w:jc w:val="both"/>
                        <w:rPr>
                          <w:rStyle w:val="EstiloPalavras-ChaveChar"/>
                          <w:rFonts w:ascii="Arial" w:eastAsia="Calibri" w:hAnsi="Arial" w:cs="Arial"/>
                          <w:b w:val="0"/>
                        </w:rPr>
                      </w:pPr>
                    </w:p>
                    <w:p w14:paraId="6FBA01D2" w14:textId="2A61F6F5" w:rsidR="00103096" w:rsidRDefault="00103096" w:rsidP="00103096">
                      <w:pPr>
                        <w:pStyle w:val="Default"/>
                        <w:spacing w:line="360" w:lineRule="auto"/>
                        <w:jc w:val="both"/>
                        <w:rPr>
                          <w:rStyle w:val="EstiloPalavras-ChaveChar"/>
                          <w:rFonts w:ascii="Arial" w:eastAsia="Calibri" w:hAnsi="Arial" w:cs="Arial"/>
                          <w:b w:val="0"/>
                        </w:rPr>
                      </w:pPr>
                      <w:r w:rsidRPr="00103096">
                        <w:rPr>
                          <w:rStyle w:val="EstiloPalavras-ChaveChar"/>
                          <w:rFonts w:ascii="Arial" w:eastAsia="Calibri" w:hAnsi="Arial" w:cs="Arial"/>
                          <w:b w:val="0"/>
                        </w:rPr>
                        <w:t>A autoria plena é reservada àqueles que criaram a ideia, definiram o método e participaram da escrita do manuscrito, configurando as etapas essenciais de construção científica.</w:t>
                      </w:r>
                    </w:p>
                    <w:p w14:paraId="3EF42E2A" w14:textId="77777777" w:rsidR="00103096" w:rsidRDefault="00103096" w:rsidP="00103096">
                      <w:pPr>
                        <w:pStyle w:val="Default"/>
                        <w:spacing w:line="360" w:lineRule="auto"/>
                        <w:jc w:val="both"/>
                        <w:rPr>
                          <w:rStyle w:val="EstiloPalavras-ChaveChar"/>
                          <w:rFonts w:ascii="Arial" w:eastAsia="Calibri" w:hAnsi="Arial" w:cs="Arial"/>
                          <w:b w:val="0"/>
                        </w:rPr>
                      </w:pPr>
                    </w:p>
                    <w:p w14:paraId="389BDAF3" w14:textId="77777777" w:rsidR="00103096" w:rsidRDefault="00103096" w:rsidP="00103096">
                      <w:pPr>
                        <w:pStyle w:val="Default"/>
                        <w:spacing w:line="360" w:lineRule="auto"/>
                        <w:jc w:val="both"/>
                        <w:rPr>
                          <w:rStyle w:val="EstiloPalavras-ChaveChar"/>
                          <w:rFonts w:ascii="Arial" w:eastAsia="Calibri" w:hAnsi="Arial" w:cs="Arial"/>
                          <w:b w:val="0"/>
                        </w:rPr>
                      </w:pPr>
                    </w:p>
                    <w:p w14:paraId="4E2B6003" w14:textId="77777777" w:rsidR="00103096" w:rsidRDefault="00103096" w:rsidP="00103096">
                      <w:pPr>
                        <w:pStyle w:val="Default"/>
                        <w:spacing w:line="360" w:lineRule="auto"/>
                        <w:jc w:val="both"/>
                        <w:rPr>
                          <w:rStyle w:val="EstiloPalavras-ChaveChar"/>
                          <w:rFonts w:ascii="Arial" w:eastAsia="Calibri" w:hAnsi="Arial" w:cs="Arial"/>
                          <w:b w:val="0"/>
                        </w:rPr>
                      </w:pPr>
                    </w:p>
                    <w:p w14:paraId="710F34B8" w14:textId="77777777" w:rsidR="00103096" w:rsidRDefault="00103096" w:rsidP="00103096">
                      <w:pPr>
                        <w:pStyle w:val="Default"/>
                        <w:spacing w:line="360" w:lineRule="auto"/>
                        <w:jc w:val="both"/>
                        <w:rPr>
                          <w:rStyle w:val="EstiloPalavras-ChaveChar"/>
                          <w:rFonts w:ascii="Arial" w:eastAsia="Calibri" w:hAnsi="Arial" w:cs="Arial"/>
                          <w:b w:val="0"/>
                        </w:rPr>
                      </w:pPr>
                    </w:p>
                    <w:p w14:paraId="6F666AAE" w14:textId="77777777" w:rsidR="00103096" w:rsidRDefault="00103096" w:rsidP="00103096">
                      <w:pPr>
                        <w:pStyle w:val="Default"/>
                        <w:spacing w:line="360" w:lineRule="auto"/>
                        <w:jc w:val="both"/>
                        <w:rPr>
                          <w:rStyle w:val="EstiloPalavras-ChaveChar"/>
                          <w:rFonts w:ascii="Arial" w:eastAsia="Calibri" w:hAnsi="Arial" w:cs="Arial"/>
                          <w:b w:val="0"/>
                        </w:rPr>
                      </w:pPr>
                    </w:p>
                    <w:p w14:paraId="47178E85" w14:textId="77777777" w:rsidR="00103096" w:rsidRDefault="00103096" w:rsidP="00103096">
                      <w:pPr>
                        <w:pStyle w:val="Default"/>
                        <w:spacing w:line="360" w:lineRule="auto"/>
                        <w:jc w:val="both"/>
                        <w:rPr>
                          <w:rStyle w:val="EstiloPalavras-ChaveChar"/>
                          <w:rFonts w:ascii="Arial" w:eastAsia="Calibri" w:hAnsi="Arial" w:cs="Arial"/>
                          <w:b w:val="0"/>
                        </w:rPr>
                      </w:pPr>
                    </w:p>
                    <w:p w14:paraId="6DC36126" w14:textId="77777777" w:rsidR="00103096" w:rsidRDefault="00103096" w:rsidP="00103096">
                      <w:pPr>
                        <w:pStyle w:val="Default"/>
                        <w:spacing w:line="360" w:lineRule="auto"/>
                        <w:jc w:val="both"/>
                        <w:rPr>
                          <w:rStyle w:val="EstiloPalavras-ChaveChar"/>
                          <w:rFonts w:ascii="Arial" w:eastAsia="Calibri" w:hAnsi="Arial" w:cs="Arial"/>
                          <w:b w:val="0"/>
                        </w:rPr>
                      </w:pPr>
                    </w:p>
                    <w:p w14:paraId="7B72F107" w14:textId="77777777" w:rsidR="00103096" w:rsidRDefault="00103096" w:rsidP="00103096">
                      <w:pPr>
                        <w:pStyle w:val="Default"/>
                        <w:spacing w:line="360" w:lineRule="auto"/>
                        <w:jc w:val="both"/>
                        <w:rPr>
                          <w:rStyle w:val="EstiloPalavras-ChaveChar"/>
                          <w:rFonts w:ascii="Arial" w:eastAsia="Calibri" w:hAnsi="Arial" w:cs="Arial"/>
                          <w:b w:val="0"/>
                        </w:rPr>
                      </w:pPr>
                    </w:p>
                    <w:p w14:paraId="03958E0F" w14:textId="77777777" w:rsidR="00103096" w:rsidRDefault="00103096" w:rsidP="00103096">
                      <w:pPr>
                        <w:pStyle w:val="Default"/>
                        <w:spacing w:line="360" w:lineRule="auto"/>
                        <w:jc w:val="both"/>
                        <w:rPr>
                          <w:rStyle w:val="EstiloPalavras-ChaveChar"/>
                          <w:rFonts w:ascii="Arial" w:eastAsia="Calibri" w:hAnsi="Arial" w:cs="Arial"/>
                          <w:b w:val="0"/>
                        </w:rPr>
                      </w:pPr>
                    </w:p>
                    <w:p w14:paraId="1B779A50" w14:textId="77777777" w:rsidR="00103096" w:rsidRDefault="00103096" w:rsidP="00103096">
                      <w:pPr>
                        <w:pStyle w:val="Default"/>
                        <w:spacing w:line="360" w:lineRule="auto"/>
                        <w:jc w:val="both"/>
                        <w:rPr>
                          <w:rStyle w:val="EstiloPalavras-ChaveChar"/>
                          <w:rFonts w:ascii="Arial" w:eastAsia="Calibri" w:hAnsi="Arial" w:cs="Arial"/>
                          <w:b w:val="0"/>
                        </w:rPr>
                      </w:pPr>
                    </w:p>
                    <w:p w14:paraId="56679FC4" w14:textId="77777777" w:rsidR="00103096" w:rsidRDefault="00103096" w:rsidP="00103096">
                      <w:pPr>
                        <w:pStyle w:val="Default"/>
                        <w:spacing w:line="360" w:lineRule="auto"/>
                        <w:jc w:val="both"/>
                        <w:rPr>
                          <w:rStyle w:val="EstiloPalavras-ChaveChar"/>
                          <w:rFonts w:ascii="Arial" w:eastAsia="Calibri" w:hAnsi="Arial" w:cs="Arial"/>
                          <w:b w:val="0"/>
                        </w:rPr>
                      </w:pPr>
                    </w:p>
                    <w:p w14:paraId="6068FE97" w14:textId="77777777" w:rsidR="00103096" w:rsidRPr="00103096" w:rsidRDefault="00103096" w:rsidP="00103096">
                      <w:pPr>
                        <w:pStyle w:val="Default"/>
                        <w:spacing w:line="360" w:lineRule="auto"/>
                        <w:jc w:val="both"/>
                        <w:rPr>
                          <w:rStyle w:val="EstiloPalavras-ChaveChar"/>
                          <w:rFonts w:ascii="Arial" w:eastAsia="Calibri" w:hAnsi="Arial" w:cs="Arial"/>
                          <w:b w:val="0"/>
                        </w:rPr>
                      </w:pPr>
                    </w:p>
                    <w:p w14:paraId="0183516D" w14:textId="77777777" w:rsidR="000137B6" w:rsidRDefault="000137B6" w:rsidP="000137B6">
                      <w:pPr>
                        <w:pStyle w:val="Default"/>
                        <w:spacing w:line="360" w:lineRule="auto"/>
                        <w:ind w:firstLine="709"/>
                        <w:jc w:val="both"/>
                        <w:rPr>
                          <w:rStyle w:val="EstiloPalavras-ChaveChar"/>
                          <w:rFonts w:ascii="Arial" w:eastAsia="Calibri" w:hAnsi="Arial" w:cs="Arial"/>
                          <w:b w:val="0"/>
                          <w:bCs/>
                          <w:sz w:val="20"/>
                          <w:szCs w:val="20"/>
                        </w:rPr>
                      </w:pPr>
                    </w:p>
                  </w:txbxContent>
                </v:textbox>
                <w10:anchorlock/>
              </v:rect>
            </w:pict>
          </mc:Fallback>
        </mc:AlternateContent>
      </w:r>
    </w:p>
    <w:p w14:paraId="42770A28" w14:textId="77777777" w:rsidR="000137B6" w:rsidRDefault="000137B6" w:rsidP="000E77B2">
      <w:pPr>
        <w:pStyle w:val="Default"/>
        <w:spacing w:line="360" w:lineRule="auto"/>
        <w:jc w:val="both"/>
        <w:rPr>
          <w:rStyle w:val="EstiloPalavras-ChaveChar"/>
          <w:rFonts w:ascii="Arial" w:eastAsia="Calibri" w:hAnsi="Arial" w:cs="Arial"/>
          <w:color w:val="C00000"/>
          <w:sz w:val="20"/>
          <w:szCs w:val="20"/>
        </w:rPr>
      </w:pPr>
    </w:p>
    <w:p w14:paraId="4577B034" w14:textId="77777777" w:rsidR="000137B6" w:rsidRDefault="000137B6" w:rsidP="000E77B2">
      <w:pPr>
        <w:pStyle w:val="Default"/>
        <w:spacing w:line="360" w:lineRule="auto"/>
        <w:jc w:val="both"/>
        <w:rPr>
          <w:rStyle w:val="EstiloPalavras-ChaveChar"/>
          <w:rFonts w:ascii="Arial" w:eastAsia="Calibri" w:hAnsi="Arial" w:cs="Arial"/>
          <w:color w:val="C00000"/>
          <w:sz w:val="20"/>
          <w:szCs w:val="20"/>
        </w:rPr>
      </w:pPr>
    </w:p>
    <w:p w14:paraId="03FD2AE0" w14:textId="07A453E3" w:rsidR="00B128C2" w:rsidRDefault="00B128C2" w:rsidP="00227B9A">
      <w:pPr>
        <w:pStyle w:val="Default"/>
        <w:spacing w:line="360" w:lineRule="auto"/>
        <w:jc w:val="both"/>
        <w:rPr>
          <w:rStyle w:val="EstiloPalavras-ChaveChar"/>
          <w:rFonts w:ascii="Arial" w:eastAsia="Calibri" w:hAnsi="Arial" w:cs="Arial"/>
          <w:color w:val="C00000"/>
          <w:sz w:val="20"/>
          <w:szCs w:val="20"/>
        </w:rPr>
      </w:pPr>
      <w:r>
        <w:rPr>
          <w:noProof/>
          <w:lang w:eastAsia="pt-BR"/>
        </w:rPr>
        <mc:AlternateContent>
          <mc:Choice Requires="wps">
            <w:drawing>
              <wp:inline distT="0" distB="0" distL="0" distR="0" wp14:anchorId="4632EFF3" wp14:editId="577F7564">
                <wp:extent cx="5734769" cy="8201923"/>
                <wp:effectExtent l="19050" t="19050" r="18415" b="27940"/>
                <wp:docPr id="800612910" name="Retângulo 7"/>
                <wp:cNvGraphicFramePr/>
                <a:graphic xmlns:a="http://schemas.openxmlformats.org/drawingml/2006/main">
                  <a:graphicData uri="http://schemas.microsoft.com/office/word/2010/wordprocessingShape">
                    <wps:wsp>
                      <wps:cNvSpPr/>
                      <wps:spPr>
                        <a:xfrm>
                          <a:off x="0" y="0"/>
                          <a:ext cx="5734769" cy="8201923"/>
                        </a:xfrm>
                        <a:prstGeom prst="rect">
                          <a:avLst/>
                        </a:prstGeom>
                        <a:ln w="3810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75105A7" w14:textId="77777777" w:rsidR="00B128C2" w:rsidRPr="00AD225F" w:rsidRDefault="00B128C2" w:rsidP="00AD225F">
                            <w:pPr>
                              <w:pBdr>
                                <w:bottom w:val="single" w:sz="24" w:space="1" w:color="538135" w:themeColor="accent6" w:themeShade="BF"/>
                              </w:pBdr>
                              <w:ind w:right="-1"/>
                              <w:rPr>
                                <w:rFonts w:ascii="Arial" w:hAnsi="Arial" w:cs="Arial"/>
                                <w:b/>
                                <w:color w:val="538135" w:themeColor="accent6" w:themeShade="BF"/>
                                <w:sz w:val="20"/>
                                <w:szCs w:val="20"/>
                              </w:rPr>
                            </w:pPr>
                            <w:r w:rsidRPr="00AD225F">
                              <w:rPr>
                                <w:rFonts w:ascii="Arial" w:hAnsi="Arial" w:cs="Arial"/>
                                <w:b/>
                                <w:color w:val="538135" w:themeColor="accent6" w:themeShade="BF"/>
                                <w:sz w:val="20"/>
                                <w:szCs w:val="20"/>
                              </w:rPr>
                              <w:t>REFERÊNCIAS</w:t>
                            </w:r>
                          </w:p>
                          <w:p w14:paraId="3A52BAA6" w14:textId="77777777" w:rsidR="00B128C2" w:rsidRDefault="00B128C2" w:rsidP="00B128C2">
                            <w:pPr>
                              <w:rPr>
                                <w:rFonts w:ascii="Arial" w:hAnsi="Arial" w:cs="Arial"/>
                                <w:b/>
                                <w:sz w:val="20"/>
                                <w:szCs w:val="20"/>
                              </w:rPr>
                            </w:pPr>
                          </w:p>
                          <w:p w14:paraId="23AFC487" w14:textId="77777777" w:rsidR="002A5385" w:rsidRPr="002A5385" w:rsidRDefault="002A5385" w:rsidP="002A5385">
                            <w:pPr>
                              <w:pStyle w:val="NormalWeb"/>
                              <w:shd w:val="clear" w:color="auto" w:fill="FFFFFF"/>
                              <w:spacing w:before="0" w:beforeAutospacing="0" w:after="158" w:afterAutospacing="0"/>
                              <w:jc w:val="both"/>
                              <w:rPr>
                                <w:rFonts w:ascii="Arial" w:hAnsi="Arial" w:cs="Arial"/>
                                <w:color w:val="222222"/>
                              </w:rPr>
                            </w:pPr>
                            <w:r w:rsidRPr="002A5385">
                              <w:rPr>
                                <w:rFonts w:ascii="Arial" w:hAnsi="Arial" w:cs="Arial"/>
                                <w:color w:val="222222"/>
                              </w:rPr>
                              <w:t>As referências devem incluir </w:t>
                            </w:r>
                            <w:r w:rsidRPr="002A5385">
                              <w:rPr>
                                <w:rStyle w:val="Forte"/>
                                <w:rFonts w:ascii="Arial" w:hAnsi="Arial" w:cs="Arial"/>
                                <w:b w:val="0"/>
                                <w:color w:val="222222"/>
                              </w:rPr>
                              <w:t>somente as obras essenciais</w:t>
                            </w:r>
                            <w:r w:rsidRPr="002A5385">
                              <w:rPr>
                                <w:rFonts w:ascii="Arial" w:hAnsi="Arial" w:cs="Arial"/>
                                <w:color w:val="222222"/>
                              </w:rPr>
                              <w:t> para fundamentar o conteúdo do artigo. Devem ser apresentadas </w:t>
                            </w:r>
                            <w:r w:rsidRPr="002A5385">
                              <w:rPr>
                                <w:rStyle w:val="Forte"/>
                                <w:rFonts w:ascii="Arial" w:hAnsi="Arial" w:cs="Arial"/>
                                <w:b w:val="0"/>
                                <w:color w:val="222222"/>
                              </w:rPr>
                              <w:t>ao final do manuscrito</w:t>
                            </w:r>
                            <w:r w:rsidRPr="002A5385">
                              <w:rPr>
                                <w:rFonts w:ascii="Arial" w:hAnsi="Arial" w:cs="Arial"/>
                                <w:color w:val="222222"/>
                              </w:rPr>
                              <w:t>, em </w:t>
                            </w:r>
                            <w:r w:rsidRPr="002A5385">
                              <w:rPr>
                                <w:rStyle w:val="Forte"/>
                                <w:rFonts w:ascii="Arial" w:hAnsi="Arial" w:cs="Arial"/>
                                <w:b w:val="0"/>
                                <w:color w:val="222222"/>
                              </w:rPr>
                              <w:t>ordem alfabética pelo sobrenome do primeiro autor</w:t>
                            </w:r>
                            <w:r w:rsidRPr="002A5385">
                              <w:rPr>
                                <w:rFonts w:ascii="Arial" w:hAnsi="Arial" w:cs="Arial"/>
                                <w:color w:val="222222"/>
                              </w:rPr>
                              <w:t> e alinhadas à </w:t>
                            </w:r>
                            <w:r w:rsidRPr="002A5385">
                              <w:rPr>
                                <w:rStyle w:val="Forte"/>
                                <w:rFonts w:ascii="Arial" w:hAnsi="Arial" w:cs="Arial"/>
                                <w:b w:val="0"/>
                                <w:color w:val="222222"/>
                              </w:rPr>
                              <w:t>norma ABNT NBR 6023:2018</w:t>
                            </w:r>
                            <w:r w:rsidRPr="002A5385">
                              <w:rPr>
                                <w:rFonts w:ascii="Arial" w:hAnsi="Arial" w:cs="Arial"/>
                                <w:color w:val="222222"/>
                              </w:rPr>
                              <w:t>.</w:t>
                            </w:r>
                          </w:p>
                          <w:p w14:paraId="29133D0C" w14:textId="77777777" w:rsidR="002A5385" w:rsidRPr="002A5385" w:rsidRDefault="002A5385" w:rsidP="002A5385">
                            <w:pPr>
                              <w:pStyle w:val="NormalWeb"/>
                              <w:shd w:val="clear" w:color="auto" w:fill="FFFFFF"/>
                              <w:spacing w:before="0" w:beforeAutospacing="0" w:after="158" w:afterAutospacing="0"/>
                              <w:jc w:val="both"/>
                              <w:rPr>
                                <w:rFonts w:ascii="Arial" w:hAnsi="Arial" w:cs="Arial"/>
                                <w:color w:val="222222"/>
                              </w:rPr>
                            </w:pPr>
                            <w:r w:rsidRPr="002A5385">
                              <w:rPr>
                                <w:rFonts w:ascii="Arial" w:hAnsi="Arial" w:cs="Arial"/>
                                <w:color w:val="222222"/>
                              </w:rPr>
                              <w:t>No </w:t>
                            </w:r>
                            <w:r w:rsidRPr="002A5385">
                              <w:rPr>
                                <w:rStyle w:val="Forte"/>
                                <w:rFonts w:ascii="Arial" w:hAnsi="Arial" w:cs="Arial"/>
                                <w:b w:val="0"/>
                                <w:color w:val="222222"/>
                              </w:rPr>
                              <w:t>corpo do texto</w:t>
                            </w:r>
                            <w:r w:rsidRPr="002A5385">
                              <w:rPr>
                                <w:rFonts w:ascii="Arial" w:hAnsi="Arial" w:cs="Arial"/>
                                <w:color w:val="222222"/>
                              </w:rPr>
                              <w:t>, as citações devem ser feitas </w:t>
                            </w:r>
                            <w:r w:rsidRPr="002A5385">
                              <w:rPr>
                                <w:rStyle w:val="Forte"/>
                                <w:rFonts w:ascii="Arial" w:hAnsi="Arial" w:cs="Arial"/>
                                <w:b w:val="0"/>
                                <w:color w:val="222222"/>
                              </w:rPr>
                              <w:t>pelo sistema autor-data</w:t>
                            </w:r>
                            <w:r w:rsidRPr="002A5385">
                              <w:rPr>
                                <w:rFonts w:ascii="Arial" w:hAnsi="Arial" w:cs="Arial"/>
                                <w:color w:val="222222"/>
                              </w:rPr>
                              <w:t>, indicando o sobrenome do(s) autor(es), o ano da publicação e, se necessário, a página. Exemplo: (Silva, 2020) ou (Pereira; Oliveira, 2018, p. 45).</w:t>
                            </w:r>
                          </w:p>
                          <w:p w14:paraId="6219C335" w14:textId="77777777" w:rsidR="002A5385" w:rsidRPr="002A5385" w:rsidRDefault="002A5385" w:rsidP="002A5385">
                            <w:pPr>
                              <w:pStyle w:val="NormalWeb"/>
                              <w:shd w:val="clear" w:color="auto" w:fill="FFFFFF"/>
                              <w:spacing w:before="0" w:beforeAutospacing="0" w:after="158" w:afterAutospacing="0"/>
                              <w:jc w:val="both"/>
                              <w:rPr>
                                <w:rFonts w:ascii="Arial" w:hAnsi="Arial" w:cs="Arial"/>
                                <w:color w:val="222222"/>
                              </w:rPr>
                            </w:pPr>
                            <w:r w:rsidRPr="002A5385">
                              <w:rPr>
                                <w:rFonts w:ascii="Arial" w:hAnsi="Arial" w:cs="Arial"/>
                                <w:color w:val="222222"/>
                              </w:rPr>
                              <w:t>As referências completas devem seguir a formatação conforme a norma vigente da ABNT, observando pontuação, ordem dos elementos e uso de itálico para títulos de obras.</w:t>
                            </w:r>
                          </w:p>
                          <w:p w14:paraId="1162BDE5" w14:textId="77777777" w:rsidR="002A5385" w:rsidRPr="002A5385" w:rsidRDefault="002A5385" w:rsidP="002A5385">
                            <w:pPr>
                              <w:pStyle w:val="NormalWeb"/>
                              <w:shd w:val="clear" w:color="auto" w:fill="FFFFFF"/>
                              <w:spacing w:before="0" w:beforeAutospacing="0" w:after="158" w:afterAutospacing="0"/>
                              <w:jc w:val="both"/>
                              <w:rPr>
                                <w:rFonts w:ascii="Arial" w:hAnsi="Arial" w:cs="Arial"/>
                                <w:color w:val="222222"/>
                              </w:rPr>
                            </w:pPr>
                            <w:r w:rsidRPr="002A5385">
                              <w:rPr>
                                <w:rFonts w:ascii="Arial" w:hAnsi="Arial" w:cs="Arial"/>
                                <w:color w:val="222222"/>
                              </w:rPr>
                              <w:t>Para orientações detalhadas, recomenda-se consultar a norma </w:t>
                            </w:r>
                            <w:r w:rsidRPr="002A5385">
                              <w:rPr>
                                <w:rStyle w:val="Forte"/>
                                <w:rFonts w:ascii="Arial" w:hAnsi="Arial" w:cs="Arial"/>
                                <w:b w:val="0"/>
                                <w:color w:val="222222"/>
                              </w:rPr>
                              <w:t>ABNT NBR 6023:2018</w:t>
                            </w:r>
                            <w:r w:rsidRPr="002A5385">
                              <w:rPr>
                                <w:rFonts w:ascii="Arial" w:hAnsi="Arial" w:cs="Arial"/>
                                <w:color w:val="222222"/>
                              </w:rPr>
                              <w:t>.</w:t>
                            </w:r>
                          </w:p>
                          <w:p w14:paraId="141BB46A" w14:textId="77777777" w:rsidR="002A5385" w:rsidRPr="002A5385" w:rsidRDefault="002A5385" w:rsidP="002A5385">
                            <w:pPr>
                              <w:pStyle w:val="NormalWeb"/>
                              <w:shd w:val="clear" w:color="auto" w:fill="FFFFFF"/>
                              <w:spacing w:before="0" w:beforeAutospacing="0" w:after="158" w:afterAutospacing="0"/>
                              <w:jc w:val="both"/>
                              <w:rPr>
                                <w:rFonts w:ascii="Arial" w:hAnsi="Arial" w:cs="Arial"/>
                                <w:color w:val="222222"/>
                              </w:rPr>
                            </w:pPr>
                            <w:r w:rsidRPr="002A5385">
                              <w:rPr>
                                <w:rStyle w:val="Forte"/>
                                <w:rFonts w:ascii="Arial" w:hAnsi="Arial" w:cs="Arial"/>
                                <w:b w:val="0"/>
                                <w:color w:val="222222"/>
                              </w:rPr>
                              <w:t>Exemplo de referência no estilo ABNT:</w:t>
                            </w:r>
                          </w:p>
                          <w:p w14:paraId="05E4FF28" w14:textId="77777777" w:rsidR="002A5385" w:rsidRPr="002A5385" w:rsidRDefault="002A5385" w:rsidP="002A5385">
                            <w:pPr>
                              <w:pStyle w:val="NormalWeb"/>
                              <w:shd w:val="clear" w:color="auto" w:fill="FFFFFF"/>
                              <w:spacing w:before="0" w:beforeAutospacing="0" w:after="158" w:afterAutospacing="0"/>
                              <w:rPr>
                                <w:rFonts w:ascii="Arial" w:hAnsi="Arial" w:cs="Arial"/>
                                <w:color w:val="222222"/>
                              </w:rPr>
                            </w:pPr>
                            <w:r w:rsidRPr="002A5385">
                              <w:rPr>
                                <w:rFonts w:ascii="Arial" w:hAnsi="Arial" w:cs="Arial"/>
                                <w:color w:val="222222"/>
                              </w:rPr>
                              <w:t>Puri, S.; O'Brian, M. R. The hmuQ and hmuD genes from </w:t>
                            </w:r>
                            <w:r w:rsidRPr="002A5385">
                              <w:rPr>
                                <w:rStyle w:val="nfase"/>
                                <w:rFonts w:ascii="Arial" w:hAnsi="Arial" w:cs="Arial"/>
                                <w:color w:val="222222"/>
                              </w:rPr>
                              <w:t>Bradyrhizobium japonicum</w:t>
                            </w:r>
                            <w:r w:rsidRPr="002A5385">
                              <w:rPr>
                                <w:rFonts w:ascii="Arial" w:hAnsi="Arial" w:cs="Arial"/>
                                <w:color w:val="222222"/>
                              </w:rPr>
                              <w:t> encode heme-degrading enzymes. </w:t>
                            </w:r>
                            <w:r w:rsidRPr="002A5385">
                              <w:rPr>
                                <w:rStyle w:val="Forte"/>
                                <w:rFonts w:ascii="Arial" w:hAnsi="Arial" w:cs="Arial"/>
                                <w:b w:val="0"/>
                                <w:color w:val="222222"/>
                              </w:rPr>
                              <w:t>Journal of Bacteriology</w:t>
                            </w:r>
                            <w:r w:rsidRPr="002A5385">
                              <w:rPr>
                                <w:rFonts w:ascii="Arial" w:hAnsi="Arial" w:cs="Arial"/>
                                <w:color w:val="222222"/>
                              </w:rPr>
                              <w:t>, Washington, D.C., v. 188, n. 18, p. 6476–6482, set. 2006. Disponível em: http://jb.asm.org/cgi/content/full/188/18/6476?view=long&amp;pmid=16952937. Acesso em: 8 jan. 2007. DOI: 10.1128/JB.00737-82.</w:t>
                            </w:r>
                          </w:p>
                          <w:p w14:paraId="12CF4A20" w14:textId="77777777" w:rsidR="00B128C2" w:rsidRPr="002A5385" w:rsidRDefault="00B128C2" w:rsidP="002A5385">
                            <w:pPr>
                              <w:jc w:val="both"/>
                              <w:rPr>
                                <w:rFonts w:ascii="Arial" w:hAnsi="Arial" w:cs="Arial"/>
                              </w:rPr>
                            </w:pPr>
                          </w:p>
                          <w:p w14:paraId="3091EE8F" w14:textId="77777777" w:rsidR="00103096" w:rsidRPr="002A5385" w:rsidRDefault="00103096" w:rsidP="002A5385">
                            <w:pPr>
                              <w:jc w:val="both"/>
                              <w:rPr>
                                <w:rFonts w:ascii="Arial" w:hAnsi="Arial" w:cs="Arial"/>
                              </w:rPr>
                            </w:pPr>
                          </w:p>
                          <w:p w14:paraId="6979A1EA" w14:textId="77777777" w:rsidR="00103096" w:rsidRDefault="00103096" w:rsidP="00B128C2">
                            <w:pPr>
                              <w:rPr>
                                <w:rFonts w:ascii="Arial" w:hAnsi="Arial" w:cs="Arial"/>
                                <w:b/>
                                <w:sz w:val="16"/>
                                <w:szCs w:val="16"/>
                              </w:rPr>
                            </w:pPr>
                          </w:p>
                          <w:p w14:paraId="7A457029" w14:textId="77777777" w:rsidR="00103096" w:rsidRDefault="00103096" w:rsidP="00B128C2">
                            <w:pPr>
                              <w:rPr>
                                <w:rFonts w:ascii="Arial" w:hAnsi="Arial" w:cs="Arial"/>
                                <w:b/>
                                <w:sz w:val="16"/>
                                <w:szCs w:val="16"/>
                              </w:rPr>
                            </w:pPr>
                          </w:p>
                          <w:p w14:paraId="54ECD326" w14:textId="77777777" w:rsidR="00103096" w:rsidRDefault="00103096" w:rsidP="00B128C2">
                            <w:pPr>
                              <w:rPr>
                                <w:rFonts w:ascii="Arial" w:hAnsi="Arial" w:cs="Arial"/>
                                <w:b/>
                                <w:sz w:val="16"/>
                                <w:szCs w:val="16"/>
                              </w:rPr>
                            </w:pPr>
                          </w:p>
                          <w:p w14:paraId="1C6D3532" w14:textId="77777777" w:rsidR="00103096" w:rsidRDefault="00103096" w:rsidP="00B128C2">
                            <w:pPr>
                              <w:rPr>
                                <w:rFonts w:ascii="Arial" w:hAnsi="Arial" w:cs="Arial"/>
                                <w:b/>
                                <w:sz w:val="16"/>
                                <w:szCs w:val="16"/>
                              </w:rPr>
                            </w:pPr>
                          </w:p>
                          <w:p w14:paraId="249E7138" w14:textId="77777777" w:rsidR="00103096" w:rsidRDefault="00103096" w:rsidP="00B128C2">
                            <w:pPr>
                              <w:rPr>
                                <w:rFonts w:ascii="Arial" w:hAnsi="Arial" w:cs="Arial"/>
                                <w:b/>
                                <w:sz w:val="16"/>
                                <w:szCs w:val="16"/>
                              </w:rPr>
                            </w:pPr>
                          </w:p>
                          <w:p w14:paraId="6D6A31B4" w14:textId="77777777" w:rsidR="00103096" w:rsidRDefault="00103096" w:rsidP="00B128C2">
                            <w:pPr>
                              <w:rPr>
                                <w:rFonts w:ascii="Arial" w:hAnsi="Arial" w:cs="Arial"/>
                                <w:b/>
                                <w:sz w:val="16"/>
                                <w:szCs w:val="16"/>
                              </w:rPr>
                            </w:pPr>
                          </w:p>
                          <w:p w14:paraId="1E01C7B8" w14:textId="77777777" w:rsidR="00103096" w:rsidRDefault="00103096" w:rsidP="00B128C2">
                            <w:pPr>
                              <w:rPr>
                                <w:rFonts w:ascii="Arial" w:hAnsi="Arial" w:cs="Arial"/>
                                <w:b/>
                                <w:sz w:val="16"/>
                                <w:szCs w:val="16"/>
                              </w:rPr>
                            </w:pPr>
                          </w:p>
                          <w:p w14:paraId="4557A51A" w14:textId="77777777" w:rsidR="00103096" w:rsidRDefault="00103096" w:rsidP="00B128C2">
                            <w:pPr>
                              <w:rPr>
                                <w:rFonts w:ascii="Arial" w:hAnsi="Arial" w:cs="Arial"/>
                                <w:b/>
                                <w:sz w:val="16"/>
                                <w:szCs w:val="16"/>
                              </w:rPr>
                            </w:pPr>
                          </w:p>
                          <w:p w14:paraId="4E65A651" w14:textId="77777777" w:rsidR="00103096" w:rsidRDefault="00103096" w:rsidP="00B128C2">
                            <w:pPr>
                              <w:rPr>
                                <w:rFonts w:ascii="Arial" w:hAnsi="Arial" w:cs="Arial"/>
                                <w:b/>
                                <w:sz w:val="16"/>
                                <w:szCs w:val="16"/>
                              </w:rPr>
                            </w:pPr>
                          </w:p>
                          <w:p w14:paraId="2CAA6365" w14:textId="77777777" w:rsidR="00103096" w:rsidRDefault="00103096" w:rsidP="00B128C2">
                            <w:pPr>
                              <w:rPr>
                                <w:rFonts w:ascii="Arial" w:hAnsi="Arial" w:cs="Arial"/>
                                <w:b/>
                                <w:sz w:val="16"/>
                                <w:szCs w:val="16"/>
                              </w:rPr>
                            </w:pPr>
                          </w:p>
                          <w:p w14:paraId="1FB3D7BC" w14:textId="77777777" w:rsidR="00103096" w:rsidRDefault="00103096" w:rsidP="00B128C2">
                            <w:pPr>
                              <w:rPr>
                                <w:rFonts w:ascii="Arial" w:hAnsi="Arial" w:cs="Arial"/>
                                <w:b/>
                                <w:sz w:val="16"/>
                                <w:szCs w:val="16"/>
                              </w:rPr>
                            </w:pPr>
                          </w:p>
                          <w:p w14:paraId="51680A0F" w14:textId="77777777" w:rsidR="00103096" w:rsidRDefault="00103096" w:rsidP="00B128C2">
                            <w:pPr>
                              <w:rPr>
                                <w:rFonts w:ascii="Arial" w:hAnsi="Arial" w:cs="Arial"/>
                                <w:b/>
                                <w:sz w:val="16"/>
                                <w:szCs w:val="16"/>
                              </w:rPr>
                            </w:pPr>
                          </w:p>
                          <w:p w14:paraId="1F56B539" w14:textId="77777777" w:rsidR="00103096" w:rsidRDefault="00103096" w:rsidP="00B128C2">
                            <w:pPr>
                              <w:rPr>
                                <w:rFonts w:ascii="Arial" w:hAnsi="Arial" w:cs="Arial"/>
                                <w:b/>
                                <w:sz w:val="16"/>
                                <w:szCs w:val="16"/>
                              </w:rPr>
                            </w:pPr>
                          </w:p>
                          <w:p w14:paraId="5C730207" w14:textId="77777777" w:rsidR="00103096" w:rsidRDefault="00103096" w:rsidP="00B128C2">
                            <w:pPr>
                              <w:rPr>
                                <w:rFonts w:ascii="Arial" w:hAnsi="Arial" w:cs="Arial"/>
                                <w:b/>
                                <w:sz w:val="16"/>
                                <w:szCs w:val="16"/>
                              </w:rPr>
                            </w:pPr>
                          </w:p>
                          <w:p w14:paraId="4321BAD5" w14:textId="77777777" w:rsidR="00103096" w:rsidRDefault="00103096" w:rsidP="00B128C2">
                            <w:pPr>
                              <w:rPr>
                                <w:rFonts w:ascii="Arial" w:hAnsi="Arial" w:cs="Arial"/>
                                <w:b/>
                                <w:sz w:val="16"/>
                                <w:szCs w:val="16"/>
                              </w:rPr>
                            </w:pPr>
                          </w:p>
                          <w:p w14:paraId="000953A0" w14:textId="77777777" w:rsidR="00103096" w:rsidRDefault="00103096" w:rsidP="00B128C2">
                            <w:pPr>
                              <w:rPr>
                                <w:rFonts w:ascii="Arial" w:hAnsi="Arial" w:cs="Arial"/>
                                <w:b/>
                                <w:sz w:val="16"/>
                                <w:szCs w:val="16"/>
                              </w:rPr>
                            </w:pPr>
                          </w:p>
                          <w:p w14:paraId="00D9D73A" w14:textId="77777777" w:rsidR="00103096" w:rsidRDefault="00103096" w:rsidP="00B128C2">
                            <w:pPr>
                              <w:rPr>
                                <w:rFonts w:ascii="Arial" w:hAnsi="Arial" w:cs="Arial"/>
                                <w:b/>
                                <w:sz w:val="16"/>
                                <w:szCs w:val="16"/>
                              </w:rPr>
                            </w:pPr>
                          </w:p>
                          <w:p w14:paraId="40228518" w14:textId="77777777" w:rsidR="00103096" w:rsidRDefault="00103096" w:rsidP="00B128C2">
                            <w:pPr>
                              <w:rPr>
                                <w:rFonts w:ascii="Arial" w:hAnsi="Arial" w:cs="Arial"/>
                                <w:b/>
                                <w:sz w:val="16"/>
                                <w:szCs w:val="16"/>
                              </w:rPr>
                            </w:pPr>
                          </w:p>
                          <w:p w14:paraId="0758B39F" w14:textId="77777777" w:rsidR="00103096" w:rsidRDefault="00103096" w:rsidP="00B128C2">
                            <w:pPr>
                              <w:rPr>
                                <w:rFonts w:ascii="Arial" w:hAnsi="Arial" w:cs="Arial"/>
                                <w:b/>
                                <w:sz w:val="16"/>
                                <w:szCs w:val="16"/>
                              </w:rPr>
                            </w:pPr>
                          </w:p>
                          <w:p w14:paraId="70EF7EA6" w14:textId="77777777" w:rsidR="00103096" w:rsidRDefault="00103096" w:rsidP="00B128C2">
                            <w:pPr>
                              <w:rPr>
                                <w:rFonts w:ascii="Arial" w:hAnsi="Arial" w:cs="Arial"/>
                                <w:b/>
                                <w:sz w:val="16"/>
                                <w:szCs w:val="16"/>
                              </w:rPr>
                            </w:pPr>
                          </w:p>
                          <w:p w14:paraId="2EDAA6BC" w14:textId="77777777" w:rsidR="00103096" w:rsidRDefault="00103096" w:rsidP="00B128C2">
                            <w:pPr>
                              <w:rPr>
                                <w:rFonts w:ascii="Arial" w:hAnsi="Arial" w:cs="Arial"/>
                                <w:b/>
                                <w:sz w:val="16"/>
                                <w:szCs w:val="16"/>
                              </w:rPr>
                            </w:pPr>
                          </w:p>
                          <w:p w14:paraId="153B3AAA" w14:textId="77777777" w:rsidR="00103096" w:rsidRDefault="00103096" w:rsidP="00B128C2">
                            <w:pPr>
                              <w:rPr>
                                <w:rFonts w:ascii="Arial" w:hAnsi="Arial" w:cs="Arial"/>
                                <w:b/>
                                <w:sz w:val="16"/>
                                <w:szCs w:val="16"/>
                              </w:rPr>
                            </w:pPr>
                          </w:p>
                          <w:p w14:paraId="1C46405C" w14:textId="77777777" w:rsidR="00103096" w:rsidRDefault="00103096" w:rsidP="00B128C2">
                            <w:pPr>
                              <w:rPr>
                                <w:rFonts w:ascii="Arial" w:hAnsi="Arial" w:cs="Arial"/>
                                <w:b/>
                                <w:sz w:val="16"/>
                                <w:szCs w:val="16"/>
                              </w:rPr>
                            </w:pPr>
                          </w:p>
                          <w:p w14:paraId="4E1FD087" w14:textId="77777777" w:rsidR="00103096" w:rsidRDefault="00103096" w:rsidP="00B128C2">
                            <w:pPr>
                              <w:rPr>
                                <w:rFonts w:ascii="Arial" w:hAnsi="Arial" w:cs="Arial"/>
                                <w:b/>
                                <w:sz w:val="16"/>
                                <w:szCs w:val="16"/>
                              </w:rPr>
                            </w:pPr>
                          </w:p>
                          <w:p w14:paraId="358FB358" w14:textId="77777777" w:rsidR="00103096" w:rsidRDefault="00103096" w:rsidP="00B128C2">
                            <w:pPr>
                              <w:rPr>
                                <w:rFonts w:ascii="Arial" w:hAnsi="Arial" w:cs="Arial"/>
                                <w:b/>
                                <w:sz w:val="16"/>
                                <w:szCs w:val="16"/>
                              </w:rPr>
                            </w:pPr>
                          </w:p>
                          <w:p w14:paraId="64E00AD0" w14:textId="77777777" w:rsidR="00103096" w:rsidRDefault="00103096" w:rsidP="00B128C2">
                            <w:pPr>
                              <w:rPr>
                                <w:rFonts w:ascii="Arial" w:hAnsi="Arial" w:cs="Arial"/>
                                <w:b/>
                                <w:sz w:val="16"/>
                                <w:szCs w:val="16"/>
                              </w:rPr>
                            </w:pPr>
                          </w:p>
                          <w:p w14:paraId="020BB139" w14:textId="77777777" w:rsidR="00103096" w:rsidRDefault="00103096" w:rsidP="00B128C2">
                            <w:pPr>
                              <w:rPr>
                                <w:rFonts w:ascii="Arial" w:hAnsi="Arial" w:cs="Arial"/>
                                <w:b/>
                                <w:sz w:val="16"/>
                                <w:szCs w:val="16"/>
                              </w:rPr>
                            </w:pPr>
                          </w:p>
                          <w:p w14:paraId="159A7B27" w14:textId="77777777" w:rsidR="00103096" w:rsidRDefault="00103096" w:rsidP="00B128C2">
                            <w:pPr>
                              <w:rPr>
                                <w:rFonts w:ascii="Arial" w:hAnsi="Arial" w:cs="Arial"/>
                                <w:b/>
                                <w:sz w:val="16"/>
                                <w:szCs w:val="16"/>
                              </w:rPr>
                            </w:pPr>
                          </w:p>
                          <w:p w14:paraId="6273376C" w14:textId="77777777" w:rsidR="00103096" w:rsidRDefault="00103096" w:rsidP="00B128C2">
                            <w:pPr>
                              <w:rPr>
                                <w:rFonts w:ascii="Arial" w:hAnsi="Arial" w:cs="Arial"/>
                                <w:b/>
                                <w:sz w:val="16"/>
                                <w:szCs w:val="16"/>
                              </w:rPr>
                            </w:pPr>
                          </w:p>
                          <w:p w14:paraId="79221A2D" w14:textId="77777777" w:rsidR="00103096" w:rsidRDefault="00103096" w:rsidP="00B128C2">
                            <w:pPr>
                              <w:rPr>
                                <w:rFonts w:ascii="Arial" w:hAnsi="Arial" w:cs="Arial"/>
                                <w:b/>
                                <w:sz w:val="16"/>
                                <w:szCs w:val="16"/>
                              </w:rPr>
                            </w:pPr>
                          </w:p>
                          <w:p w14:paraId="4DE4CE39" w14:textId="77777777" w:rsidR="00103096" w:rsidRDefault="00103096" w:rsidP="00B128C2">
                            <w:pPr>
                              <w:rPr>
                                <w:rFonts w:ascii="Arial" w:hAnsi="Arial" w:cs="Arial"/>
                                <w:b/>
                                <w:sz w:val="16"/>
                                <w:szCs w:val="16"/>
                              </w:rPr>
                            </w:pPr>
                          </w:p>
                          <w:p w14:paraId="5DC84123" w14:textId="77777777" w:rsidR="00103096" w:rsidRDefault="00103096" w:rsidP="00B128C2">
                            <w:pPr>
                              <w:rPr>
                                <w:rFonts w:ascii="Arial" w:hAnsi="Arial" w:cs="Arial"/>
                                <w:b/>
                                <w:sz w:val="16"/>
                                <w:szCs w:val="16"/>
                              </w:rPr>
                            </w:pPr>
                          </w:p>
                          <w:p w14:paraId="6677D326" w14:textId="77777777" w:rsidR="00103096" w:rsidRDefault="00103096" w:rsidP="00B128C2">
                            <w:pPr>
                              <w:rPr>
                                <w:rFonts w:ascii="Arial" w:hAnsi="Arial" w:cs="Arial"/>
                                <w:b/>
                                <w:sz w:val="16"/>
                                <w:szCs w:val="16"/>
                              </w:rPr>
                            </w:pPr>
                          </w:p>
                          <w:p w14:paraId="1DEC472D" w14:textId="77777777" w:rsidR="00103096" w:rsidRDefault="00103096" w:rsidP="00B128C2">
                            <w:pPr>
                              <w:rPr>
                                <w:rFonts w:ascii="Arial" w:hAnsi="Arial" w:cs="Arial"/>
                                <w:b/>
                                <w:sz w:val="16"/>
                                <w:szCs w:val="16"/>
                              </w:rPr>
                            </w:pPr>
                          </w:p>
                          <w:p w14:paraId="0C73522E" w14:textId="77777777" w:rsidR="00103096" w:rsidRDefault="00103096" w:rsidP="00B128C2">
                            <w:pPr>
                              <w:rPr>
                                <w:rFonts w:ascii="Arial" w:hAnsi="Arial" w:cs="Arial"/>
                                <w:b/>
                                <w:sz w:val="16"/>
                                <w:szCs w:val="16"/>
                              </w:rPr>
                            </w:pPr>
                          </w:p>
                          <w:p w14:paraId="3F247777" w14:textId="77777777" w:rsidR="00103096" w:rsidRDefault="00103096" w:rsidP="00B128C2">
                            <w:pPr>
                              <w:rPr>
                                <w:rFonts w:ascii="Arial" w:hAnsi="Arial" w:cs="Arial"/>
                                <w:b/>
                                <w:sz w:val="16"/>
                                <w:szCs w:val="16"/>
                              </w:rPr>
                            </w:pPr>
                          </w:p>
                          <w:p w14:paraId="7507F861" w14:textId="77777777" w:rsidR="00103096" w:rsidRDefault="00103096" w:rsidP="00B128C2">
                            <w:pPr>
                              <w:rPr>
                                <w:rFonts w:ascii="Arial" w:hAnsi="Arial" w:cs="Arial"/>
                                <w:b/>
                                <w:sz w:val="16"/>
                                <w:szCs w:val="16"/>
                              </w:rPr>
                            </w:pPr>
                          </w:p>
                          <w:p w14:paraId="4DD08D82" w14:textId="77777777" w:rsidR="00103096" w:rsidRDefault="00103096" w:rsidP="00B128C2">
                            <w:pPr>
                              <w:rPr>
                                <w:rFonts w:ascii="Arial" w:hAnsi="Arial" w:cs="Arial"/>
                                <w:b/>
                                <w:sz w:val="16"/>
                                <w:szCs w:val="16"/>
                              </w:rPr>
                            </w:pPr>
                          </w:p>
                          <w:p w14:paraId="54D1A033" w14:textId="77777777" w:rsidR="00103096" w:rsidRDefault="00103096" w:rsidP="00B128C2">
                            <w:pPr>
                              <w:rPr>
                                <w:rFonts w:ascii="Arial" w:hAnsi="Arial" w:cs="Arial"/>
                                <w:b/>
                                <w:sz w:val="16"/>
                                <w:szCs w:val="16"/>
                              </w:rPr>
                            </w:pPr>
                          </w:p>
                          <w:p w14:paraId="08FB948E" w14:textId="77777777" w:rsidR="00103096" w:rsidRDefault="00103096" w:rsidP="00B128C2">
                            <w:pPr>
                              <w:rPr>
                                <w:rFonts w:ascii="Arial" w:hAnsi="Arial" w:cs="Arial"/>
                                <w:b/>
                                <w:sz w:val="16"/>
                                <w:szCs w:val="16"/>
                              </w:rPr>
                            </w:pPr>
                          </w:p>
                          <w:p w14:paraId="367EBEC3" w14:textId="77777777" w:rsidR="00103096" w:rsidRDefault="00103096" w:rsidP="00B128C2">
                            <w:pPr>
                              <w:rPr>
                                <w:rFonts w:ascii="Arial" w:hAnsi="Arial" w:cs="Arial"/>
                                <w:b/>
                                <w:sz w:val="16"/>
                                <w:szCs w:val="16"/>
                              </w:rPr>
                            </w:pPr>
                          </w:p>
                          <w:p w14:paraId="37691B01" w14:textId="77777777" w:rsidR="00103096" w:rsidRDefault="00103096" w:rsidP="00B128C2">
                            <w:pPr>
                              <w:rPr>
                                <w:rFonts w:ascii="Arial" w:hAnsi="Arial" w:cs="Arial"/>
                                <w:b/>
                                <w:sz w:val="16"/>
                                <w:szCs w:val="16"/>
                              </w:rPr>
                            </w:pPr>
                          </w:p>
                          <w:p w14:paraId="563DB8DF" w14:textId="77777777" w:rsidR="00103096" w:rsidRDefault="00103096" w:rsidP="00B128C2">
                            <w:pPr>
                              <w:rPr>
                                <w:rFonts w:ascii="Arial" w:hAnsi="Arial" w:cs="Arial"/>
                                <w:b/>
                                <w:sz w:val="16"/>
                                <w:szCs w:val="16"/>
                              </w:rPr>
                            </w:pPr>
                          </w:p>
                          <w:p w14:paraId="18EA361B" w14:textId="77777777" w:rsidR="00103096" w:rsidRDefault="00103096" w:rsidP="00B128C2">
                            <w:pPr>
                              <w:rPr>
                                <w:rFonts w:ascii="Arial" w:hAnsi="Arial" w:cs="Arial"/>
                                <w:b/>
                                <w:sz w:val="16"/>
                                <w:szCs w:val="16"/>
                              </w:rPr>
                            </w:pPr>
                          </w:p>
                          <w:p w14:paraId="6C2A5D48" w14:textId="77777777" w:rsidR="00103096" w:rsidRDefault="00103096" w:rsidP="00B128C2">
                            <w:pPr>
                              <w:rPr>
                                <w:rFonts w:ascii="Arial" w:hAnsi="Arial" w:cs="Arial"/>
                                <w:b/>
                                <w:sz w:val="16"/>
                                <w:szCs w:val="16"/>
                              </w:rPr>
                            </w:pPr>
                          </w:p>
                          <w:p w14:paraId="30498B31" w14:textId="77777777" w:rsidR="00103096" w:rsidRDefault="00103096" w:rsidP="00B128C2">
                            <w:pPr>
                              <w:rPr>
                                <w:rFonts w:ascii="Arial" w:hAnsi="Arial" w:cs="Arial"/>
                                <w:b/>
                                <w:sz w:val="16"/>
                                <w:szCs w:val="16"/>
                              </w:rPr>
                            </w:pPr>
                          </w:p>
                          <w:p w14:paraId="106DB058" w14:textId="77777777" w:rsidR="00103096" w:rsidRDefault="00103096" w:rsidP="00B128C2">
                            <w:pPr>
                              <w:rPr>
                                <w:rFonts w:ascii="Arial" w:hAnsi="Arial" w:cs="Arial"/>
                                <w:b/>
                                <w:sz w:val="16"/>
                                <w:szCs w:val="16"/>
                              </w:rPr>
                            </w:pPr>
                          </w:p>
                          <w:p w14:paraId="5B12D5C4" w14:textId="77777777" w:rsidR="00103096" w:rsidRDefault="00103096" w:rsidP="00B128C2">
                            <w:pPr>
                              <w:rPr>
                                <w:rFonts w:ascii="Arial" w:hAnsi="Arial" w:cs="Arial"/>
                                <w:b/>
                                <w:sz w:val="16"/>
                                <w:szCs w:val="16"/>
                              </w:rPr>
                            </w:pPr>
                          </w:p>
                          <w:p w14:paraId="7C9FAA13" w14:textId="77777777" w:rsidR="00103096" w:rsidRDefault="00103096" w:rsidP="00B128C2">
                            <w:pPr>
                              <w:rPr>
                                <w:rFonts w:ascii="Arial" w:hAnsi="Arial" w:cs="Arial"/>
                                <w:b/>
                                <w:sz w:val="16"/>
                                <w:szCs w:val="16"/>
                              </w:rPr>
                            </w:pPr>
                          </w:p>
                          <w:p w14:paraId="144C8DFF" w14:textId="77777777" w:rsidR="00103096" w:rsidRDefault="00103096" w:rsidP="00B128C2">
                            <w:pPr>
                              <w:rPr>
                                <w:rFonts w:ascii="Arial" w:hAnsi="Arial" w:cs="Arial"/>
                                <w:b/>
                                <w:sz w:val="16"/>
                                <w:szCs w:val="16"/>
                              </w:rPr>
                            </w:pPr>
                          </w:p>
                          <w:p w14:paraId="57F0231C" w14:textId="77777777" w:rsidR="00103096" w:rsidRDefault="00103096" w:rsidP="00B128C2">
                            <w:pPr>
                              <w:rPr>
                                <w:rFonts w:ascii="Arial" w:hAnsi="Arial" w:cs="Arial"/>
                                <w:b/>
                                <w:sz w:val="16"/>
                                <w:szCs w:val="16"/>
                              </w:rPr>
                            </w:pPr>
                          </w:p>
                          <w:p w14:paraId="327FE135" w14:textId="77777777" w:rsidR="00103096" w:rsidRDefault="00103096" w:rsidP="00B128C2">
                            <w:pPr>
                              <w:rPr>
                                <w:rFonts w:ascii="Arial" w:hAnsi="Arial" w:cs="Arial"/>
                                <w:b/>
                                <w:sz w:val="16"/>
                                <w:szCs w:val="16"/>
                              </w:rPr>
                            </w:pPr>
                          </w:p>
                          <w:p w14:paraId="6EEF87A4" w14:textId="77777777" w:rsidR="00103096" w:rsidRDefault="00103096" w:rsidP="00B128C2">
                            <w:pPr>
                              <w:rPr>
                                <w:rFonts w:ascii="Arial" w:hAnsi="Arial" w:cs="Arial"/>
                                <w:b/>
                                <w:sz w:val="16"/>
                                <w:szCs w:val="16"/>
                              </w:rPr>
                            </w:pPr>
                          </w:p>
                          <w:p w14:paraId="7633932A" w14:textId="77777777" w:rsidR="00103096" w:rsidRDefault="00103096" w:rsidP="00B128C2">
                            <w:pPr>
                              <w:rPr>
                                <w:rFonts w:ascii="Arial" w:hAnsi="Arial" w:cs="Arial"/>
                                <w:b/>
                                <w:sz w:val="16"/>
                                <w:szCs w:val="16"/>
                              </w:rPr>
                            </w:pPr>
                          </w:p>
                          <w:p w14:paraId="33A1A460" w14:textId="77777777" w:rsidR="00103096" w:rsidRDefault="00103096" w:rsidP="00B128C2">
                            <w:pPr>
                              <w:rPr>
                                <w:rFonts w:ascii="Arial" w:hAnsi="Arial" w:cs="Arial"/>
                                <w:b/>
                                <w:sz w:val="16"/>
                                <w:szCs w:val="16"/>
                              </w:rPr>
                            </w:pPr>
                          </w:p>
                          <w:p w14:paraId="5B2BC2ED" w14:textId="77777777" w:rsidR="00103096" w:rsidRDefault="00103096" w:rsidP="00B128C2">
                            <w:pPr>
                              <w:rPr>
                                <w:rFonts w:ascii="Arial" w:hAnsi="Arial" w:cs="Arial"/>
                                <w:b/>
                                <w:sz w:val="16"/>
                                <w:szCs w:val="16"/>
                              </w:rPr>
                            </w:pPr>
                          </w:p>
                          <w:p w14:paraId="38E1E5F3" w14:textId="77777777" w:rsidR="00103096" w:rsidRDefault="00103096" w:rsidP="00B128C2">
                            <w:pPr>
                              <w:rPr>
                                <w:rFonts w:ascii="Arial" w:hAnsi="Arial" w:cs="Arial"/>
                                <w:b/>
                                <w:sz w:val="16"/>
                                <w:szCs w:val="16"/>
                              </w:rPr>
                            </w:pPr>
                          </w:p>
                          <w:p w14:paraId="4D3F6BAD" w14:textId="77777777" w:rsidR="00103096" w:rsidRDefault="00103096" w:rsidP="00B128C2">
                            <w:pPr>
                              <w:rPr>
                                <w:rFonts w:ascii="Arial" w:hAnsi="Arial" w:cs="Arial"/>
                                <w:b/>
                                <w:sz w:val="16"/>
                                <w:szCs w:val="16"/>
                              </w:rPr>
                            </w:pPr>
                          </w:p>
                          <w:p w14:paraId="1512A1DE" w14:textId="77777777" w:rsidR="00103096" w:rsidRDefault="00103096" w:rsidP="00B128C2">
                            <w:pPr>
                              <w:rPr>
                                <w:rFonts w:ascii="Arial" w:hAnsi="Arial" w:cs="Arial"/>
                                <w:b/>
                                <w:sz w:val="16"/>
                                <w:szCs w:val="16"/>
                              </w:rPr>
                            </w:pPr>
                          </w:p>
                          <w:p w14:paraId="06D88935" w14:textId="77777777" w:rsidR="00103096" w:rsidRDefault="00103096" w:rsidP="00B128C2">
                            <w:pPr>
                              <w:rPr>
                                <w:rFonts w:ascii="Arial" w:hAnsi="Arial" w:cs="Arial"/>
                                <w:b/>
                                <w:sz w:val="16"/>
                                <w:szCs w:val="16"/>
                              </w:rPr>
                            </w:pPr>
                          </w:p>
                          <w:p w14:paraId="3C147BA3" w14:textId="77777777" w:rsidR="00103096" w:rsidRDefault="00103096" w:rsidP="00B128C2">
                            <w:pPr>
                              <w:rPr>
                                <w:rFonts w:ascii="Arial" w:hAnsi="Arial" w:cs="Arial"/>
                                <w:b/>
                                <w:sz w:val="16"/>
                                <w:szCs w:val="16"/>
                              </w:rPr>
                            </w:pPr>
                          </w:p>
                          <w:p w14:paraId="78D7FDB2" w14:textId="77777777" w:rsidR="00103096" w:rsidRDefault="00103096" w:rsidP="00B128C2">
                            <w:pPr>
                              <w:rPr>
                                <w:rFonts w:ascii="Arial" w:hAnsi="Arial" w:cs="Arial"/>
                                <w:b/>
                                <w:sz w:val="16"/>
                                <w:szCs w:val="16"/>
                              </w:rPr>
                            </w:pPr>
                          </w:p>
                          <w:p w14:paraId="112C7B92" w14:textId="77777777" w:rsidR="00103096" w:rsidRDefault="00103096" w:rsidP="00B128C2">
                            <w:pPr>
                              <w:rPr>
                                <w:rFonts w:ascii="Arial" w:hAnsi="Arial" w:cs="Arial"/>
                                <w:b/>
                                <w:sz w:val="16"/>
                                <w:szCs w:val="16"/>
                              </w:rPr>
                            </w:pPr>
                          </w:p>
                          <w:p w14:paraId="728D44B6" w14:textId="77777777" w:rsidR="00103096" w:rsidRPr="00227B9A" w:rsidRDefault="00103096" w:rsidP="00B128C2">
                            <w:pPr>
                              <w:rPr>
                                <w:rFonts w:ascii="Arial" w:hAnsi="Arial" w:cs="Arial"/>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32EFF3" id="_x0000_s1034" style="width:451.55pt;height:64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" fillcolor="white [3201]" strokecolor="#538135 [2409]" strokeweight="3pt">
                <v:textbox>
                  <w:txbxContent>
                    <w:p w14:paraId="375105A7" w14:textId="77777777" w:rsidR="00B128C2" w:rsidRPr="00AD225F" w:rsidRDefault="00B128C2" w:rsidP="00AD225F">
                      <w:pPr>
                        <w:pBdr>
                          <w:bottom w:val="single" w:sz="24" w:space="1" w:color="538135" w:themeColor="accent6" w:themeShade="BF"/>
                        </w:pBdr>
                        <w:ind w:right="-1"/>
                        <w:rPr>
                          <w:rFonts w:ascii="Arial" w:hAnsi="Arial" w:cs="Arial"/>
                          <w:b/>
                          <w:color w:val="538135" w:themeColor="accent6" w:themeShade="BF"/>
                          <w:sz w:val="20"/>
                          <w:szCs w:val="20"/>
                        </w:rPr>
                      </w:pPr>
                      <w:r w:rsidRPr="00AD225F">
                        <w:rPr>
                          <w:rFonts w:ascii="Arial" w:hAnsi="Arial" w:cs="Arial"/>
                          <w:b/>
                          <w:color w:val="538135" w:themeColor="accent6" w:themeShade="BF"/>
                          <w:sz w:val="20"/>
                          <w:szCs w:val="20"/>
                        </w:rPr>
                        <w:t>REFERÊNCIAS</w:t>
                      </w:r>
                    </w:p>
                    <w:p w14:paraId="3A52BAA6" w14:textId="77777777" w:rsidR="00B128C2" w:rsidRDefault="00B128C2" w:rsidP="00B128C2">
                      <w:pPr>
                        <w:rPr>
                          <w:rFonts w:ascii="Arial" w:hAnsi="Arial" w:cs="Arial"/>
                          <w:b/>
                          <w:sz w:val="20"/>
                          <w:szCs w:val="20"/>
                        </w:rPr>
                      </w:pPr>
                    </w:p>
                    <w:p w14:paraId="23AFC487" w14:textId="77777777" w:rsidR="002A5385" w:rsidRPr="002A5385" w:rsidRDefault="002A5385" w:rsidP="002A5385">
                      <w:pPr>
                        <w:pStyle w:val="NormalWeb"/>
                        <w:shd w:val="clear" w:color="auto" w:fill="FFFFFF"/>
                        <w:spacing w:before="0" w:beforeAutospacing="0" w:after="158" w:afterAutospacing="0"/>
                        <w:jc w:val="both"/>
                        <w:rPr>
                          <w:rFonts w:ascii="Arial" w:hAnsi="Arial" w:cs="Arial"/>
                          <w:color w:val="222222"/>
                        </w:rPr>
                      </w:pPr>
                      <w:r w:rsidRPr="002A5385">
                        <w:rPr>
                          <w:rFonts w:ascii="Arial" w:hAnsi="Arial" w:cs="Arial"/>
                          <w:color w:val="222222"/>
                        </w:rPr>
                        <w:t>As referências devem incluir </w:t>
                      </w:r>
                      <w:r w:rsidRPr="002A5385">
                        <w:rPr>
                          <w:rStyle w:val="Forte"/>
                          <w:rFonts w:ascii="Arial" w:hAnsi="Arial" w:cs="Arial"/>
                          <w:b w:val="0"/>
                          <w:color w:val="222222"/>
                        </w:rPr>
                        <w:t>somente as obras essenciais</w:t>
                      </w:r>
                      <w:r w:rsidRPr="002A5385">
                        <w:rPr>
                          <w:rFonts w:ascii="Arial" w:hAnsi="Arial" w:cs="Arial"/>
                          <w:color w:val="222222"/>
                        </w:rPr>
                        <w:t> para fundamentar o conteúdo do artigo. Devem ser apresentadas </w:t>
                      </w:r>
                      <w:r w:rsidRPr="002A5385">
                        <w:rPr>
                          <w:rStyle w:val="Forte"/>
                          <w:rFonts w:ascii="Arial" w:hAnsi="Arial" w:cs="Arial"/>
                          <w:b w:val="0"/>
                          <w:color w:val="222222"/>
                        </w:rPr>
                        <w:t>ao final do manuscrito</w:t>
                      </w:r>
                      <w:r w:rsidRPr="002A5385">
                        <w:rPr>
                          <w:rFonts w:ascii="Arial" w:hAnsi="Arial" w:cs="Arial"/>
                          <w:color w:val="222222"/>
                        </w:rPr>
                        <w:t>, em </w:t>
                      </w:r>
                      <w:r w:rsidRPr="002A5385">
                        <w:rPr>
                          <w:rStyle w:val="Forte"/>
                          <w:rFonts w:ascii="Arial" w:hAnsi="Arial" w:cs="Arial"/>
                          <w:b w:val="0"/>
                          <w:color w:val="222222"/>
                        </w:rPr>
                        <w:t>ordem alfabética pelo sobrenome do primeiro autor</w:t>
                      </w:r>
                      <w:r w:rsidRPr="002A5385">
                        <w:rPr>
                          <w:rFonts w:ascii="Arial" w:hAnsi="Arial" w:cs="Arial"/>
                          <w:color w:val="222222"/>
                        </w:rPr>
                        <w:t> e alinhadas à </w:t>
                      </w:r>
                      <w:r w:rsidRPr="002A5385">
                        <w:rPr>
                          <w:rStyle w:val="Forte"/>
                          <w:rFonts w:ascii="Arial" w:hAnsi="Arial" w:cs="Arial"/>
                          <w:b w:val="0"/>
                          <w:color w:val="222222"/>
                        </w:rPr>
                        <w:t>norma ABNT NBR 6023:2018</w:t>
                      </w:r>
                      <w:r w:rsidRPr="002A5385">
                        <w:rPr>
                          <w:rFonts w:ascii="Arial" w:hAnsi="Arial" w:cs="Arial"/>
                          <w:color w:val="222222"/>
                        </w:rPr>
                        <w:t>.</w:t>
                      </w:r>
                    </w:p>
                    <w:p w14:paraId="29133D0C" w14:textId="77777777" w:rsidR="002A5385" w:rsidRPr="002A5385" w:rsidRDefault="002A5385" w:rsidP="002A5385">
                      <w:pPr>
                        <w:pStyle w:val="NormalWeb"/>
                        <w:shd w:val="clear" w:color="auto" w:fill="FFFFFF"/>
                        <w:spacing w:before="0" w:beforeAutospacing="0" w:after="158" w:afterAutospacing="0"/>
                        <w:jc w:val="both"/>
                        <w:rPr>
                          <w:rFonts w:ascii="Arial" w:hAnsi="Arial" w:cs="Arial"/>
                          <w:color w:val="222222"/>
                        </w:rPr>
                      </w:pPr>
                      <w:r w:rsidRPr="002A5385">
                        <w:rPr>
                          <w:rFonts w:ascii="Arial" w:hAnsi="Arial" w:cs="Arial"/>
                          <w:color w:val="222222"/>
                        </w:rPr>
                        <w:t>No </w:t>
                      </w:r>
                      <w:r w:rsidRPr="002A5385">
                        <w:rPr>
                          <w:rStyle w:val="Forte"/>
                          <w:rFonts w:ascii="Arial" w:hAnsi="Arial" w:cs="Arial"/>
                          <w:b w:val="0"/>
                          <w:color w:val="222222"/>
                        </w:rPr>
                        <w:t>corpo do texto</w:t>
                      </w:r>
                      <w:r w:rsidRPr="002A5385">
                        <w:rPr>
                          <w:rFonts w:ascii="Arial" w:hAnsi="Arial" w:cs="Arial"/>
                          <w:color w:val="222222"/>
                        </w:rPr>
                        <w:t>, as citações devem ser feitas </w:t>
                      </w:r>
                      <w:r w:rsidRPr="002A5385">
                        <w:rPr>
                          <w:rStyle w:val="Forte"/>
                          <w:rFonts w:ascii="Arial" w:hAnsi="Arial" w:cs="Arial"/>
                          <w:b w:val="0"/>
                          <w:color w:val="222222"/>
                        </w:rPr>
                        <w:t>pelo sistema autor-data</w:t>
                      </w:r>
                      <w:r w:rsidRPr="002A5385">
                        <w:rPr>
                          <w:rFonts w:ascii="Arial" w:hAnsi="Arial" w:cs="Arial"/>
                          <w:color w:val="222222"/>
                        </w:rPr>
                        <w:t>, indicando o sobrenome do(s) autor(es), o ano da publicação e, se necessário, a página. Exemplo: (Silva, 2020) ou (Pereira; Oliveira, 2018, p. 45).</w:t>
                      </w:r>
                    </w:p>
                    <w:p w14:paraId="6219C335" w14:textId="77777777" w:rsidR="002A5385" w:rsidRPr="002A5385" w:rsidRDefault="002A5385" w:rsidP="002A5385">
                      <w:pPr>
                        <w:pStyle w:val="NormalWeb"/>
                        <w:shd w:val="clear" w:color="auto" w:fill="FFFFFF"/>
                        <w:spacing w:before="0" w:beforeAutospacing="0" w:after="158" w:afterAutospacing="0"/>
                        <w:jc w:val="both"/>
                        <w:rPr>
                          <w:rFonts w:ascii="Arial" w:hAnsi="Arial" w:cs="Arial"/>
                          <w:color w:val="222222"/>
                        </w:rPr>
                      </w:pPr>
                      <w:r w:rsidRPr="002A5385">
                        <w:rPr>
                          <w:rFonts w:ascii="Arial" w:hAnsi="Arial" w:cs="Arial"/>
                          <w:color w:val="222222"/>
                        </w:rPr>
                        <w:t>As referências completas devem seguir a formatação conforme a norma vigente da ABNT, observando pontuação, ordem dos elementos e uso de itálico para títulos de obras.</w:t>
                      </w:r>
                    </w:p>
                    <w:p w14:paraId="1162BDE5" w14:textId="77777777" w:rsidR="002A5385" w:rsidRPr="002A5385" w:rsidRDefault="002A5385" w:rsidP="002A5385">
                      <w:pPr>
                        <w:pStyle w:val="NormalWeb"/>
                        <w:shd w:val="clear" w:color="auto" w:fill="FFFFFF"/>
                        <w:spacing w:before="0" w:beforeAutospacing="0" w:after="158" w:afterAutospacing="0"/>
                        <w:jc w:val="both"/>
                        <w:rPr>
                          <w:rFonts w:ascii="Arial" w:hAnsi="Arial" w:cs="Arial"/>
                          <w:color w:val="222222"/>
                        </w:rPr>
                      </w:pPr>
                      <w:r w:rsidRPr="002A5385">
                        <w:rPr>
                          <w:rFonts w:ascii="Arial" w:hAnsi="Arial" w:cs="Arial"/>
                          <w:color w:val="222222"/>
                        </w:rPr>
                        <w:t>Para orientações detalhadas, recomenda-se consultar a norma </w:t>
                      </w:r>
                      <w:r w:rsidRPr="002A5385">
                        <w:rPr>
                          <w:rStyle w:val="Forte"/>
                          <w:rFonts w:ascii="Arial" w:hAnsi="Arial" w:cs="Arial"/>
                          <w:b w:val="0"/>
                          <w:color w:val="222222"/>
                        </w:rPr>
                        <w:t>ABNT NBR 6023:2018</w:t>
                      </w:r>
                      <w:r w:rsidRPr="002A5385">
                        <w:rPr>
                          <w:rFonts w:ascii="Arial" w:hAnsi="Arial" w:cs="Arial"/>
                          <w:color w:val="222222"/>
                        </w:rPr>
                        <w:t>.</w:t>
                      </w:r>
                    </w:p>
                    <w:p w14:paraId="141BB46A" w14:textId="77777777" w:rsidR="002A5385" w:rsidRPr="002A5385" w:rsidRDefault="002A5385" w:rsidP="002A5385">
                      <w:pPr>
                        <w:pStyle w:val="NormalWeb"/>
                        <w:shd w:val="clear" w:color="auto" w:fill="FFFFFF"/>
                        <w:spacing w:before="0" w:beforeAutospacing="0" w:after="158" w:afterAutospacing="0"/>
                        <w:jc w:val="both"/>
                        <w:rPr>
                          <w:rFonts w:ascii="Arial" w:hAnsi="Arial" w:cs="Arial"/>
                          <w:color w:val="222222"/>
                        </w:rPr>
                      </w:pPr>
                      <w:r w:rsidRPr="002A5385">
                        <w:rPr>
                          <w:rStyle w:val="Forte"/>
                          <w:rFonts w:ascii="Arial" w:hAnsi="Arial" w:cs="Arial"/>
                          <w:b w:val="0"/>
                          <w:color w:val="222222"/>
                        </w:rPr>
                        <w:t>Exemplo de referência no estilo ABNT:</w:t>
                      </w:r>
                    </w:p>
                    <w:p w14:paraId="05E4FF28" w14:textId="77777777" w:rsidR="002A5385" w:rsidRPr="002A5385" w:rsidRDefault="002A5385" w:rsidP="002A5385">
                      <w:pPr>
                        <w:pStyle w:val="NormalWeb"/>
                        <w:shd w:val="clear" w:color="auto" w:fill="FFFFFF"/>
                        <w:spacing w:before="0" w:beforeAutospacing="0" w:after="158" w:afterAutospacing="0"/>
                        <w:rPr>
                          <w:rFonts w:ascii="Arial" w:hAnsi="Arial" w:cs="Arial"/>
                          <w:color w:val="222222"/>
                        </w:rPr>
                      </w:pPr>
                      <w:r w:rsidRPr="002A5385">
                        <w:rPr>
                          <w:rFonts w:ascii="Arial" w:hAnsi="Arial" w:cs="Arial"/>
                          <w:color w:val="222222"/>
                        </w:rPr>
                        <w:t>Puri, S.; O'Brian, M. R. The hmuQ and hmuD genes from </w:t>
                      </w:r>
                      <w:r w:rsidRPr="002A5385">
                        <w:rPr>
                          <w:rStyle w:val="nfase"/>
                          <w:rFonts w:ascii="Arial" w:hAnsi="Arial" w:cs="Arial"/>
                          <w:color w:val="222222"/>
                        </w:rPr>
                        <w:t>Bradyrhizobium japonicum</w:t>
                      </w:r>
                      <w:r w:rsidRPr="002A5385">
                        <w:rPr>
                          <w:rFonts w:ascii="Arial" w:hAnsi="Arial" w:cs="Arial"/>
                          <w:color w:val="222222"/>
                        </w:rPr>
                        <w:t> encode heme-degrading enzymes. </w:t>
                      </w:r>
                      <w:r w:rsidRPr="002A5385">
                        <w:rPr>
                          <w:rStyle w:val="Forte"/>
                          <w:rFonts w:ascii="Arial" w:hAnsi="Arial" w:cs="Arial"/>
                          <w:b w:val="0"/>
                          <w:color w:val="222222"/>
                        </w:rPr>
                        <w:t>Journal of Bacteriology</w:t>
                      </w:r>
                      <w:r w:rsidRPr="002A5385">
                        <w:rPr>
                          <w:rFonts w:ascii="Arial" w:hAnsi="Arial" w:cs="Arial"/>
                          <w:color w:val="222222"/>
                        </w:rPr>
                        <w:t>, Washington, D.C., v. 188, n. 18, p. 6476–6482, set. 2006. Disponível em: http://jb.asm.org/cgi/content/full/188/18/6476?view=long&amp;pmid=16952937. Acesso em: 8 jan. 2007. DOI: 10.1128/JB.00737-82.</w:t>
                      </w:r>
                    </w:p>
                    <w:p w14:paraId="12CF4A20" w14:textId="77777777" w:rsidR="00B128C2" w:rsidRPr="002A5385" w:rsidRDefault="00B128C2" w:rsidP="002A5385">
                      <w:pPr>
                        <w:jc w:val="both"/>
                        <w:rPr>
                          <w:rFonts w:ascii="Arial" w:hAnsi="Arial" w:cs="Arial"/>
                        </w:rPr>
                      </w:pPr>
                    </w:p>
                    <w:p w14:paraId="3091EE8F" w14:textId="77777777" w:rsidR="00103096" w:rsidRPr="002A5385" w:rsidRDefault="00103096" w:rsidP="002A5385">
                      <w:pPr>
                        <w:jc w:val="both"/>
                        <w:rPr>
                          <w:rFonts w:ascii="Arial" w:hAnsi="Arial" w:cs="Arial"/>
                        </w:rPr>
                      </w:pPr>
                    </w:p>
                    <w:p w14:paraId="6979A1EA" w14:textId="77777777" w:rsidR="00103096" w:rsidRDefault="00103096" w:rsidP="00B128C2">
                      <w:pPr>
                        <w:rPr>
                          <w:rFonts w:ascii="Arial" w:hAnsi="Arial" w:cs="Arial"/>
                          <w:b/>
                          <w:sz w:val="16"/>
                          <w:szCs w:val="16"/>
                        </w:rPr>
                      </w:pPr>
                    </w:p>
                    <w:p w14:paraId="7A457029" w14:textId="77777777" w:rsidR="00103096" w:rsidRDefault="00103096" w:rsidP="00B128C2">
                      <w:pPr>
                        <w:rPr>
                          <w:rFonts w:ascii="Arial" w:hAnsi="Arial" w:cs="Arial"/>
                          <w:b/>
                          <w:sz w:val="16"/>
                          <w:szCs w:val="16"/>
                        </w:rPr>
                      </w:pPr>
                    </w:p>
                    <w:p w14:paraId="54ECD326" w14:textId="77777777" w:rsidR="00103096" w:rsidRDefault="00103096" w:rsidP="00B128C2">
                      <w:pPr>
                        <w:rPr>
                          <w:rFonts w:ascii="Arial" w:hAnsi="Arial" w:cs="Arial"/>
                          <w:b/>
                          <w:sz w:val="16"/>
                          <w:szCs w:val="16"/>
                        </w:rPr>
                      </w:pPr>
                    </w:p>
                    <w:p w14:paraId="1C6D3532" w14:textId="77777777" w:rsidR="00103096" w:rsidRDefault="00103096" w:rsidP="00B128C2">
                      <w:pPr>
                        <w:rPr>
                          <w:rFonts w:ascii="Arial" w:hAnsi="Arial" w:cs="Arial"/>
                          <w:b/>
                          <w:sz w:val="16"/>
                          <w:szCs w:val="16"/>
                        </w:rPr>
                      </w:pPr>
                    </w:p>
                    <w:p w14:paraId="249E7138" w14:textId="77777777" w:rsidR="00103096" w:rsidRDefault="00103096" w:rsidP="00B128C2">
                      <w:pPr>
                        <w:rPr>
                          <w:rFonts w:ascii="Arial" w:hAnsi="Arial" w:cs="Arial"/>
                          <w:b/>
                          <w:sz w:val="16"/>
                          <w:szCs w:val="16"/>
                        </w:rPr>
                      </w:pPr>
                    </w:p>
                    <w:p w14:paraId="6D6A31B4" w14:textId="77777777" w:rsidR="00103096" w:rsidRDefault="00103096" w:rsidP="00B128C2">
                      <w:pPr>
                        <w:rPr>
                          <w:rFonts w:ascii="Arial" w:hAnsi="Arial" w:cs="Arial"/>
                          <w:b/>
                          <w:sz w:val="16"/>
                          <w:szCs w:val="16"/>
                        </w:rPr>
                      </w:pPr>
                    </w:p>
                    <w:p w14:paraId="1E01C7B8" w14:textId="77777777" w:rsidR="00103096" w:rsidRDefault="00103096" w:rsidP="00B128C2">
                      <w:pPr>
                        <w:rPr>
                          <w:rFonts w:ascii="Arial" w:hAnsi="Arial" w:cs="Arial"/>
                          <w:b/>
                          <w:sz w:val="16"/>
                          <w:szCs w:val="16"/>
                        </w:rPr>
                      </w:pPr>
                    </w:p>
                    <w:p w14:paraId="4557A51A" w14:textId="77777777" w:rsidR="00103096" w:rsidRDefault="00103096" w:rsidP="00B128C2">
                      <w:pPr>
                        <w:rPr>
                          <w:rFonts w:ascii="Arial" w:hAnsi="Arial" w:cs="Arial"/>
                          <w:b/>
                          <w:sz w:val="16"/>
                          <w:szCs w:val="16"/>
                        </w:rPr>
                      </w:pPr>
                    </w:p>
                    <w:p w14:paraId="4E65A651" w14:textId="77777777" w:rsidR="00103096" w:rsidRDefault="00103096" w:rsidP="00B128C2">
                      <w:pPr>
                        <w:rPr>
                          <w:rFonts w:ascii="Arial" w:hAnsi="Arial" w:cs="Arial"/>
                          <w:b/>
                          <w:sz w:val="16"/>
                          <w:szCs w:val="16"/>
                        </w:rPr>
                      </w:pPr>
                    </w:p>
                    <w:p w14:paraId="2CAA6365" w14:textId="77777777" w:rsidR="00103096" w:rsidRDefault="00103096" w:rsidP="00B128C2">
                      <w:pPr>
                        <w:rPr>
                          <w:rFonts w:ascii="Arial" w:hAnsi="Arial" w:cs="Arial"/>
                          <w:b/>
                          <w:sz w:val="16"/>
                          <w:szCs w:val="16"/>
                        </w:rPr>
                      </w:pPr>
                    </w:p>
                    <w:p w14:paraId="1FB3D7BC" w14:textId="77777777" w:rsidR="00103096" w:rsidRDefault="00103096" w:rsidP="00B128C2">
                      <w:pPr>
                        <w:rPr>
                          <w:rFonts w:ascii="Arial" w:hAnsi="Arial" w:cs="Arial"/>
                          <w:b/>
                          <w:sz w:val="16"/>
                          <w:szCs w:val="16"/>
                        </w:rPr>
                      </w:pPr>
                    </w:p>
                    <w:p w14:paraId="51680A0F" w14:textId="77777777" w:rsidR="00103096" w:rsidRDefault="00103096" w:rsidP="00B128C2">
                      <w:pPr>
                        <w:rPr>
                          <w:rFonts w:ascii="Arial" w:hAnsi="Arial" w:cs="Arial"/>
                          <w:b/>
                          <w:sz w:val="16"/>
                          <w:szCs w:val="16"/>
                        </w:rPr>
                      </w:pPr>
                    </w:p>
                    <w:p w14:paraId="1F56B539" w14:textId="77777777" w:rsidR="00103096" w:rsidRDefault="00103096" w:rsidP="00B128C2">
                      <w:pPr>
                        <w:rPr>
                          <w:rFonts w:ascii="Arial" w:hAnsi="Arial" w:cs="Arial"/>
                          <w:b/>
                          <w:sz w:val="16"/>
                          <w:szCs w:val="16"/>
                        </w:rPr>
                      </w:pPr>
                    </w:p>
                    <w:p w14:paraId="5C730207" w14:textId="77777777" w:rsidR="00103096" w:rsidRDefault="00103096" w:rsidP="00B128C2">
                      <w:pPr>
                        <w:rPr>
                          <w:rFonts w:ascii="Arial" w:hAnsi="Arial" w:cs="Arial"/>
                          <w:b/>
                          <w:sz w:val="16"/>
                          <w:szCs w:val="16"/>
                        </w:rPr>
                      </w:pPr>
                    </w:p>
                    <w:p w14:paraId="4321BAD5" w14:textId="77777777" w:rsidR="00103096" w:rsidRDefault="00103096" w:rsidP="00B128C2">
                      <w:pPr>
                        <w:rPr>
                          <w:rFonts w:ascii="Arial" w:hAnsi="Arial" w:cs="Arial"/>
                          <w:b/>
                          <w:sz w:val="16"/>
                          <w:szCs w:val="16"/>
                        </w:rPr>
                      </w:pPr>
                    </w:p>
                    <w:p w14:paraId="000953A0" w14:textId="77777777" w:rsidR="00103096" w:rsidRDefault="00103096" w:rsidP="00B128C2">
                      <w:pPr>
                        <w:rPr>
                          <w:rFonts w:ascii="Arial" w:hAnsi="Arial" w:cs="Arial"/>
                          <w:b/>
                          <w:sz w:val="16"/>
                          <w:szCs w:val="16"/>
                        </w:rPr>
                      </w:pPr>
                    </w:p>
                    <w:p w14:paraId="00D9D73A" w14:textId="77777777" w:rsidR="00103096" w:rsidRDefault="00103096" w:rsidP="00B128C2">
                      <w:pPr>
                        <w:rPr>
                          <w:rFonts w:ascii="Arial" w:hAnsi="Arial" w:cs="Arial"/>
                          <w:b/>
                          <w:sz w:val="16"/>
                          <w:szCs w:val="16"/>
                        </w:rPr>
                      </w:pPr>
                    </w:p>
                    <w:p w14:paraId="40228518" w14:textId="77777777" w:rsidR="00103096" w:rsidRDefault="00103096" w:rsidP="00B128C2">
                      <w:pPr>
                        <w:rPr>
                          <w:rFonts w:ascii="Arial" w:hAnsi="Arial" w:cs="Arial"/>
                          <w:b/>
                          <w:sz w:val="16"/>
                          <w:szCs w:val="16"/>
                        </w:rPr>
                      </w:pPr>
                    </w:p>
                    <w:p w14:paraId="0758B39F" w14:textId="77777777" w:rsidR="00103096" w:rsidRDefault="00103096" w:rsidP="00B128C2">
                      <w:pPr>
                        <w:rPr>
                          <w:rFonts w:ascii="Arial" w:hAnsi="Arial" w:cs="Arial"/>
                          <w:b/>
                          <w:sz w:val="16"/>
                          <w:szCs w:val="16"/>
                        </w:rPr>
                      </w:pPr>
                    </w:p>
                    <w:p w14:paraId="70EF7EA6" w14:textId="77777777" w:rsidR="00103096" w:rsidRDefault="00103096" w:rsidP="00B128C2">
                      <w:pPr>
                        <w:rPr>
                          <w:rFonts w:ascii="Arial" w:hAnsi="Arial" w:cs="Arial"/>
                          <w:b/>
                          <w:sz w:val="16"/>
                          <w:szCs w:val="16"/>
                        </w:rPr>
                      </w:pPr>
                    </w:p>
                    <w:p w14:paraId="2EDAA6BC" w14:textId="77777777" w:rsidR="00103096" w:rsidRDefault="00103096" w:rsidP="00B128C2">
                      <w:pPr>
                        <w:rPr>
                          <w:rFonts w:ascii="Arial" w:hAnsi="Arial" w:cs="Arial"/>
                          <w:b/>
                          <w:sz w:val="16"/>
                          <w:szCs w:val="16"/>
                        </w:rPr>
                      </w:pPr>
                    </w:p>
                    <w:p w14:paraId="153B3AAA" w14:textId="77777777" w:rsidR="00103096" w:rsidRDefault="00103096" w:rsidP="00B128C2">
                      <w:pPr>
                        <w:rPr>
                          <w:rFonts w:ascii="Arial" w:hAnsi="Arial" w:cs="Arial"/>
                          <w:b/>
                          <w:sz w:val="16"/>
                          <w:szCs w:val="16"/>
                        </w:rPr>
                      </w:pPr>
                    </w:p>
                    <w:p w14:paraId="1C46405C" w14:textId="77777777" w:rsidR="00103096" w:rsidRDefault="00103096" w:rsidP="00B128C2">
                      <w:pPr>
                        <w:rPr>
                          <w:rFonts w:ascii="Arial" w:hAnsi="Arial" w:cs="Arial"/>
                          <w:b/>
                          <w:sz w:val="16"/>
                          <w:szCs w:val="16"/>
                        </w:rPr>
                      </w:pPr>
                    </w:p>
                    <w:p w14:paraId="4E1FD087" w14:textId="77777777" w:rsidR="00103096" w:rsidRDefault="00103096" w:rsidP="00B128C2">
                      <w:pPr>
                        <w:rPr>
                          <w:rFonts w:ascii="Arial" w:hAnsi="Arial" w:cs="Arial"/>
                          <w:b/>
                          <w:sz w:val="16"/>
                          <w:szCs w:val="16"/>
                        </w:rPr>
                      </w:pPr>
                    </w:p>
                    <w:p w14:paraId="358FB358" w14:textId="77777777" w:rsidR="00103096" w:rsidRDefault="00103096" w:rsidP="00B128C2">
                      <w:pPr>
                        <w:rPr>
                          <w:rFonts w:ascii="Arial" w:hAnsi="Arial" w:cs="Arial"/>
                          <w:b/>
                          <w:sz w:val="16"/>
                          <w:szCs w:val="16"/>
                        </w:rPr>
                      </w:pPr>
                    </w:p>
                    <w:p w14:paraId="64E00AD0" w14:textId="77777777" w:rsidR="00103096" w:rsidRDefault="00103096" w:rsidP="00B128C2">
                      <w:pPr>
                        <w:rPr>
                          <w:rFonts w:ascii="Arial" w:hAnsi="Arial" w:cs="Arial"/>
                          <w:b/>
                          <w:sz w:val="16"/>
                          <w:szCs w:val="16"/>
                        </w:rPr>
                      </w:pPr>
                    </w:p>
                    <w:p w14:paraId="020BB139" w14:textId="77777777" w:rsidR="00103096" w:rsidRDefault="00103096" w:rsidP="00B128C2">
                      <w:pPr>
                        <w:rPr>
                          <w:rFonts w:ascii="Arial" w:hAnsi="Arial" w:cs="Arial"/>
                          <w:b/>
                          <w:sz w:val="16"/>
                          <w:szCs w:val="16"/>
                        </w:rPr>
                      </w:pPr>
                    </w:p>
                    <w:p w14:paraId="159A7B27" w14:textId="77777777" w:rsidR="00103096" w:rsidRDefault="00103096" w:rsidP="00B128C2">
                      <w:pPr>
                        <w:rPr>
                          <w:rFonts w:ascii="Arial" w:hAnsi="Arial" w:cs="Arial"/>
                          <w:b/>
                          <w:sz w:val="16"/>
                          <w:szCs w:val="16"/>
                        </w:rPr>
                      </w:pPr>
                    </w:p>
                    <w:p w14:paraId="6273376C" w14:textId="77777777" w:rsidR="00103096" w:rsidRDefault="00103096" w:rsidP="00B128C2">
                      <w:pPr>
                        <w:rPr>
                          <w:rFonts w:ascii="Arial" w:hAnsi="Arial" w:cs="Arial"/>
                          <w:b/>
                          <w:sz w:val="16"/>
                          <w:szCs w:val="16"/>
                        </w:rPr>
                      </w:pPr>
                    </w:p>
                    <w:p w14:paraId="79221A2D" w14:textId="77777777" w:rsidR="00103096" w:rsidRDefault="00103096" w:rsidP="00B128C2">
                      <w:pPr>
                        <w:rPr>
                          <w:rFonts w:ascii="Arial" w:hAnsi="Arial" w:cs="Arial"/>
                          <w:b/>
                          <w:sz w:val="16"/>
                          <w:szCs w:val="16"/>
                        </w:rPr>
                      </w:pPr>
                    </w:p>
                    <w:p w14:paraId="4DE4CE39" w14:textId="77777777" w:rsidR="00103096" w:rsidRDefault="00103096" w:rsidP="00B128C2">
                      <w:pPr>
                        <w:rPr>
                          <w:rFonts w:ascii="Arial" w:hAnsi="Arial" w:cs="Arial"/>
                          <w:b/>
                          <w:sz w:val="16"/>
                          <w:szCs w:val="16"/>
                        </w:rPr>
                      </w:pPr>
                    </w:p>
                    <w:p w14:paraId="5DC84123" w14:textId="77777777" w:rsidR="00103096" w:rsidRDefault="00103096" w:rsidP="00B128C2">
                      <w:pPr>
                        <w:rPr>
                          <w:rFonts w:ascii="Arial" w:hAnsi="Arial" w:cs="Arial"/>
                          <w:b/>
                          <w:sz w:val="16"/>
                          <w:szCs w:val="16"/>
                        </w:rPr>
                      </w:pPr>
                    </w:p>
                    <w:p w14:paraId="6677D326" w14:textId="77777777" w:rsidR="00103096" w:rsidRDefault="00103096" w:rsidP="00B128C2">
                      <w:pPr>
                        <w:rPr>
                          <w:rFonts w:ascii="Arial" w:hAnsi="Arial" w:cs="Arial"/>
                          <w:b/>
                          <w:sz w:val="16"/>
                          <w:szCs w:val="16"/>
                        </w:rPr>
                      </w:pPr>
                    </w:p>
                    <w:p w14:paraId="1DEC472D" w14:textId="77777777" w:rsidR="00103096" w:rsidRDefault="00103096" w:rsidP="00B128C2">
                      <w:pPr>
                        <w:rPr>
                          <w:rFonts w:ascii="Arial" w:hAnsi="Arial" w:cs="Arial"/>
                          <w:b/>
                          <w:sz w:val="16"/>
                          <w:szCs w:val="16"/>
                        </w:rPr>
                      </w:pPr>
                    </w:p>
                    <w:p w14:paraId="0C73522E" w14:textId="77777777" w:rsidR="00103096" w:rsidRDefault="00103096" w:rsidP="00B128C2">
                      <w:pPr>
                        <w:rPr>
                          <w:rFonts w:ascii="Arial" w:hAnsi="Arial" w:cs="Arial"/>
                          <w:b/>
                          <w:sz w:val="16"/>
                          <w:szCs w:val="16"/>
                        </w:rPr>
                      </w:pPr>
                    </w:p>
                    <w:p w14:paraId="3F247777" w14:textId="77777777" w:rsidR="00103096" w:rsidRDefault="00103096" w:rsidP="00B128C2">
                      <w:pPr>
                        <w:rPr>
                          <w:rFonts w:ascii="Arial" w:hAnsi="Arial" w:cs="Arial"/>
                          <w:b/>
                          <w:sz w:val="16"/>
                          <w:szCs w:val="16"/>
                        </w:rPr>
                      </w:pPr>
                    </w:p>
                    <w:p w14:paraId="7507F861" w14:textId="77777777" w:rsidR="00103096" w:rsidRDefault="00103096" w:rsidP="00B128C2">
                      <w:pPr>
                        <w:rPr>
                          <w:rFonts w:ascii="Arial" w:hAnsi="Arial" w:cs="Arial"/>
                          <w:b/>
                          <w:sz w:val="16"/>
                          <w:szCs w:val="16"/>
                        </w:rPr>
                      </w:pPr>
                    </w:p>
                    <w:p w14:paraId="4DD08D82" w14:textId="77777777" w:rsidR="00103096" w:rsidRDefault="00103096" w:rsidP="00B128C2">
                      <w:pPr>
                        <w:rPr>
                          <w:rFonts w:ascii="Arial" w:hAnsi="Arial" w:cs="Arial"/>
                          <w:b/>
                          <w:sz w:val="16"/>
                          <w:szCs w:val="16"/>
                        </w:rPr>
                      </w:pPr>
                    </w:p>
                    <w:p w14:paraId="54D1A033" w14:textId="77777777" w:rsidR="00103096" w:rsidRDefault="00103096" w:rsidP="00B128C2">
                      <w:pPr>
                        <w:rPr>
                          <w:rFonts w:ascii="Arial" w:hAnsi="Arial" w:cs="Arial"/>
                          <w:b/>
                          <w:sz w:val="16"/>
                          <w:szCs w:val="16"/>
                        </w:rPr>
                      </w:pPr>
                    </w:p>
                    <w:p w14:paraId="08FB948E" w14:textId="77777777" w:rsidR="00103096" w:rsidRDefault="00103096" w:rsidP="00B128C2">
                      <w:pPr>
                        <w:rPr>
                          <w:rFonts w:ascii="Arial" w:hAnsi="Arial" w:cs="Arial"/>
                          <w:b/>
                          <w:sz w:val="16"/>
                          <w:szCs w:val="16"/>
                        </w:rPr>
                      </w:pPr>
                    </w:p>
                    <w:p w14:paraId="367EBEC3" w14:textId="77777777" w:rsidR="00103096" w:rsidRDefault="00103096" w:rsidP="00B128C2">
                      <w:pPr>
                        <w:rPr>
                          <w:rFonts w:ascii="Arial" w:hAnsi="Arial" w:cs="Arial"/>
                          <w:b/>
                          <w:sz w:val="16"/>
                          <w:szCs w:val="16"/>
                        </w:rPr>
                      </w:pPr>
                    </w:p>
                    <w:p w14:paraId="37691B01" w14:textId="77777777" w:rsidR="00103096" w:rsidRDefault="00103096" w:rsidP="00B128C2">
                      <w:pPr>
                        <w:rPr>
                          <w:rFonts w:ascii="Arial" w:hAnsi="Arial" w:cs="Arial"/>
                          <w:b/>
                          <w:sz w:val="16"/>
                          <w:szCs w:val="16"/>
                        </w:rPr>
                      </w:pPr>
                    </w:p>
                    <w:p w14:paraId="563DB8DF" w14:textId="77777777" w:rsidR="00103096" w:rsidRDefault="00103096" w:rsidP="00B128C2">
                      <w:pPr>
                        <w:rPr>
                          <w:rFonts w:ascii="Arial" w:hAnsi="Arial" w:cs="Arial"/>
                          <w:b/>
                          <w:sz w:val="16"/>
                          <w:szCs w:val="16"/>
                        </w:rPr>
                      </w:pPr>
                    </w:p>
                    <w:p w14:paraId="18EA361B" w14:textId="77777777" w:rsidR="00103096" w:rsidRDefault="00103096" w:rsidP="00B128C2">
                      <w:pPr>
                        <w:rPr>
                          <w:rFonts w:ascii="Arial" w:hAnsi="Arial" w:cs="Arial"/>
                          <w:b/>
                          <w:sz w:val="16"/>
                          <w:szCs w:val="16"/>
                        </w:rPr>
                      </w:pPr>
                    </w:p>
                    <w:p w14:paraId="6C2A5D48" w14:textId="77777777" w:rsidR="00103096" w:rsidRDefault="00103096" w:rsidP="00B128C2">
                      <w:pPr>
                        <w:rPr>
                          <w:rFonts w:ascii="Arial" w:hAnsi="Arial" w:cs="Arial"/>
                          <w:b/>
                          <w:sz w:val="16"/>
                          <w:szCs w:val="16"/>
                        </w:rPr>
                      </w:pPr>
                    </w:p>
                    <w:p w14:paraId="30498B31" w14:textId="77777777" w:rsidR="00103096" w:rsidRDefault="00103096" w:rsidP="00B128C2">
                      <w:pPr>
                        <w:rPr>
                          <w:rFonts w:ascii="Arial" w:hAnsi="Arial" w:cs="Arial"/>
                          <w:b/>
                          <w:sz w:val="16"/>
                          <w:szCs w:val="16"/>
                        </w:rPr>
                      </w:pPr>
                    </w:p>
                    <w:p w14:paraId="106DB058" w14:textId="77777777" w:rsidR="00103096" w:rsidRDefault="00103096" w:rsidP="00B128C2">
                      <w:pPr>
                        <w:rPr>
                          <w:rFonts w:ascii="Arial" w:hAnsi="Arial" w:cs="Arial"/>
                          <w:b/>
                          <w:sz w:val="16"/>
                          <w:szCs w:val="16"/>
                        </w:rPr>
                      </w:pPr>
                    </w:p>
                    <w:p w14:paraId="5B12D5C4" w14:textId="77777777" w:rsidR="00103096" w:rsidRDefault="00103096" w:rsidP="00B128C2">
                      <w:pPr>
                        <w:rPr>
                          <w:rFonts w:ascii="Arial" w:hAnsi="Arial" w:cs="Arial"/>
                          <w:b/>
                          <w:sz w:val="16"/>
                          <w:szCs w:val="16"/>
                        </w:rPr>
                      </w:pPr>
                    </w:p>
                    <w:p w14:paraId="7C9FAA13" w14:textId="77777777" w:rsidR="00103096" w:rsidRDefault="00103096" w:rsidP="00B128C2">
                      <w:pPr>
                        <w:rPr>
                          <w:rFonts w:ascii="Arial" w:hAnsi="Arial" w:cs="Arial"/>
                          <w:b/>
                          <w:sz w:val="16"/>
                          <w:szCs w:val="16"/>
                        </w:rPr>
                      </w:pPr>
                    </w:p>
                    <w:p w14:paraId="144C8DFF" w14:textId="77777777" w:rsidR="00103096" w:rsidRDefault="00103096" w:rsidP="00B128C2">
                      <w:pPr>
                        <w:rPr>
                          <w:rFonts w:ascii="Arial" w:hAnsi="Arial" w:cs="Arial"/>
                          <w:b/>
                          <w:sz w:val="16"/>
                          <w:szCs w:val="16"/>
                        </w:rPr>
                      </w:pPr>
                    </w:p>
                    <w:p w14:paraId="57F0231C" w14:textId="77777777" w:rsidR="00103096" w:rsidRDefault="00103096" w:rsidP="00B128C2">
                      <w:pPr>
                        <w:rPr>
                          <w:rFonts w:ascii="Arial" w:hAnsi="Arial" w:cs="Arial"/>
                          <w:b/>
                          <w:sz w:val="16"/>
                          <w:szCs w:val="16"/>
                        </w:rPr>
                      </w:pPr>
                    </w:p>
                    <w:p w14:paraId="327FE135" w14:textId="77777777" w:rsidR="00103096" w:rsidRDefault="00103096" w:rsidP="00B128C2">
                      <w:pPr>
                        <w:rPr>
                          <w:rFonts w:ascii="Arial" w:hAnsi="Arial" w:cs="Arial"/>
                          <w:b/>
                          <w:sz w:val="16"/>
                          <w:szCs w:val="16"/>
                        </w:rPr>
                      </w:pPr>
                    </w:p>
                    <w:p w14:paraId="6EEF87A4" w14:textId="77777777" w:rsidR="00103096" w:rsidRDefault="00103096" w:rsidP="00B128C2">
                      <w:pPr>
                        <w:rPr>
                          <w:rFonts w:ascii="Arial" w:hAnsi="Arial" w:cs="Arial"/>
                          <w:b/>
                          <w:sz w:val="16"/>
                          <w:szCs w:val="16"/>
                        </w:rPr>
                      </w:pPr>
                    </w:p>
                    <w:p w14:paraId="7633932A" w14:textId="77777777" w:rsidR="00103096" w:rsidRDefault="00103096" w:rsidP="00B128C2">
                      <w:pPr>
                        <w:rPr>
                          <w:rFonts w:ascii="Arial" w:hAnsi="Arial" w:cs="Arial"/>
                          <w:b/>
                          <w:sz w:val="16"/>
                          <w:szCs w:val="16"/>
                        </w:rPr>
                      </w:pPr>
                    </w:p>
                    <w:p w14:paraId="33A1A460" w14:textId="77777777" w:rsidR="00103096" w:rsidRDefault="00103096" w:rsidP="00B128C2">
                      <w:pPr>
                        <w:rPr>
                          <w:rFonts w:ascii="Arial" w:hAnsi="Arial" w:cs="Arial"/>
                          <w:b/>
                          <w:sz w:val="16"/>
                          <w:szCs w:val="16"/>
                        </w:rPr>
                      </w:pPr>
                    </w:p>
                    <w:p w14:paraId="5B2BC2ED" w14:textId="77777777" w:rsidR="00103096" w:rsidRDefault="00103096" w:rsidP="00B128C2">
                      <w:pPr>
                        <w:rPr>
                          <w:rFonts w:ascii="Arial" w:hAnsi="Arial" w:cs="Arial"/>
                          <w:b/>
                          <w:sz w:val="16"/>
                          <w:szCs w:val="16"/>
                        </w:rPr>
                      </w:pPr>
                    </w:p>
                    <w:p w14:paraId="38E1E5F3" w14:textId="77777777" w:rsidR="00103096" w:rsidRDefault="00103096" w:rsidP="00B128C2">
                      <w:pPr>
                        <w:rPr>
                          <w:rFonts w:ascii="Arial" w:hAnsi="Arial" w:cs="Arial"/>
                          <w:b/>
                          <w:sz w:val="16"/>
                          <w:szCs w:val="16"/>
                        </w:rPr>
                      </w:pPr>
                    </w:p>
                    <w:p w14:paraId="4D3F6BAD" w14:textId="77777777" w:rsidR="00103096" w:rsidRDefault="00103096" w:rsidP="00B128C2">
                      <w:pPr>
                        <w:rPr>
                          <w:rFonts w:ascii="Arial" w:hAnsi="Arial" w:cs="Arial"/>
                          <w:b/>
                          <w:sz w:val="16"/>
                          <w:szCs w:val="16"/>
                        </w:rPr>
                      </w:pPr>
                    </w:p>
                    <w:p w14:paraId="1512A1DE" w14:textId="77777777" w:rsidR="00103096" w:rsidRDefault="00103096" w:rsidP="00B128C2">
                      <w:pPr>
                        <w:rPr>
                          <w:rFonts w:ascii="Arial" w:hAnsi="Arial" w:cs="Arial"/>
                          <w:b/>
                          <w:sz w:val="16"/>
                          <w:szCs w:val="16"/>
                        </w:rPr>
                      </w:pPr>
                    </w:p>
                    <w:p w14:paraId="06D88935" w14:textId="77777777" w:rsidR="00103096" w:rsidRDefault="00103096" w:rsidP="00B128C2">
                      <w:pPr>
                        <w:rPr>
                          <w:rFonts w:ascii="Arial" w:hAnsi="Arial" w:cs="Arial"/>
                          <w:b/>
                          <w:sz w:val="16"/>
                          <w:szCs w:val="16"/>
                        </w:rPr>
                      </w:pPr>
                    </w:p>
                    <w:p w14:paraId="3C147BA3" w14:textId="77777777" w:rsidR="00103096" w:rsidRDefault="00103096" w:rsidP="00B128C2">
                      <w:pPr>
                        <w:rPr>
                          <w:rFonts w:ascii="Arial" w:hAnsi="Arial" w:cs="Arial"/>
                          <w:b/>
                          <w:sz w:val="16"/>
                          <w:szCs w:val="16"/>
                        </w:rPr>
                      </w:pPr>
                    </w:p>
                    <w:p w14:paraId="78D7FDB2" w14:textId="77777777" w:rsidR="00103096" w:rsidRDefault="00103096" w:rsidP="00B128C2">
                      <w:pPr>
                        <w:rPr>
                          <w:rFonts w:ascii="Arial" w:hAnsi="Arial" w:cs="Arial"/>
                          <w:b/>
                          <w:sz w:val="16"/>
                          <w:szCs w:val="16"/>
                        </w:rPr>
                      </w:pPr>
                    </w:p>
                    <w:p w14:paraId="112C7B92" w14:textId="77777777" w:rsidR="00103096" w:rsidRDefault="00103096" w:rsidP="00B128C2">
                      <w:pPr>
                        <w:rPr>
                          <w:rFonts w:ascii="Arial" w:hAnsi="Arial" w:cs="Arial"/>
                          <w:b/>
                          <w:sz w:val="16"/>
                          <w:szCs w:val="16"/>
                        </w:rPr>
                      </w:pPr>
                    </w:p>
                    <w:p w14:paraId="728D44B6" w14:textId="77777777" w:rsidR="00103096" w:rsidRPr="00227B9A" w:rsidRDefault="00103096" w:rsidP="00B128C2">
                      <w:pPr>
                        <w:rPr>
                          <w:rFonts w:ascii="Arial" w:hAnsi="Arial" w:cs="Arial"/>
                          <w:b/>
                          <w:sz w:val="16"/>
                          <w:szCs w:val="16"/>
                        </w:rPr>
                      </w:pPr>
                    </w:p>
                  </w:txbxContent>
                </v:textbox>
                <w10:anchorlock/>
              </v:rect>
            </w:pict>
          </mc:Fallback>
        </mc:AlternateContent>
      </w:r>
    </w:p>
    <w:sectPr w:rsidR="00B128C2" w:rsidSect="000E77B2">
      <w:headerReference w:type="default" r:id="rId20"/>
      <w:footerReference w:type="default" r:id="rId21"/>
      <w:footnotePr>
        <w:numRestart w:val="eachSect"/>
      </w:footnotePr>
      <w:type w:val="continuous"/>
      <w:pgSz w:w="11907" w:h="16840"/>
      <w:pgMar w:top="1701" w:right="1134" w:bottom="1134" w:left="1701" w:header="720" w:footer="720"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56F1E9" w14:textId="77777777" w:rsidR="00270000" w:rsidRDefault="00270000">
      <w:r>
        <w:separator/>
      </w:r>
    </w:p>
  </w:endnote>
  <w:endnote w:type="continuationSeparator" w:id="0">
    <w:p w14:paraId="195AD86E" w14:textId="77777777" w:rsidR="00270000" w:rsidRDefault="00270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ouvenir Lt BT">
    <w:altName w:val="Georgia"/>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Albany">
    <w:altName w:val="Arial"/>
    <w:charset w:val="00"/>
    <w:family w:val="swiss"/>
    <w:pitch w:val="variable"/>
    <w:sig w:usb0="00000001"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oudyOlSt BT">
    <w:altName w:val="Times New Roman"/>
    <w:charset w:val="00"/>
    <w:family w:val="roman"/>
    <w:pitch w:val="variable"/>
  </w:font>
  <w:font w:name="Liberation Mono">
    <w:charset w:val="00"/>
    <w:family w:val="modern"/>
    <w:pitch w:val="variable"/>
    <w:sig w:usb0="E0000AFF" w:usb1="400078FF" w:usb2="00000001" w:usb3="00000000" w:csb0="000001BF" w:csb1="00000000"/>
  </w:font>
  <w:font w:name="NSimSun">
    <w:panose1 w:val="02010609030101010101"/>
    <w:charset w:val="86"/>
    <w:family w:val="modern"/>
    <w:pitch w:val="fixed"/>
    <w:sig w:usb0="00000203" w:usb1="288F0000"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8CB2A" w14:textId="4EAA00EE" w:rsidR="00B438C2" w:rsidRPr="00BB777D" w:rsidRDefault="00B438C2" w:rsidP="00B438C2">
    <w:pPr>
      <w:jc w:val="center"/>
      <w:rPr>
        <w:rFonts w:ascii="Arial" w:hAnsi="Arial" w:cs="Arial"/>
        <w:b/>
        <w:color w:val="FFFFFF"/>
        <w:sz w:val="20"/>
        <w:szCs w:val="20"/>
      </w:rPr>
    </w:pPr>
    <w:r>
      <w:rPr>
        <w:noProof/>
      </w:rPr>
      <mc:AlternateContent>
        <mc:Choice Requires="wps">
          <w:drawing>
            <wp:anchor distT="0" distB="0" distL="114300" distR="114300" simplePos="0" relativeHeight="251683840" behindDoc="0" locked="0" layoutInCell="1" allowOverlap="1" wp14:anchorId="77E900EF" wp14:editId="7C87E468">
              <wp:simplePos x="0" y="0"/>
              <wp:positionH relativeFrom="column">
                <wp:posOffset>-687705</wp:posOffset>
              </wp:positionH>
              <wp:positionV relativeFrom="paragraph">
                <wp:posOffset>89535</wp:posOffset>
              </wp:positionV>
              <wp:extent cx="266700" cy="45719"/>
              <wp:effectExtent l="0" t="0" r="0" b="0"/>
              <wp:wrapNone/>
              <wp:docPr id="1844512147" name="Retângulo 1844512147"/>
              <wp:cNvGraphicFramePr/>
              <a:graphic xmlns:a="http://schemas.openxmlformats.org/drawingml/2006/main">
                <a:graphicData uri="http://schemas.microsoft.com/office/word/2010/wordprocessingShape">
                  <wps:wsp>
                    <wps:cNvSpPr/>
                    <wps:spPr>
                      <a:xfrm>
                        <a:off x="0" y="0"/>
                        <a:ext cx="266700" cy="4571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FCEBC3" id="Retângulo 1844512147" o:spid="_x0000_s1026" style="position:absolute;margin-left:-54.15pt;margin-top:7.05pt;width:21pt;height:3.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" fillcolor="white [3201]" stroked="f" strokeweight="1pt"/>
          </w:pict>
        </mc:Fallback>
      </mc:AlternateContent>
    </w:r>
  </w:p>
  <w:p w14:paraId="6A66CFB7" w14:textId="1AE9B070" w:rsidR="00B438C2" w:rsidRPr="00FD7BC5" w:rsidRDefault="00B438C2" w:rsidP="00B438C2">
    <w:pPr>
      <w:pStyle w:val="Rodap"/>
      <w:tabs>
        <w:tab w:val="clear" w:pos="4252"/>
        <w:tab w:val="clear" w:pos="8504"/>
        <w:tab w:val="left" w:pos="2335"/>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17B522F1" wp14:editId="0452657E">
              <wp:simplePos x="0" y="0"/>
              <wp:positionH relativeFrom="column">
                <wp:posOffset>5640705</wp:posOffset>
              </wp:positionH>
              <wp:positionV relativeFrom="paragraph">
                <wp:posOffset>180975</wp:posOffset>
              </wp:positionV>
              <wp:extent cx="405765" cy="182880"/>
              <wp:effectExtent l="0" t="0" r="13335" b="7620"/>
              <wp:wrapNone/>
              <wp:docPr id="5243019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00"/>
                            </a:solidFill>
                            <a:miter lim="800000"/>
                            <a:headEnd/>
                            <a:tailEnd/>
                          </a14:hiddenLine>
                        </a:ext>
                      </a:extLst>
                    </wps:spPr>
                    <wps:txbx>
                      <w:txbxContent>
                        <w:p w14:paraId="7AFF7B16" w14:textId="77777777" w:rsidR="00B438C2" w:rsidRPr="00904025" w:rsidRDefault="00B438C2" w:rsidP="00B438C2">
                          <w:pPr>
                            <w:jc w:val="center"/>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70000">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522F1" id="_x0000_t202" coordsize="21600,21600" o:spt="202" path="m,l,21600r21600,l21600,xe">
              <v:stroke joinstyle="miter"/>
              <v:path gradientshapeok="t" o:connecttype="rect"/>
            </v:shapetype>
            <v:shape id="Text Box 25" o:spid="_x0000_s1036" type="#_x0000_t202" style="position:absolute;margin-left:444.15pt;margin-top:14.25pt;width:31.95pt;height:1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" filled="f" stroked="f" strokecolor="yellow">
              <v:textbox inset="0,0,0,0">
                <w:txbxContent>
                  <w:p w14:paraId="7AFF7B16" w14:textId="77777777" w:rsidR="00B438C2" w:rsidRPr="00904025" w:rsidRDefault="00B438C2" w:rsidP="00B438C2">
                    <w:pPr>
                      <w:jc w:val="center"/>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70000">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v:shape>
          </w:pict>
        </mc:Fallback>
      </mc:AlternateContent>
    </w:r>
    <w:r>
      <w:rPr>
        <w:rFonts w:ascii="Arial" w:hAnsi="Arial" w:cs="Arial"/>
        <w:b/>
        <w:noProof/>
        <w:color w:val="FFFFFF"/>
        <w:sz w:val="16"/>
        <w:szCs w:val="16"/>
      </w:rPr>
      <mc:AlternateContent>
        <mc:Choice Requires="wpg">
          <w:drawing>
            <wp:anchor distT="0" distB="0" distL="114300" distR="114300" simplePos="0" relativeHeight="251680768" behindDoc="0" locked="0" layoutInCell="1" allowOverlap="1" wp14:anchorId="1F6481E9" wp14:editId="680C420D">
              <wp:simplePos x="0" y="0"/>
              <wp:positionH relativeFrom="column">
                <wp:posOffset>-375285</wp:posOffset>
              </wp:positionH>
              <wp:positionV relativeFrom="paragraph">
                <wp:posOffset>99695</wp:posOffset>
              </wp:positionV>
              <wp:extent cx="6852285" cy="135255"/>
              <wp:effectExtent l="0" t="0" r="24765" b="36195"/>
              <wp:wrapNone/>
              <wp:docPr id="122825764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852285" cy="135255"/>
                        <a:chOff x="-8" y="14978"/>
                        <a:chExt cx="12255" cy="230"/>
                      </a:xfrm>
                    </wpg:grpSpPr>
                    <wps:wsp>
                      <wps:cNvPr id="17302443" name="AutoShape 27"/>
                      <wps:cNvCnPr>
                        <a:cxnSpLocks noChangeShapeType="1"/>
                      </wps:cNvCnPr>
                      <wps:spPr bwMode="auto">
                        <a:xfrm flipV="1">
                          <a:off x="-8" y="14978"/>
                          <a:ext cx="1260" cy="230"/>
                        </a:xfrm>
                        <a:prstGeom prst="bentConnector3">
                          <a:avLst>
                            <a:gd name="adj1" fmla="val 50000"/>
                          </a:avLst>
                        </a:prstGeom>
                        <a:ln>
                          <a:solidFill>
                            <a:schemeClr val="bg1">
                              <a:lumMod val="50000"/>
                            </a:schemeClr>
                          </a:solidFill>
                          <a:headEnd/>
                          <a:tailEnd/>
                        </a:ln>
                      </wps:spPr>
                      <wps:style>
                        <a:lnRef idx="1">
                          <a:schemeClr val="dk1"/>
                        </a:lnRef>
                        <a:fillRef idx="0">
                          <a:schemeClr val="dk1"/>
                        </a:fillRef>
                        <a:effectRef idx="0">
                          <a:schemeClr val="dk1"/>
                        </a:effectRef>
                        <a:fontRef idx="minor">
                          <a:schemeClr val="tx1"/>
                        </a:fontRef>
                      </wps:style>
                      <wps:bodyPr/>
                    </wps:wsp>
                    <wps:wsp>
                      <wps:cNvPr id="2071656236" name="AutoShape 28"/>
                      <wps:cNvCnPr>
                        <a:cxnSpLocks noChangeShapeType="1"/>
                      </wps:cNvCnPr>
                      <wps:spPr bwMode="auto">
                        <a:xfrm rot="10800000">
                          <a:off x="1252" y="14978"/>
                          <a:ext cx="10995" cy="230"/>
                        </a:xfrm>
                        <a:prstGeom prst="bentConnector3">
                          <a:avLst>
                            <a:gd name="adj1" fmla="val 96778"/>
                          </a:avLst>
                        </a:prstGeom>
                        <a:ln>
                          <a:solidFill>
                            <a:schemeClr val="bg1">
                              <a:lumMod val="50000"/>
                            </a:schemeClr>
                          </a:solidFill>
                          <a:headEnd/>
                          <a:tailEnd/>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8198492" id="Group 31" o:spid="_x0000_s1026" style="position:absolute;margin-left:-29.55pt;margin-top:7.85pt;width:539.55pt;height:10.65pt;flip:x;z-index:251680768"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7"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UFJsYAAADhAAAADwAAAGRycy9kb3ducmV2LnhtbERPy2rCQBTdF/oPwy10VydNRCXNKCpY&#10;XLioj+4vmZtHzdyJmVGjX98pFFwezjub9aYRF+pcbVnB+yACQZxbXXOp4LBfvU1AOI+ssbFMCm7k&#10;YDZ9fsow1fbKW7rsfClCCLsUFVTet6mULq/IoBvYljhwhe0M+gC7UuoOryHcNDKOopE0WHNoqLCl&#10;ZUX5cXc2ChZ2fNebuv1OiuN5dKK5iX++PpV6fennHyA89f4h/nevdZg/TqJ4OEzg71GA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VBSbGAAAA4QAAAA8AAAAAAAAA&#10;AAAAAAAAoQIAAGRycy9kb3ducmV2LnhtbFBLBQYAAAAABAAEAPkAAACUAwAAAAA=&#10;" strokecolor="#7f7f7f [1612]" strokeweight=".5pt"/>
              <v:shape id="AutoShape 28" o:spid="_x0000_s1028"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jG9l+zQAAAOMAAAAP&#10;AAAAAAAAAAAAAAAAAKECAABkcnMvZG93bnJldi54bWxQSwUGAAAAAAQABAD5AAAAmwMAAAAA&#10;" adj="20904" strokecolor="#7f7f7f [1612]" strokeweight=".5pt"/>
            </v:group>
          </w:pict>
        </mc:Fallback>
      </mc:AlternateContent>
    </w:r>
    <w:r>
      <w:rPr>
        <w:rFonts w:ascii="Arial" w:hAnsi="Arial" w:cs="Arial"/>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0373B" w14:textId="77777777" w:rsidR="000221BB" w:rsidRPr="00BB777D" w:rsidRDefault="000221BB" w:rsidP="000870D5">
    <w:pPr>
      <w:jc w:val="center"/>
      <w:rPr>
        <w:rFonts w:ascii="Arial" w:hAnsi="Arial" w:cs="Arial"/>
        <w:b/>
        <w:color w:val="FFFFFF"/>
        <w:sz w:val="20"/>
        <w:szCs w:val="20"/>
      </w:rPr>
    </w:pPr>
    <w:r>
      <w:rPr>
        <w:noProof/>
      </w:rPr>
      <mc:AlternateContent>
        <mc:Choice Requires="wps">
          <w:drawing>
            <wp:anchor distT="0" distB="0" distL="114300" distR="114300" simplePos="0" relativeHeight="251633664" behindDoc="0" locked="0" layoutInCell="1" allowOverlap="1" wp14:anchorId="4B7C7C5C" wp14:editId="60CFDBFF">
              <wp:simplePos x="0" y="0"/>
              <wp:positionH relativeFrom="margin">
                <wp:posOffset>-433657</wp:posOffset>
              </wp:positionH>
              <wp:positionV relativeFrom="paragraph">
                <wp:posOffset>159828</wp:posOffset>
              </wp:positionV>
              <wp:extent cx="4865298" cy="219075"/>
              <wp:effectExtent l="0" t="0" r="0" b="9525"/>
              <wp:wrapNone/>
              <wp:docPr id="1771267973" name="Caixa de Texto 1771267973"/>
              <wp:cNvGraphicFramePr/>
              <a:graphic xmlns:a="http://schemas.openxmlformats.org/drawingml/2006/main">
                <a:graphicData uri="http://schemas.microsoft.com/office/word/2010/wordprocessingShape">
                  <wps:wsp>
                    <wps:cNvSpPr txBox="1"/>
                    <wps:spPr>
                      <a:xfrm>
                        <a:off x="0" y="0"/>
                        <a:ext cx="4865298" cy="219075"/>
                      </a:xfrm>
                      <a:prstGeom prst="rect">
                        <a:avLst/>
                      </a:prstGeom>
                      <a:noFill/>
                      <a:ln>
                        <a:noFill/>
                      </a:ln>
                    </wps:spPr>
                    <wps:txbx>
                      <w:txbxContent>
                        <w:p w14:paraId="15D9F9F3" w14:textId="77777777" w:rsidR="000221BB" w:rsidRDefault="000221BB" w:rsidP="002A69E4">
                          <w:pPr>
                            <w:pStyle w:val="NormalWeb"/>
                            <w:spacing w:before="0" w:beforeAutospacing="0" w:after="0" w:afterAutospacing="0" w:line="360" w:lineRule="auto"/>
                            <w:rPr>
                              <w:rStyle w:val="apple-tab-span"/>
                              <w:rFonts w:ascii="Arial" w:hAnsi="Arial" w:cs="Arial"/>
                              <w:b/>
                              <w:bCs/>
                              <w:sz w:val="20"/>
                              <w:szCs w:val="20"/>
                            </w:rPr>
                          </w:pPr>
                          <w:r w:rsidRPr="000E77B2">
                            <w:rPr>
                              <w:rStyle w:val="apple-tab-span"/>
                              <w:rFonts w:ascii="Arial" w:hAnsi="Arial" w:cs="Arial"/>
                              <w:b/>
                              <w:bCs/>
                              <w:sz w:val="20"/>
                              <w:szCs w:val="20"/>
                            </w:rPr>
                            <w:t>FEMINICÍDIO: ASPECTOS JURÍDICOS E SOCIAIS NO PIAUÍ</w:t>
                          </w:r>
                        </w:p>
                        <w:p w14:paraId="66568F01" w14:textId="77777777" w:rsidR="000221BB" w:rsidRPr="00904025" w:rsidRDefault="000221BB" w:rsidP="002A69E4">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7C7C5C" id="_x0000_t202" coordsize="21600,21600" o:spt="202" path="m,l,21600r21600,l21600,xe">
              <v:stroke joinstyle="miter"/>
              <v:path gradientshapeok="t" o:connecttype="rect"/>
            </v:shapetype>
            <v:shape id="Caixa de Texto 1771267973" o:spid="_x0000_s1038" type="#_x0000_t202" style="position:absolute;left:0;text-align:left;margin-left:-34.15pt;margin-top:12.6pt;width:383.1pt;height:17.2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" filled="f" stroked="f">
              <v:textbox>
                <w:txbxContent>
                  <w:p w14:paraId="15D9F9F3" w14:textId="77777777" w:rsidR="000221BB" w:rsidRDefault="000221BB" w:rsidP="002A69E4">
                    <w:pPr>
                      <w:pStyle w:val="NormalWeb"/>
                      <w:spacing w:before="0" w:beforeAutospacing="0" w:after="0" w:afterAutospacing="0" w:line="360" w:lineRule="auto"/>
                      <w:rPr>
                        <w:rStyle w:val="apple-tab-span"/>
                        <w:rFonts w:ascii="Arial" w:hAnsi="Arial" w:cs="Arial"/>
                        <w:b/>
                        <w:bCs/>
                        <w:sz w:val="20"/>
                        <w:szCs w:val="20"/>
                      </w:rPr>
                    </w:pPr>
                    <w:r w:rsidRPr="000E77B2">
                      <w:rPr>
                        <w:rStyle w:val="apple-tab-span"/>
                        <w:rFonts w:ascii="Arial" w:hAnsi="Arial" w:cs="Arial"/>
                        <w:b/>
                        <w:bCs/>
                        <w:sz w:val="20"/>
                        <w:szCs w:val="20"/>
                      </w:rPr>
                      <w:t>FEMINICÍDIO: ASPECTOS JURÍDICOS E SOCIAIS NO PIAUÍ</w:t>
                    </w:r>
                  </w:p>
                  <w:p w14:paraId="66568F01" w14:textId="77777777" w:rsidR="000221BB" w:rsidRPr="00904025" w:rsidRDefault="000221BB" w:rsidP="002A69E4">
                    <w:pPr>
                      <w:rPr>
                        <w:rFonts w:ascii="Arial" w:hAnsi="Arial" w:cs="Arial"/>
                        <w:b/>
                        <w:sz w:val="20"/>
                        <w:szCs w:val="20"/>
                      </w:rPr>
                    </w:pPr>
                  </w:p>
                </w:txbxContent>
              </v:textbox>
              <w10:wrap anchorx="margin"/>
            </v:shape>
          </w:pict>
        </mc:Fallback>
      </mc:AlternateContent>
    </w:r>
    <w:r>
      <w:rPr>
        <w:noProof/>
      </w:rPr>
      <mc:AlternateContent>
        <mc:Choice Requires="wps">
          <w:drawing>
            <wp:anchor distT="0" distB="0" distL="114300" distR="114300" simplePos="0" relativeHeight="251634688" behindDoc="0" locked="0" layoutInCell="1" allowOverlap="1" wp14:anchorId="16C40016" wp14:editId="21379CB5">
              <wp:simplePos x="0" y="0"/>
              <wp:positionH relativeFrom="column">
                <wp:posOffset>-687705</wp:posOffset>
              </wp:positionH>
              <wp:positionV relativeFrom="paragraph">
                <wp:posOffset>89535</wp:posOffset>
              </wp:positionV>
              <wp:extent cx="266700" cy="45719"/>
              <wp:effectExtent l="0" t="0" r="0" b="0"/>
              <wp:wrapNone/>
              <wp:docPr id="756683434" name="Retângulo 756683434"/>
              <wp:cNvGraphicFramePr/>
              <a:graphic xmlns:a="http://schemas.openxmlformats.org/drawingml/2006/main">
                <a:graphicData uri="http://schemas.microsoft.com/office/word/2010/wordprocessingShape">
                  <wps:wsp>
                    <wps:cNvSpPr/>
                    <wps:spPr>
                      <a:xfrm>
                        <a:off x="0" y="0"/>
                        <a:ext cx="266700" cy="4571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1FC3CE" id="Retângulo 756683434" o:spid="_x0000_s1026" style="position:absolute;margin-left:-54.15pt;margin-top:7.05pt;width:21pt;height:3.6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" fillcolor="white [3201]" stroked="f" strokeweight="1pt"/>
          </w:pict>
        </mc:Fallback>
      </mc:AlternateContent>
    </w:r>
  </w:p>
  <w:p w14:paraId="0743B4D1" w14:textId="77777777" w:rsidR="000221BB" w:rsidRPr="00FD7BC5" w:rsidRDefault="000221BB" w:rsidP="001D2B32">
    <w:pPr>
      <w:pStyle w:val="Rodap"/>
      <w:tabs>
        <w:tab w:val="clear" w:pos="4252"/>
        <w:tab w:val="clear" w:pos="8504"/>
        <w:tab w:val="left" w:pos="2335"/>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30592" behindDoc="0" locked="0" layoutInCell="1" allowOverlap="1" wp14:anchorId="64A3BC25" wp14:editId="6D8381C6">
              <wp:simplePos x="0" y="0"/>
              <wp:positionH relativeFrom="column">
                <wp:posOffset>5640705</wp:posOffset>
              </wp:positionH>
              <wp:positionV relativeFrom="paragraph">
                <wp:posOffset>180975</wp:posOffset>
              </wp:positionV>
              <wp:extent cx="405765" cy="182880"/>
              <wp:effectExtent l="0" t="0" r="13335" b="7620"/>
              <wp:wrapNone/>
              <wp:docPr id="12273475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00"/>
                            </a:solidFill>
                            <a:miter lim="800000"/>
                            <a:headEnd/>
                            <a:tailEnd/>
                          </a14:hiddenLine>
                        </a:ext>
                      </a:extLst>
                    </wps:spPr>
                    <wps:txbx>
                      <w:txbxContent>
                        <w:p w14:paraId="21B90E41" w14:textId="77777777" w:rsidR="000221BB" w:rsidRPr="00904025" w:rsidRDefault="000221BB">
                          <w:pPr>
                            <w:jc w:val="center"/>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3BC25" id="_x0000_s1039" type="#_x0000_t202" style="position:absolute;margin-left:444.15pt;margin-top:14.25pt;width:31.95pt;height:14.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" filled="f" stroked="f" strokecolor="yellow">
              <v:textbox inset="0,0,0,0">
                <w:txbxContent>
                  <w:p w14:paraId="21B90E41" w14:textId="77777777" w:rsidR="000221BB" w:rsidRPr="00904025" w:rsidRDefault="000221BB">
                    <w:pPr>
                      <w:jc w:val="center"/>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v:shape>
          </w:pict>
        </mc:Fallback>
      </mc:AlternateContent>
    </w:r>
    <w:r>
      <w:rPr>
        <w:noProof/>
      </w:rPr>
      <mc:AlternateContent>
        <mc:Choice Requires="wps">
          <w:drawing>
            <wp:anchor distT="0" distB="0" distL="114300" distR="114300" simplePos="0" relativeHeight="251632640" behindDoc="0" locked="0" layoutInCell="1" allowOverlap="1" wp14:anchorId="5915C6AF" wp14:editId="691687B5">
              <wp:simplePos x="0" y="0"/>
              <wp:positionH relativeFrom="column">
                <wp:posOffset>-443230</wp:posOffset>
              </wp:positionH>
              <wp:positionV relativeFrom="paragraph">
                <wp:posOffset>266699</wp:posOffset>
              </wp:positionV>
              <wp:extent cx="1828800" cy="1828800"/>
              <wp:effectExtent l="0" t="0" r="0" b="1270"/>
              <wp:wrapNone/>
              <wp:docPr id="1565644885" name="Caixa de Texto 15656448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6494E0" w14:textId="77777777" w:rsidR="000221BB" w:rsidRPr="00904025" w:rsidRDefault="000221BB" w:rsidP="005308C0">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25">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Cod. Bib. Nacional-Br 85-99767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15C6AF" id="Caixa de Texto 1565644885" o:spid="_x0000_s1040" type="#_x0000_t202" style="position:absolute;margin-left:-34.9pt;margin-top:21pt;width:2in;height:2in;z-index:251632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" filled="f" stroked="f">
              <v:textbox style="mso-fit-shape-to-text:t">
                <w:txbxContent>
                  <w:p w14:paraId="536494E0" w14:textId="77777777" w:rsidR="000221BB" w:rsidRPr="00904025" w:rsidRDefault="000221BB" w:rsidP="005308C0">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25">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Cod. Bib. Nacional-Br 85-99767</w:t>
                    </w:r>
                  </w:p>
                </w:txbxContent>
              </v:textbox>
            </v:shape>
          </w:pict>
        </mc:Fallback>
      </mc:AlternateContent>
    </w:r>
    <w:r>
      <w:rPr>
        <w:rFonts w:ascii="Arial" w:hAnsi="Arial" w:cs="Arial"/>
        <w:b/>
        <w:noProof/>
        <w:color w:val="FFFFFF"/>
        <w:sz w:val="16"/>
        <w:szCs w:val="16"/>
      </w:rPr>
      <mc:AlternateContent>
        <mc:Choice Requires="wpg">
          <w:drawing>
            <wp:anchor distT="0" distB="0" distL="114300" distR="114300" simplePos="0" relativeHeight="251631616" behindDoc="0" locked="0" layoutInCell="1" allowOverlap="1" wp14:anchorId="080A6748" wp14:editId="2061117C">
              <wp:simplePos x="0" y="0"/>
              <wp:positionH relativeFrom="column">
                <wp:posOffset>-375285</wp:posOffset>
              </wp:positionH>
              <wp:positionV relativeFrom="paragraph">
                <wp:posOffset>99695</wp:posOffset>
              </wp:positionV>
              <wp:extent cx="6852285" cy="135255"/>
              <wp:effectExtent l="0" t="0" r="24765" b="36195"/>
              <wp:wrapNone/>
              <wp:docPr id="85352844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852285" cy="135255"/>
                        <a:chOff x="-8" y="14978"/>
                        <a:chExt cx="12255" cy="230"/>
                      </a:xfrm>
                    </wpg:grpSpPr>
                    <wps:wsp>
                      <wps:cNvPr id="232118601" name="AutoShape 27"/>
                      <wps:cNvCnPr>
                        <a:cxnSpLocks noChangeShapeType="1"/>
                      </wps:cNvCnPr>
                      <wps:spPr bwMode="auto">
                        <a:xfrm flipV="1">
                          <a:off x="-8" y="14978"/>
                          <a:ext cx="1260" cy="230"/>
                        </a:xfrm>
                        <a:prstGeom prst="bentConnector3">
                          <a:avLst>
                            <a:gd name="adj1" fmla="val 50000"/>
                          </a:avLst>
                        </a:prstGeom>
                        <a:ln>
                          <a:solidFill>
                            <a:schemeClr val="bg1">
                              <a:lumMod val="50000"/>
                            </a:schemeClr>
                          </a:solidFill>
                          <a:headEnd/>
                          <a:tailEnd/>
                        </a:ln>
                      </wps:spPr>
                      <wps:style>
                        <a:lnRef idx="1">
                          <a:schemeClr val="dk1"/>
                        </a:lnRef>
                        <a:fillRef idx="0">
                          <a:schemeClr val="dk1"/>
                        </a:fillRef>
                        <a:effectRef idx="0">
                          <a:schemeClr val="dk1"/>
                        </a:effectRef>
                        <a:fontRef idx="minor">
                          <a:schemeClr val="tx1"/>
                        </a:fontRef>
                      </wps:style>
                      <wps:bodyPr/>
                    </wps:wsp>
                    <wps:wsp>
                      <wps:cNvPr id="2113964792" name="AutoShape 28"/>
                      <wps:cNvCnPr>
                        <a:cxnSpLocks noChangeShapeType="1"/>
                      </wps:cNvCnPr>
                      <wps:spPr bwMode="auto">
                        <a:xfrm rot="10800000">
                          <a:off x="1252" y="14978"/>
                          <a:ext cx="10995" cy="230"/>
                        </a:xfrm>
                        <a:prstGeom prst="bentConnector3">
                          <a:avLst>
                            <a:gd name="adj1" fmla="val 96778"/>
                          </a:avLst>
                        </a:prstGeom>
                        <a:ln>
                          <a:solidFill>
                            <a:schemeClr val="bg1">
                              <a:lumMod val="50000"/>
                            </a:schemeClr>
                          </a:solidFill>
                          <a:headEnd/>
                          <a:tailEnd/>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8CB9136" id="Group 31" o:spid="_x0000_s1026" style="position:absolute;margin-left:-29.55pt;margin-top:7.85pt;width:539.55pt;height:10.65pt;flip:x;z-index:251631616"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7"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4soAAADiAAAADwAAAGRycy9kb3ducmV2LnhtbESPT2vCQBTE7wW/w/IEb3WTCFFSN6KC&#10;0kMPrdX7I/vyp2bfxuyqaT99tyD0OMzMb5jlajCtuFHvGssK4mkEgriwuuFKwfFz97wA4TyyxtYy&#10;KfgmB6t89LTETNs7f9Dt4CsRIOwyVFB732VSuqImg25qO+LglbY36IPsK6l7vAe4aWUSRak02HBY&#10;qLGjbU3F+XA1CjZ2/qPfmu40K8/X9EJrk3y975WajIf1CwhPg/8PP9qvWkEyS+J4kUYx/F0Kd0Dm&#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758HiygAAAOIAAAAPAAAA&#10;AAAAAAAAAAAAAKECAABkcnMvZG93bnJldi54bWxQSwUGAAAAAAQABAD5AAAAmAMAAAAA&#10;" strokecolor="#7f7f7f [1612]" strokeweight=".5pt"/>
              <v:shape id="AutoShape 28" o:spid="_x0000_s1028"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3RYB5zQAAAOMAAAAP&#10;AAAAAAAAAAAAAAAAAKECAABkcnMvZG93bnJldi54bWxQSwUGAAAAAAQABAD5AAAAmwMAAAAA&#10;" adj="20904" strokecolor="#7f7f7f [1612]" strokeweight=".5pt"/>
            </v:group>
          </w:pict>
        </mc:Fallback>
      </mc:AlternateContent>
    </w:r>
    <w:r>
      <w:rPr>
        <w:rFonts w:ascii="Arial" w:hAnsi="Arial" w:cs="Arial"/>
        <w:sz w:val="20"/>
        <w:szCs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94DCB" w14:textId="25BE1E63" w:rsidR="00B438C2" w:rsidRPr="00BB777D" w:rsidRDefault="00B438C2" w:rsidP="00B438C2">
    <w:pPr>
      <w:jc w:val="center"/>
      <w:rPr>
        <w:rFonts w:ascii="Arial" w:hAnsi="Arial" w:cs="Arial"/>
        <w:b/>
        <w:color w:val="FFFFFF"/>
        <w:sz w:val="20"/>
        <w:szCs w:val="20"/>
      </w:rPr>
    </w:pPr>
    <w:r>
      <w:rPr>
        <w:noProof/>
      </w:rPr>
      <mc:AlternateContent>
        <mc:Choice Requires="wps">
          <w:drawing>
            <wp:anchor distT="0" distB="0" distL="114300" distR="114300" simplePos="0" relativeHeight="251669504" behindDoc="0" locked="0" layoutInCell="1" allowOverlap="1" wp14:anchorId="6D18399D" wp14:editId="7291C9A1">
              <wp:simplePos x="0" y="0"/>
              <wp:positionH relativeFrom="column">
                <wp:posOffset>-687705</wp:posOffset>
              </wp:positionH>
              <wp:positionV relativeFrom="paragraph">
                <wp:posOffset>89535</wp:posOffset>
              </wp:positionV>
              <wp:extent cx="266700" cy="45719"/>
              <wp:effectExtent l="0" t="0" r="0" b="0"/>
              <wp:wrapNone/>
              <wp:docPr id="32035127" name="Retângulo 32035127"/>
              <wp:cNvGraphicFramePr/>
              <a:graphic xmlns:a="http://schemas.openxmlformats.org/drawingml/2006/main">
                <a:graphicData uri="http://schemas.microsoft.com/office/word/2010/wordprocessingShape">
                  <wps:wsp>
                    <wps:cNvSpPr/>
                    <wps:spPr>
                      <a:xfrm>
                        <a:off x="0" y="0"/>
                        <a:ext cx="266700" cy="4571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218956" id="Retângulo 32035127" o:spid="_x0000_s1026" style="position:absolute;margin-left:-54.15pt;margin-top:7.05pt;width:21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" fillcolor="white [3201]" stroked="f" strokeweight="1pt"/>
          </w:pict>
        </mc:Fallback>
      </mc:AlternateContent>
    </w:r>
  </w:p>
  <w:p w14:paraId="537A4660" w14:textId="708798F6" w:rsidR="00B438C2" w:rsidRPr="00FD7BC5" w:rsidRDefault="00B438C2" w:rsidP="00B438C2">
    <w:pPr>
      <w:pStyle w:val="Rodap"/>
      <w:tabs>
        <w:tab w:val="clear" w:pos="4252"/>
        <w:tab w:val="clear" w:pos="8504"/>
        <w:tab w:val="left" w:pos="2335"/>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0162B084" wp14:editId="5DF115A8">
              <wp:simplePos x="0" y="0"/>
              <wp:positionH relativeFrom="column">
                <wp:posOffset>5640705</wp:posOffset>
              </wp:positionH>
              <wp:positionV relativeFrom="paragraph">
                <wp:posOffset>180975</wp:posOffset>
              </wp:positionV>
              <wp:extent cx="405765" cy="182880"/>
              <wp:effectExtent l="0" t="0" r="13335" b="7620"/>
              <wp:wrapNone/>
              <wp:docPr id="59223635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00"/>
                            </a:solidFill>
                            <a:miter lim="800000"/>
                            <a:headEnd/>
                            <a:tailEnd/>
                          </a14:hiddenLine>
                        </a:ext>
                      </a:extLst>
                    </wps:spPr>
                    <wps:txbx>
                      <w:txbxContent>
                        <w:p w14:paraId="5CB69779" w14:textId="77777777" w:rsidR="00B438C2" w:rsidRPr="00904025" w:rsidRDefault="00B438C2" w:rsidP="00B438C2">
                          <w:pPr>
                            <w:jc w:val="center"/>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D0109">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2B084" id="_x0000_t202" coordsize="21600,21600" o:spt="202" path="m,l,21600r21600,l21600,xe">
              <v:stroke joinstyle="miter"/>
              <v:path gradientshapeok="t" o:connecttype="rect"/>
            </v:shapetype>
            <v:shape id="_x0000_s1042" type="#_x0000_t202" style="position:absolute;margin-left:444.15pt;margin-top:14.25pt;width:31.95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" filled="f" stroked="f" strokecolor="yellow">
              <v:textbox inset="0,0,0,0">
                <w:txbxContent>
                  <w:p w14:paraId="5CB69779" w14:textId="77777777" w:rsidR="00B438C2" w:rsidRPr="00904025" w:rsidRDefault="00B438C2" w:rsidP="00B438C2">
                    <w:pPr>
                      <w:jc w:val="center"/>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D0109">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v:shape>
          </w:pict>
        </mc:Fallback>
      </mc:AlternateContent>
    </w:r>
    <w:r>
      <w:rPr>
        <w:rFonts w:ascii="Arial" w:hAnsi="Arial" w:cs="Arial"/>
        <w:b/>
        <w:noProof/>
        <w:color w:val="FFFFFF"/>
        <w:sz w:val="16"/>
        <w:szCs w:val="16"/>
      </w:rPr>
      <mc:AlternateContent>
        <mc:Choice Requires="wpg">
          <w:drawing>
            <wp:anchor distT="0" distB="0" distL="114300" distR="114300" simplePos="0" relativeHeight="251666432" behindDoc="0" locked="0" layoutInCell="1" allowOverlap="1" wp14:anchorId="40AF4DB3" wp14:editId="04D8A4BA">
              <wp:simplePos x="0" y="0"/>
              <wp:positionH relativeFrom="column">
                <wp:posOffset>-375285</wp:posOffset>
              </wp:positionH>
              <wp:positionV relativeFrom="paragraph">
                <wp:posOffset>99695</wp:posOffset>
              </wp:positionV>
              <wp:extent cx="6852285" cy="135255"/>
              <wp:effectExtent l="0" t="0" r="24765" b="36195"/>
              <wp:wrapNone/>
              <wp:docPr id="205008887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852285" cy="135255"/>
                        <a:chOff x="-8" y="14978"/>
                        <a:chExt cx="12255" cy="230"/>
                      </a:xfrm>
                    </wpg:grpSpPr>
                    <wps:wsp>
                      <wps:cNvPr id="977410868" name="AutoShape 27"/>
                      <wps:cNvCnPr>
                        <a:cxnSpLocks noChangeShapeType="1"/>
                      </wps:cNvCnPr>
                      <wps:spPr bwMode="auto">
                        <a:xfrm flipV="1">
                          <a:off x="-8" y="14978"/>
                          <a:ext cx="1260" cy="230"/>
                        </a:xfrm>
                        <a:prstGeom prst="bentConnector3">
                          <a:avLst>
                            <a:gd name="adj1" fmla="val 50000"/>
                          </a:avLst>
                        </a:prstGeom>
                        <a:ln>
                          <a:solidFill>
                            <a:schemeClr val="bg1">
                              <a:lumMod val="50000"/>
                            </a:schemeClr>
                          </a:solidFill>
                          <a:headEnd/>
                          <a:tailEnd/>
                        </a:ln>
                      </wps:spPr>
                      <wps:style>
                        <a:lnRef idx="1">
                          <a:schemeClr val="dk1"/>
                        </a:lnRef>
                        <a:fillRef idx="0">
                          <a:schemeClr val="dk1"/>
                        </a:fillRef>
                        <a:effectRef idx="0">
                          <a:schemeClr val="dk1"/>
                        </a:effectRef>
                        <a:fontRef idx="minor">
                          <a:schemeClr val="tx1"/>
                        </a:fontRef>
                      </wps:style>
                      <wps:bodyPr/>
                    </wps:wsp>
                    <wps:wsp>
                      <wps:cNvPr id="1695301892" name="AutoShape 28"/>
                      <wps:cNvCnPr>
                        <a:cxnSpLocks noChangeShapeType="1"/>
                      </wps:cNvCnPr>
                      <wps:spPr bwMode="auto">
                        <a:xfrm rot="10800000">
                          <a:off x="1252" y="14978"/>
                          <a:ext cx="10995" cy="230"/>
                        </a:xfrm>
                        <a:prstGeom prst="bentConnector3">
                          <a:avLst>
                            <a:gd name="adj1" fmla="val 96778"/>
                          </a:avLst>
                        </a:prstGeom>
                        <a:ln>
                          <a:solidFill>
                            <a:schemeClr val="bg1">
                              <a:lumMod val="50000"/>
                            </a:schemeClr>
                          </a:solidFill>
                          <a:headEnd/>
                          <a:tailEnd/>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FDB712A" id="Group 31" o:spid="_x0000_s1026" style="position:absolute;margin-left:-29.55pt;margin-top:7.85pt;width:539.55pt;height:10.65pt;flip:x;z-index:251666432"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7"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DREMcAAADiAAAADwAAAGRycy9kb3ducmV2LnhtbERPu27CMBTdkfoP1q3EBg4PJTTFIIoE&#10;6sAAabtfxZckJb5OYwMpX48HJMaj854vO1OLC7WusqxgNIxAEOdWV1wo+P7aDGYgnEfWWFsmBf/k&#10;YLl46c0x1fbKB7pkvhAhhF2KCkrvm1RKl5dk0A1tQxy4o20N+gDbQuoWryHc1HIcRbE0WHFoKLGh&#10;dUn5KTsbBR82ueld1fxMjqdz/EcrM/7db5Xqv3ardxCeOv8UP9yfWsFbkkxH0SwOm8OlcAfk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gNEQxwAAAOIAAAAPAAAAAAAA&#10;AAAAAAAAAKECAABkcnMvZG93bnJldi54bWxQSwUGAAAAAAQABAD5AAAAlQMAAAAA&#10;" strokecolor="#7f7f7f [1612]" strokeweight=".5pt"/>
              <v:shape id="AutoShape 28" o:spid="_x0000_s1028"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HfKngygAAAOMAAAAPAAAA&#10;AAAAAAAAAAAAAKECAABkcnMvZG93bnJldi54bWxQSwUGAAAAAAQABAD5AAAAmAMAAAAA&#10;" adj="20904" strokecolor="#7f7f7f [1612]" strokeweight=".5pt"/>
            </v:group>
          </w:pict>
        </mc:Fallback>
      </mc:AlternateContent>
    </w:r>
    <w:r>
      <w:rPr>
        <w:rFonts w:ascii="Arial" w:hAnsi="Arial" w:cs="Arial"/>
        <w:sz w:val="20"/>
        <w:szCs w:val="20"/>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BA46E" w14:textId="77777777" w:rsidR="007A4521" w:rsidRPr="00BB777D" w:rsidRDefault="007A4521" w:rsidP="000870D5">
    <w:pPr>
      <w:jc w:val="center"/>
      <w:rPr>
        <w:rFonts w:ascii="Arial" w:hAnsi="Arial" w:cs="Arial"/>
        <w:b/>
        <w:color w:val="FFFFFF"/>
        <w:sz w:val="20"/>
        <w:szCs w:val="20"/>
      </w:rPr>
    </w:pPr>
    <w:r>
      <w:rPr>
        <w:noProof/>
      </w:rPr>
      <mc:AlternateContent>
        <mc:Choice Requires="wps">
          <w:drawing>
            <wp:anchor distT="0" distB="0" distL="114300" distR="114300" simplePos="0" relativeHeight="251649024" behindDoc="0" locked="0" layoutInCell="1" allowOverlap="1" wp14:anchorId="1900EED6" wp14:editId="66D6F67B">
              <wp:simplePos x="0" y="0"/>
              <wp:positionH relativeFrom="margin">
                <wp:posOffset>-433657</wp:posOffset>
              </wp:positionH>
              <wp:positionV relativeFrom="paragraph">
                <wp:posOffset>159828</wp:posOffset>
              </wp:positionV>
              <wp:extent cx="4865298" cy="219075"/>
              <wp:effectExtent l="0" t="0" r="0" b="9525"/>
              <wp:wrapNone/>
              <wp:docPr id="185550797" name="Caixa de Texto 185550797"/>
              <wp:cNvGraphicFramePr/>
              <a:graphic xmlns:a="http://schemas.openxmlformats.org/drawingml/2006/main">
                <a:graphicData uri="http://schemas.microsoft.com/office/word/2010/wordprocessingShape">
                  <wps:wsp>
                    <wps:cNvSpPr txBox="1"/>
                    <wps:spPr>
                      <a:xfrm>
                        <a:off x="0" y="0"/>
                        <a:ext cx="4865298" cy="219075"/>
                      </a:xfrm>
                      <a:prstGeom prst="rect">
                        <a:avLst/>
                      </a:prstGeom>
                      <a:noFill/>
                      <a:ln>
                        <a:noFill/>
                      </a:ln>
                    </wps:spPr>
                    <wps:txbx>
                      <w:txbxContent>
                        <w:p w14:paraId="1C9AD70E" w14:textId="77777777" w:rsidR="007A4521" w:rsidRDefault="007A4521" w:rsidP="002A69E4">
                          <w:pPr>
                            <w:pStyle w:val="NormalWeb"/>
                            <w:spacing w:before="0" w:beforeAutospacing="0" w:after="0" w:afterAutospacing="0" w:line="360" w:lineRule="auto"/>
                            <w:rPr>
                              <w:rStyle w:val="apple-tab-span"/>
                              <w:rFonts w:ascii="Arial" w:hAnsi="Arial" w:cs="Arial"/>
                              <w:b/>
                              <w:bCs/>
                              <w:sz w:val="20"/>
                              <w:szCs w:val="20"/>
                            </w:rPr>
                          </w:pPr>
                          <w:r w:rsidRPr="000E77B2">
                            <w:rPr>
                              <w:rStyle w:val="apple-tab-span"/>
                              <w:rFonts w:ascii="Arial" w:hAnsi="Arial" w:cs="Arial"/>
                              <w:b/>
                              <w:bCs/>
                              <w:sz w:val="20"/>
                              <w:szCs w:val="20"/>
                            </w:rPr>
                            <w:t>FEMINICÍDIO: ASPECTOS JURÍDICOS E SOCIAIS NO PIAUÍ</w:t>
                          </w:r>
                        </w:p>
                        <w:p w14:paraId="7B38F7F8" w14:textId="77777777" w:rsidR="007A4521" w:rsidRPr="00904025" w:rsidRDefault="007A4521" w:rsidP="002A69E4">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00EED6" id="_x0000_t202" coordsize="21600,21600" o:spt="202" path="m,l,21600r21600,l21600,xe">
              <v:stroke joinstyle="miter"/>
              <v:path gradientshapeok="t" o:connecttype="rect"/>
            </v:shapetype>
            <v:shape id="Caixa de Texto 185550797" o:spid="_x0000_s1044" type="#_x0000_t202" style="position:absolute;left:0;text-align:left;margin-left:-34.15pt;margin-top:12.6pt;width:383.1pt;height:17.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" filled="f" stroked="f">
              <v:textbox>
                <w:txbxContent>
                  <w:p w14:paraId="1C9AD70E" w14:textId="77777777" w:rsidR="007A4521" w:rsidRDefault="007A4521" w:rsidP="002A69E4">
                    <w:pPr>
                      <w:pStyle w:val="NormalWeb"/>
                      <w:spacing w:before="0" w:beforeAutospacing="0" w:after="0" w:afterAutospacing="0" w:line="360" w:lineRule="auto"/>
                      <w:rPr>
                        <w:rStyle w:val="apple-tab-span"/>
                        <w:rFonts w:ascii="Arial" w:hAnsi="Arial" w:cs="Arial"/>
                        <w:b/>
                        <w:bCs/>
                        <w:sz w:val="20"/>
                        <w:szCs w:val="20"/>
                      </w:rPr>
                    </w:pPr>
                    <w:r w:rsidRPr="000E77B2">
                      <w:rPr>
                        <w:rStyle w:val="apple-tab-span"/>
                        <w:rFonts w:ascii="Arial" w:hAnsi="Arial" w:cs="Arial"/>
                        <w:b/>
                        <w:bCs/>
                        <w:sz w:val="20"/>
                        <w:szCs w:val="20"/>
                      </w:rPr>
                      <w:t>FEMINICÍDIO: ASPECTOS JURÍDICOS E SOCIAIS NO PIAUÍ</w:t>
                    </w:r>
                  </w:p>
                  <w:p w14:paraId="7B38F7F8" w14:textId="77777777" w:rsidR="007A4521" w:rsidRPr="00904025" w:rsidRDefault="007A4521" w:rsidP="002A69E4">
                    <w:pPr>
                      <w:rPr>
                        <w:rFonts w:ascii="Arial" w:hAnsi="Arial" w:cs="Arial"/>
                        <w:b/>
                        <w:sz w:val="20"/>
                        <w:szCs w:val="20"/>
                      </w:rPr>
                    </w:pPr>
                  </w:p>
                </w:txbxContent>
              </v:textbox>
              <w10:wrap anchorx="margin"/>
            </v:shape>
          </w:pict>
        </mc:Fallback>
      </mc:AlternateContent>
    </w:r>
    <w:r>
      <w:rPr>
        <w:noProof/>
      </w:rPr>
      <mc:AlternateContent>
        <mc:Choice Requires="wps">
          <w:drawing>
            <wp:anchor distT="0" distB="0" distL="114300" distR="114300" simplePos="0" relativeHeight="251650048" behindDoc="0" locked="0" layoutInCell="1" allowOverlap="1" wp14:anchorId="05D084F2" wp14:editId="5FBAAEB0">
              <wp:simplePos x="0" y="0"/>
              <wp:positionH relativeFrom="column">
                <wp:posOffset>-687705</wp:posOffset>
              </wp:positionH>
              <wp:positionV relativeFrom="paragraph">
                <wp:posOffset>89535</wp:posOffset>
              </wp:positionV>
              <wp:extent cx="266700" cy="45719"/>
              <wp:effectExtent l="0" t="0" r="0" b="0"/>
              <wp:wrapNone/>
              <wp:docPr id="1610077941" name="Retângulo 1610077941"/>
              <wp:cNvGraphicFramePr/>
              <a:graphic xmlns:a="http://schemas.openxmlformats.org/drawingml/2006/main">
                <a:graphicData uri="http://schemas.microsoft.com/office/word/2010/wordprocessingShape">
                  <wps:wsp>
                    <wps:cNvSpPr/>
                    <wps:spPr>
                      <a:xfrm>
                        <a:off x="0" y="0"/>
                        <a:ext cx="266700" cy="4571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33B902" id="Retângulo 1610077941" o:spid="_x0000_s1026" style="position:absolute;margin-left:-54.15pt;margin-top:7.05pt;width:21pt;height:3.6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" fillcolor="white [3201]" stroked="f" strokeweight="1pt"/>
          </w:pict>
        </mc:Fallback>
      </mc:AlternateContent>
    </w:r>
  </w:p>
  <w:p w14:paraId="2B1FC3E3" w14:textId="77777777" w:rsidR="007A4521" w:rsidRPr="00FD7BC5" w:rsidRDefault="007A4521" w:rsidP="001D2B32">
    <w:pPr>
      <w:pStyle w:val="Rodap"/>
      <w:tabs>
        <w:tab w:val="clear" w:pos="4252"/>
        <w:tab w:val="clear" w:pos="8504"/>
        <w:tab w:val="left" w:pos="2335"/>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45952" behindDoc="0" locked="0" layoutInCell="1" allowOverlap="1" wp14:anchorId="40BAD5FB" wp14:editId="17CC8642">
              <wp:simplePos x="0" y="0"/>
              <wp:positionH relativeFrom="column">
                <wp:posOffset>5640705</wp:posOffset>
              </wp:positionH>
              <wp:positionV relativeFrom="paragraph">
                <wp:posOffset>180975</wp:posOffset>
              </wp:positionV>
              <wp:extent cx="405765" cy="182880"/>
              <wp:effectExtent l="0" t="0" r="13335" b="7620"/>
              <wp:wrapNone/>
              <wp:docPr id="128101770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00"/>
                            </a:solidFill>
                            <a:miter lim="800000"/>
                            <a:headEnd/>
                            <a:tailEnd/>
                          </a14:hiddenLine>
                        </a:ext>
                      </a:extLst>
                    </wps:spPr>
                    <wps:txbx>
                      <w:txbxContent>
                        <w:p w14:paraId="03244312" w14:textId="77777777" w:rsidR="007A4521" w:rsidRPr="00904025" w:rsidRDefault="007A4521">
                          <w:pPr>
                            <w:jc w:val="center"/>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AD5FB" id="_x0000_s1045" type="#_x0000_t202" style="position:absolute;margin-left:444.15pt;margin-top:14.25pt;width:31.95pt;height:1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" filled="f" stroked="f" strokecolor="yellow">
              <v:textbox inset="0,0,0,0">
                <w:txbxContent>
                  <w:p w14:paraId="03244312" w14:textId="77777777" w:rsidR="007A4521" w:rsidRPr="00904025" w:rsidRDefault="007A4521">
                    <w:pPr>
                      <w:jc w:val="center"/>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263BB8A6" wp14:editId="1C47502B">
              <wp:simplePos x="0" y="0"/>
              <wp:positionH relativeFrom="column">
                <wp:posOffset>-443230</wp:posOffset>
              </wp:positionH>
              <wp:positionV relativeFrom="paragraph">
                <wp:posOffset>266699</wp:posOffset>
              </wp:positionV>
              <wp:extent cx="1828800" cy="1828800"/>
              <wp:effectExtent l="0" t="0" r="0" b="1270"/>
              <wp:wrapNone/>
              <wp:docPr id="2126904619" name="Caixa de Texto 21269046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D2F2F6" w14:textId="77777777" w:rsidR="007A4521" w:rsidRPr="00904025" w:rsidRDefault="007A4521" w:rsidP="005308C0">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25">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Cod. Bib. Nacional-Br 85-99767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3BB8A6" id="Caixa de Texto 2126904619" o:spid="_x0000_s1046" type="#_x0000_t202" style="position:absolute;margin-left:-34.9pt;margin-top:21pt;width:2in;height:2in;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" filled="f" stroked="f">
              <v:textbox style="mso-fit-shape-to-text:t">
                <w:txbxContent>
                  <w:p w14:paraId="72D2F2F6" w14:textId="77777777" w:rsidR="007A4521" w:rsidRPr="00904025" w:rsidRDefault="007A4521" w:rsidP="005308C0">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25">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Cod. Bib. Nacional-Br 85-99767</w:t>
                    </w:r>
                  </w:p>
                </w:txbxContent>
              </v:textbox>
            </v:shape>
          </w:pict>
        </mc:Fallback>
      </mc:AlternateContent>
    </w:r>
    <w:r>
      <w:rPr>
        <w:rFonts w:ascii="Arial" w:hAnsi="Arial" w:cs="Arial"/>
        <w:b/>
        <w:noProof/>
        <w:color w:val="FFFFFF"/>
        <w:sz w:val="16"/>
        <w:szCs w:val="16"/>
      </w:rPr>
      <mc:AlternateContent>
        <mc:Choice Requires="wpg">
          <w:drawing>
            <wp:anchor distT="0" distB="0" distL="114300" distR="114300" simplePos="0" relativeHeight="251646976" behindDoc="0" locked="0" layoutInCell="1" allowOverlap="1" wp14:anchorId="710DD5ED" wp14:editId="76DB5251">
              <wp:simplePos x="0" y="0"/>
              <wp:positionH relativeFrom="column">
                <wp:posOffset>-375285</wp:posOffset>
              </wp:positionH>
              <wp:positionV relativeFrom="paragraph">
                <wp:posOffset>99695</wp:posOffset>
              </wp:positionV>
              <wp:extent cx="6852285" cy="135255"/>
              <wp:effectExtent l="0" t="0" r="24765" b="36195"/>
              <wp:wrapNone/>
              <wp:docPr id="68549615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852285" cy="135255"/>
                        <a:chOff x="-8" y="14978"/>
                        <a:chExt cx="12255" cy="230"/>
                      </a:xfrm>
                    </wpg:grpSpPr>
                    <wps:wsp>
                      <wps:cNvPr id="2080394550" name="AutoShape 27"/>
                      <wps:cNvCnPr>
                        <a:cxnSpLocks noChangeShapeType="1"/>
                      </wps:cNvCnPr>
                      <wps:spPr bwMode="auto">
                        <a:xfrm flipV="1">
                          <a:off x="-8" y="14978"/>
                          <a:ext cx="1260" cy="230"/>
                        </a:xfrm>
                        <a:prstGeom prst="bentConnector3">
                          <a:avLst>
                            <a:gd name="adj1" fmla="val 50000"/>
                          </a:avLst>
                        </a:prstGeom>
                        <a:ln>
                          <a:solidFill>
                            <a:schemeClr val="bg1">
                              <a:lumMod val="50000"/>
                            </a:schemeClr>
                          </a:solidFill>
                          <a:headEnd/>
                          <a:tailEnd/>
                        </a:ln>
                      </wps:spPr>
                      <wps:style>
                        <a:lnRef idx="1">
                          <a:schemeClr val="dk1"/>
                        </a:lnRef>
                        <a:fillRef idx="0">
                          <a:schemeClr val="dk1"/>
                        </a:fillRef>
                        <a:effectRef idx="0">
                          <a:schemeClr val="dk1"/>
                        </a:effectRef>
                        <a:fontRef idx="minor">
                          <a:schemeClr val="tx1"/>
                        </a:fontRef>
                      </wps:style>
                      <wps:bodyPr/>
                    </wps:wsp>
                    <wps:wsp>
                      <wps:cNvPr id="149102996" name="AutoShape 28"/>
                      <wps:cNvCnPr>
                        <a:cxnSpLocks noChangeShapeType="1"/>
                      </wps:cNvCnPr>
                      <wps:spPr bwMode="auto">
                        <a:xfrm rot="10800000">
                          <a:off x="1252" y="14978"/>
                          <a:ext cx="10995" cy="230"/>
                        </a:xfrm>
                        <a:prstGeom prst="bentConnector3">
                          <a:avLst>
                            <a:gd name="adj1" fmla="val 96778"/>
                          </a:avLst>
                        </a:prstGeom>
                        <a:ln>
                          <a:solidFill>
                            <a:schemeClr val="bg1">
                              <a:lumMod val="50000"/>
                            </a:schemeClr>
                          </a:solidFill>
                          <a:headEnd/>
                          <a:tailEnd/>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AA5409F" id="Group 31" o:spid="_x0000_s1026" style="position:absolute;margin-left:-29.55pt;margin-top:7.85pt;width:539.55pt;height:10.65pt;flip:x;z-index:251646976"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7"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aQA8kAAADjAAAADwAAAGRycy9kb3ducmV2LnhtbESPy27CMBBF95X6D9ZU6q7YhHfAIFoJ&#10;1EUXLY/9KB6SQDxOYwOBr8eLSl1e3ZfObNHaSlyo8aVjDd2OAkGcOVNyrmG3Xb2NQfiAbLByTBpu&#10;5GExf36aYWrclX/osgm5iCPsU9RQhFCnUvqsIIu+42ri6B1cYzFE2eTSNHiN47aSiVJDabHk+FBg&#10;TR8FZafN2Wp4d6O7+Srrfe9wOg9/aWmT4/da69eXdjkFEagN/+G/9qfRkKix6k36g0GkiEyRB+T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MmkAPJAAAA4wAAAA8AAAAA&#10;AAAAAAAAAAAAoQIAAGRycy9kb3ducmV2LnhtbFBLBQYAAAAABAAEAPkAAACXAwAAAAA=&#10;" strokecolor="#7f7f7f [1612]" strokeweight=".5pt"/>
              <v:shape id="AutoShape 28" o:spid="_x0000_s1028"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48DcgAAADiAAAADwAAAGRycy9kb3ducmV2LnhtbERPW0vDMBR+H+w/hCPsRVy6IdPWZWMM&#10;BlVEcZcH3w7NsSlrTkoSu/rvjSDs8eO7L9eDbUVPPjSOFcymGQjiyumGawXHw+7uEUSIyBpbx6Tg&#10;hwKsV+PREgvtLvxB/T7WIoVwKFCBibErpAyVIYth6jrixH05bzEm6GupPV5SuG3lPMsW0mLDqcFg&#10;R1tD1Xn/bRWU27fD88PtS/m58Sfz2sf+vHPvSk1uhs0TiEhDvIr/3aVO8+/zWTbP8wX8XUoY5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u48DcgAAADiAAAADwAAAAAA&#10;AAAAAAAAAAChAgAAZHJzL2Rvd25yZXYueG1sUEsFBgAAAAAEAAQA+QAAAJYDAAAAAA==&#10;" adj="20904" strokecolor="#7f7f7f [1612]" strokeweight=".5pt"/>
            </v:group>
          </w:pict>
        </mc:Fallback>
      </mc:AlternateContent>
    </w:r>
    <w:r>
      <w:rPr>
        <w:rFonts w:ascii="Arial" w:hAnsi="Arial" w:cs="Arial"/>
        <w:sz w:val="20"/>
        <w:szCs w:val="20"/>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C1F60" w14:textId="3BE023E2" w:rsidR="000221BB" w:rsidRPr="00BB777D" w:rsidRDefault="000221BB" w:rsidP="000221BB">
    <w:pPr>
      <w:jc w:val="center"/>
      <w:rPr>
        <w:rFonts w:ascii="Arial" w:hAnsi="Arial" w:cs="Arial"/>
        <w:b/>
        <w:color w:val="FFFFFF"/>
        <w:sz w:val="20"/>
        <w:szCs w:val="20"/>
      </w:rPr>
    </w:pPr>
    <w:r>
      <w:rPr>
        <w:noProof/>
      </w:rPr>
      <mc:AlternateContent>
        <mc:Choice Requires="wps">
          <w:drawing>
            <wp:anchor distT="0" distB="0" distL="114300" distR="114300" simplePos="0" relativeHeight="251629568" behindDoc="0" locked="0" layoutInCell="1" allowOverlap="1" wp14:anchorId="172327D1" wp14:editId="7C4FD103">
              <wp:simplePos x="0" y="0"/>
              <wp:positionH relativeFrom="column">
                <wp:posOffset>-687705</wp:posOffset>
              </wp:positionH>
              <wp:positionV relativeFrom="paragraph">
                <wp:posOffset>89535</wp:posOffset>
              </wp:positionV>
              <wp:extent cx="266700" cy="45719"/>
              <wp:effectExtent l="0" t="0" r="0" b="0"/>
              <wp:wrapNone/>
              <wp:docPr id="174087108" name="Retângulo 174087108"/>
              <wp:cNvGraphicFramePr/>
              <a:graphic xmlns:a="http://schemas.openxmlformats.org/drawingml/2006/main">
                <a:graphicData uri="http://schemas.microsoft.com/office/word/2010/wordprocessingShape">
                  <wps:wsp>
                    <wps:cNvSpPr/>
                    <wps:spPr>
                      <a:xfrm>
                        <a:off x="0" y="0"/>
                        <a:ext cx="266700" cy="4571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693EE1" id="Retângulo 174087108" o:spid="_x0000_s1026" style="position:absolute;margin-left:-54.15pt;margin-top:7.05pt;width:21pt;height:3.6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" fillcolor="white [3201]" stroked="f" strokeweight="1pt"/>
          </w:pict>
        </mc:Fallback>
      </mc:AlternateContent>
    </w:r>
  </w:p>
  <w:p w14:paraId="79CC5E5E" w14:textId="539D9F0B" w:rsidR="000221BB" w:rsidRPr="00FD7BC5" w:rsidRDefault="000221BB" w:rsidP="000221BB">
    <w:pPr>
      <w:pStyle w:val="Rodap"/>
      <w:tabs>
        <w:tab w:val="clear" w:pos="4252"/>
        <w:tab w:val="clear" w:pos="8504"/>
        <w:tab w:val="left" w:pos="2335"/>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26496" behindDoc="0" locked="0" layoutInCell="1" allowOverlap="1" wp14:anchorId="3C649843" wp14:editId="1D1266AA">
              <wp:simplePos x="0" y="0"/>
              <wp:positionH relativeFrom="column">
                <wp:posOffset>5640705</wp:posOffset>
              </wp:positionH>
              <wp:positionV relativeFrom="paragraph">
                <wp:posOffset>180975</wp:posOffset>
              </wp:positionV>
              <wp:extent cx="405765" cy="182880"/>
              <wp:effectExtent l="0" t="0" r="13335" b="7620"/>
              <wp:wrapNone/>
              <wp:docPr id="8551524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00"/>
                            </a:solidFill>
                            <a:miter lim="800000"/>
                            <a:headEnd/>
                            <a:tailEnd/>
                          </a14:hiddenLine>
                        </a:ext>
                      </a:extLst>
                    </wps:spPr>
                    <wps:txbx>
                      <w:txbxContent>
                        <w:p w14:paraId="257BFE90" w14:textId="77777777" w:rsidR="000221BB" w:rsidRPr="00904025" w:rsidRDefault="000221BB" w:rsidP="000221BB">
                          <w:pPr>
                            <w:jc w:val="center"/>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D0109">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49843" id="_x0000_t202" coordsize="21600,21600" o:spt="202" path="m,l,21600r21600,l21600,xe">
              <v:stroke joinstyle="miter"/>
              <v:path gradientshapeok="t" o:connecttype="rect"/>
            </v:shapetype>
            <v:shape id="_x0000_s1048" type="#_x0000_t202" style="position:absolute;margin-left:444.15pt;margin-top:14.25pt;width:31.95pt;height:14.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" filled="f" stroked="f" strokecolor="yellow">
              <v:textbox inset="0,0,0,0">
                <w:txbxContent>
                  <w:p w14:paraId="257BFE90" w14:textId="77777777" w:rsidR="000221BB" w:rsidRPr="00904025" w:rsidRDefault="000221BB" w:rsidP="000221BB">
                    <w:pPr>
                      <w:jc w:val="center"/>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D0109">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904025">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v:shape>
          </w:pict>
        </mc:Fallback>
      </mc:AlternateContent>
    </w:r>
    <w:r>
      <w:rPr>
        <w:rFonts w:ascii="Arial" w:hAnsi="Arial" w:cs="Arial"/>
        <w:b/>
        <w:noProof/>
        <w:color w:val="FFFFFF"/>
        <w:sz w:val="16"/>
        <w:szCs w:val="16"/>
      </w:rPr>
      <mc:AlternateContent>
        <mc:Choice Requires="wpg">
          <w:drawing>
            <wp:anchor distT="0" distB="0" distL="114300" distR="114300" simplePos="0" relativeHeight="251604992" behindDoc="1" locked="0" layoutInCell="1" allowOverlap="1" wp14:anchorId="0DE7967A" wp14:editId="65F943EC">
              <wp:simplePos x="0" y="0"/>
              <wp:positionH relativeFrom="column">
                <wp:posOffset>-375285</wp:posOffset>
              </wp:positionH>
              <wp:positionV relativeFrom="paragraph">
                <wp:posOffset>99695</wp:posOffset>
              </wp:positionV>
              <wp:extent cx="6852285" cy="135255"/>
              <wp:effectExtent l="0" t="0" r="24765" b="36195"/>
              <wp:wrapNone/>
              <wp:docPr id="94294018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852285" cy="135255"/>
                        <a:chOff x="-8" y="14978"/>
                        <a:chExt cx="12255" cy="230"/>
                      </a:xfrm>
                    </wpg:grpSpPr>
                    <wps:wsp>
                      <wps:cNvPr id="1865160942" name="AutoShape 27"/>
                      <wps:cNvCnPr>
                        <a:cxnSpLocks noChangeShapeType="1"/>
                      </wps:cNvCnPr>
                      <wps:spPr bwMode="auto">
                        <a:xfrm flipV="1">
                          <a:off x="-8" y="14978"/>
                          <a:ext cx="1260" cy="230"/>
                        </a:xfrm>
                        <a:prstGeom prst="bentConnector3">
                          <a:avLst>
                            <a:gd name="adj1" fmla="val 50000"/>
                          </a:avLst>
                        </a:prstGeom>
                        <a:ln>
                          <a:solidFill>
                            <a:schemeClr val="bg1">
                              <a:lumMod val="50000"/>
                            </a:schemeClr>
                          </a:solidFill>
                          <a:headEnd/>
                          <a:tailEnd/>
                        </a:ln>
                      </wps:spPr>
                      <wps:style>
                        <a:lnRef idx="1">
                          <a:schemeClr val="dk1"/>
                        </a:lnRef>
                        <a:fillRef idx="0">
                          <a:schemeClr val="dk1"/>
                        </a:fillRef>
                        <a:effectRef idx="0">
                          <a:schemeClr val="dk1"/>
                        </a:effectRef>
                        <a:fontRef idx="minor">
                          <a:schemeClr val="tx1"/>
                        </a:fontRef>
                      </wps:style>
                      <wps:bodyPr/>
                    </wps:wsp>
                    <wps:wsp>
                      <wps:cNvPr id="351731671" name="AutoShape 28"/>
                      <wps:cNvCnPr>
                        <a:cxnSpLocks noChangeShapeType="1"/>
                      </wps:cNvCnPr>
                      <wps:spPr bwMode="auto">
                        <a:xfrm rot="10800000">
                          <a:off x="1252" y="14978"/>
                          <a:ext cx="10995" cy="230"/>
                        </a:xfrm>
                        <a:prstGeom prst="bentConnector3">
                          <a:avLst>
                            <a:gd name="adj1" fmla="val 96778"/>
                          </a:avLst>
                        </a:prstGeom>
                        <a:ln>
                          <a:solidFill>
                            <a:schemeClr val="bg1">
                              <a:lumMod val="50000"/>
                            </a:schemeClr>
                          </a:solidFill>
                          <a:headEnd/>
                          <a:tailEnd/>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FE4DC69" id="Group 31" o:spid="_x0000_s1026" style="position:absolute;margin-left:-29.55pt;margin-top:7.85pt;width:539.55pt;height:10.65pt;flip:x;z-index:-251711488"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7"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EgXsgAAADjAAAADwAAAGRycy9kb3ducmV2LnhtbERPzU7CQBC+m/AOmyHhJluKVCwsBEkg&#10;HDxg1fukO7SF7mztLlB8etfEhON8/zNfdqYWF2pdZVnBaBiBIM6trrhQ8PmxeZyCcB5ZY22ZFNzI&#10;wXLRe5hjqu2V3+mS+UKEEHYpKii9b1IpXV6SQTe0DXHgDrY16MPZFlK3eA3hppZxFCXSYMWhocSG&#10;1iXlp+xsFLza5x/9VjVf48PpnHzTysTH/VapQb9bzUB46vxd/O/e6TB/mkxGSfTyFMPfTwEA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kEgXsgAAADjAAAADwAAAAAA&#10;AAAAAAAAAAChAgAAZHJzL2Rvd25yZXYueG1sUEsFBgAAAAAEAAQA+QAAAJYDAAAAAA==&#10;" strokecolor="#7f7f7f [1612]" strokeweight=".5pt"/>
              <v:shape id="AutoShape 28" o:spid="_x0000_s1028"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COKkDMAAAA4gAAAA8A&#10;AAAAAAAAAAAAAAAAoQIAAGRycy9kb3ducmV2LnhtbFBLBQYAAAAABAAEAPkAAACaAwAAAAA=&#10;" adj="20904" strokecolor="#7f7f7f [1612]" strokeweight=".5pt"/>
            </v:group>
          </w:pict>
        </mc:Fallback>
      </mc:AlternateContent>
    </w:r>
    <w:r>
      <w:rPr>
        <w:rFonts w:ascii="Arial" w:hAnsi="Arial" w:cs="Arial"/>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9DD310" w14:textId="77777777" w:rsidR="00270000" w:rsidRDefault="00270000">
      <w:r>
        <w:separator/>
      </w:r>
    </w:p>
  </w:footnote>
  <w:footnote w:type="continuationSeparator" w:id="0">
    <w:p w14:paraId="03237201" w14:textId="77777777" w:rsidR="00270000" w:rsidRDefault="00270000">
      <w:r>
        <w:continuationSeparator/>
      </w:r>
    </w:p>
  </w:footnote>
  <w:footnote w:id="1">
    <w:p w14:paraId="347A5509" w14:textId="14D15E14" w:rsidR="008B7652" w:rsidRDefault="008B7652" w:rsidP="008B7652">
      <w:pPr>
        <w:pStyle w:val="Textodenotaderodap"/>
      </w:pPr>
    </w:p>
  </w:footnote>
  <w:footnote w:id="2">
    <w:p w14:paraId="541D0559" w14:textId="3F12D299" w:rsidR="008B7652" w:rsidRDefault="008B7652" w:rsidP="008B7652">
      <w:pPr>
        <w:pStyle w:val="Textodenotaderodap"/>
      </w:pPr>
    </w:p>
  </w:footnote>
  <w:footnote w:id="3">
    <w:p w14:paraId="78630151" w14:textId="50260D4D" w:rsidR="008B7652" w:rsidRPr="00361CFB" w:rsidRDefault="008B7652" w:rsidP="008B7652">
      <w:pPr>
        <w:tabs>
          <w:tab w:val="left" w:pos="689"/>
          <w:tab w:val="left" w:pos="4500"/>
          <w:tab w:val="left" w:pos="5779"/>
        </w:tabs>
        <w:ind w:left="154" w:right="-23" w:hanging="154"/>
        <w:jc w:val="both"/>
        <w:rPr>
          <w:rFonts w:ascii="Arial" w:hAnsi="Arial" w:cs="Arial"/>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BAA21" w14:textId="36BB4A2B" w:rsidR="007A4521" w:rsidRPr="00904025" w:rsidRDefault="007A4521" w:rsidP="00904025">
    <w:pPr>
      <w:ind w:right="-994"/>
      <w:jc w:val="right"/>
      <w:rPr>
        <w:rFonts w:ascii="Arial" w:hAnsi="Arial" w:cs="Arial"/>
      </w:rPr>
    </w:pPr>
    <w:r>
      <w:rPr>
        <w:noProof/>
      </w:rPr>
      <mc:AlternateContent>
        <mc:Choice Requires="wps">
          <w:drawing>
            <wp:anchor distT="0" distB="0" distL="114300" distR="114300" simplePos="0" relativeHeight="251643904" behindDoc="0" locked="0" layoutInCell="1" allowOverlap="1" wp14:anchorId="5B08789D" wp14:editId="4A191CC0">
              <wp:simplePos x="0" y="0"/>
              <wp:positionH relativeFrom="margin">
                <wp:posOffset>-434340</wp:posOffset>
              </wp:positionH>
              <wp:positionV relativeFrom="paragraph">
                <wp:posOffset>17145</wp:posOffset>
              </wp:positionV>
              <wp:extent cx="6610350" cy="9525"/>
              <wp:effectExtent l="0" t="0" r="19050" b="28575"/>
              <wp:wrapNone/>
              <wp:docPr id="1255833440" name="Conector reto 6"/>
              <wp:cNvGraphicFramePr/>
              <a:graphic xmlns:a="http://schemas.openxmlformats.org/drawingml/2006/main">
                <a:graphicData uri="http://schemas.microsoft.com/office/word/2010/wordprocessingShape">
                  <wps:wsp>
                    <wps:cNvCnPr/>
                    <wps:spPr>
                      <a:xfrm flipV="1">
                        <a:off x="0" y="0"/>
                        <a:ext cx="6610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293F8F" id="Conector reto 6" o:spid="_x0000_s1026" style="position:absolute;flip:y;z-index:251643904;visibility:visible;mso-wrap-style:square;mso-wrap-distance-left:9pt;mso-wrap-distance-top:0;mso-wrap-distance-right:9pt;mso-wrap-distance-bottom:0;mso-position-horizontal:absolute;mso-position-horizontal-relative:margin;mso-position-vertical:absolute;mso-position-vertical-relative:text" from="-34.2pt,1.35pt" to="486.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" strokecolor="black [3200]" strokeweight=".5pt">
              <v:stroke joinstyle="miter"/>
              <w10:wrap anchorx="margin"/>
            </v:line>
          </w:pict>
        </mc:Fallback>
      </mc:AlternateContent>
    </w:r>
    <w:r>
      <w:rPr>
        <w:noProof/>
      </w:rPr>
      <mc:AlternateContent>
        <mc:Choice Requires="wps">
          <w:drawing>
            <wp:anchor distT="0" distB="0" distL="114300" distR="114300" simplePos="0" relativeHeight="251641856" behindDoc="0" locked="0" layoutInCell="1" allowOverlap="1" wp14:anchorId="22396026" wp14:editId="3112E3BD">
              <wp:simplePos x="0" y="0"/>
              <wp:positionH relativeFrom="page">
                <wp:posOffset>3042920</wp:posOffset>
              </wp:positionH>
              <wp:positionV relativeFrom="paragraph">
                <wp:posOffset>-219075</wp:posOffset>
              </wp:positionV>
              <wp:extent cx="1828800" cy="1828800"/>
              <wp:effectExtent l="0" t="0" r="0" b="0"/>
              <wp:wrapNone/>
              <wp:docPr id="1681878696" name="Caixa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C516D3" w14:textId="77777777" w:rsidR="007A4521" w:rsidRPr="002A69E4" w:rsidRDefault="007A4521" w:rsidP="001379AB">
                          <w:pPr>
                            <w:ind w:right="-994"/>
                            <w:rPr>
                              <w:rFonts w:ascii="Arial" w:hAnsi="Arial" w:cs="Arial"/>
                              <w:color w:val="808080" w:themeColor="background1" w:themeShade="80"/>
                            </w:rPr>
                          </w:pPr>
                          <w:r w:rsidRPr="002A69E4">
                            <w:rPr>
                              <w:rFonts w:ascii="Arial" w:hAnsi="Arial" w:cs="Arial"/>
                              <w:color w:val="808080" w:themeColor="background1" w:themeShade="80"/>
                            </w:rPr>
                            <w:t>Revista ReACT: Teresina, v. , n. , p.  -  Ed. Nov. 30 de 2025</w:t>
                          </w:r>
                        </w:p>
                        <w:p w14:paraId="0B095A52" w14:textId="77777777" w:rsidR="007A4521" w:rsidRPr="002A69E4" w:rsidRDefault="007A4521" w:rsidP="001379AB">
                          <w:pPr>
                            <w:ind w:right="-994"/>
                            <w:jc w:val="right"/>
                            <w:rPr>
                              <w:rFonts w:ascii="Arial" w:hAnsi="Arial" w:cs="Arial"/>
                              <w:color w:val="808080" w:themeColor="background1" w:themeShade="8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2396026" id="_x0000_t202" coordsize="21600,21600" o:spt="202" path="m,l,21600r21600,l21600,xe">
              <v:stroke joinstyle="miter"/>
              <v:path gradientshapeok="t" o:connecttype="rect"/>
            </v:shapetype>
            <v:shape id="Caixa de Texto 1" o:spid="_x0000_s1035" type="#_x0000_t202" style="position:absolute;left:0;text-align:left;margin-left:239.6pt;margin-top:-17.25pt;width:2in;height:2in;z-index:25164185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" filled="f" stroked="f">
              <v:textbox style="mso-fit-shape-to-text:t">
                <w:txbxContent>
                  <w:p w14:paraId="13C516D3" w14:textId="77777777" w:rsidR="007A4521" w:rsidRPr="002A69E4" w:rsidRDefault="007A4521" w:rsidP="001379AB">
                    <w:pPr>
                      <w:ind w:right="-994"/>
                      <w:rPr>
                        <w:rFonts w:ascii="Arial" w:hAnsi="Arial" w:cs="Arial"/>
                        <w:color w:val="808080" w:themeColor="background1" w:themeShade="80"/>
                      </w:rPr>
                    </w:pPr>
                    <w:r w:rsidRPr="002A69E4">
                      <w:rPr>
                        <w:rFonts w:ascii="Arial" w:hAnsi="Arial" w:cs="Arial"/>
                        <w:color w:val="808080" w:themeColor="background1" w:themeShade="80"/>
                      </w:rPr>
                      <w:t>Revista ReACT: Teresina, v. , n. , p.  -  Ed. Nov. 30 de 2025</w:t>
                    </w:r>
                  </w:p>
                  <w:p w14:paraId="0B095A52" w14:textId="77777777" w:rsidR="007A4521" w:rsidRPr="002A69E4" w:rsidRDefault="007A4521" w:rsidP="001379AB">
                    <w:pPr>
                      <w:ind w:right="-994"/>
                      <w:jc w:val="right"/>
                      <w:rPr>
                        <w:rFonts w:ascii="Arial" w:hAnsi="Arial" w:cs="Arial"/>
                        <w:color w:val="808080" w:themeColor="background1" w:themeShade="80"/>
                      </w:rPr>
                    </w:pPr>
                  </w:p>
                </w:txbxContent>
              </v:textbox>
              <w10:wrap anchorx="page"/>
            </v:shape>
          </w:pict>
        </mc:Fallback>
      </mc:AlternateContent>
    </w:r>
  </w:p>
  <w:p w14:paraId="47CA9BEA" w14:textId="3FB7C5B5" w:rsidR="007A4521" w:rsidRDefault="007A4521" w:rsidP="00904025">
    <w:pPr>
      <w:jc w:val="center"/>
      <w:rPr>
        <w:sz w:val="32"/>
        <w:szCs w:val="32"/>
      </w:rPr>
    </w:pPr>
  </w:p>
  <w:p w14:paraId="42CC3760" w14:textId="42CBFF3C" w:rsidR="007A4521" w:rsidRPr="00904025" w:rsidRDefault="0029393B" w:rsidP="00904025">
    <w:pPr>
      <w:pStyle w:val="Cabealho"/>
    </w:pPr>
    <w:r>
      <w:rPr>
        <w:noProof/>
      </w:rPr>
      <w:drawing>
        <wp:anchor distT="0" distB="0" distL="114300" distR="114300" simplePos="0" relativeHeight="251698176" behindDoc="0" locked="0" layoutInCell="1" allowOverlap="1" wp14:anchorId="270B740B" wp14:editId="4E04657C">
          <wp:simplePos x="0" y="0"/>
          <wp:positionH relativeFrom="column">
            <wp:posOffset>2318040</wp:posOffset>
          </wp:positionH>
          <wp:positionV relativeFrom="paragraph">
            <wp:posOffset>141805</wp:posOffset>
          </wp:positionV>
          <wp:extent cx="3511550" cy="1914525"/>
          <wp:effectExtent l="0" t="1588" r="0" b="0"/>
          <wp:wrapNone/>
          <wp:docPr id="17" name="Imagem 5" descr="For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42054" name="Imagem 5" descr="Forma&#10;&#10;O conteúdo gerado por IA pode estar incorreto."/>
                  <pic:cNvPicPr>
                    <a:picLocks noChangeAspect="1"/>
                  </pic:cNvPicPr>
                </pic:nvPicPr>
                <pic:blipFill rotWithShape="1">
                  <a:blip r:embed="rId1">
                    <a:extLst>
                      <a:ext uri="{28A0092B-C50C-407E-A947-70E740481C1C}">
                        <a14:useLocalDpi xmlns:a14="http://schemas.microsoft.com/office/drawing/2010/main" val="0"/>
                      </a:ext>
                    </a:extLst>
                  </a:blip>
                  <a:srcRect l="67104" b="36325"/>
                  <a:stretch>
                    <a:fillRect/>
                  </a:stretch>
                </pic:blipFill>
                <pic:spPr bwMode="auto">
                  <a:xfrm rot="16200000">
                    <a:off x="0" y="0"/>
                    <a:ext cx="3511550" cy="1914525"/>
                  </a:xfrm>
                  <a:prstGeom prst="rect">
                    <a:avLst/>
                  </a:prstGeom>
                  <a:ln>
                    <a:noFill/>
                  </a:ln>
                  <a:extLst>
                    <a:ext uri="{53640926-AAD7-44D8-BBD7-CCE9431645EC}">
                      <a14:shadowObscured xmlns:a14="http://schemas.microsoft.com/office/drawing/2010/main"/>
                    </a:ext>
                  </a:extLst>
                </pic:spPr>
              </pic:pic>
            </a:graphicData>
          </a:graphic>
        </wp:anchor>
      </w:drawing>
    </w:r>
    <w:r w:rsidR="006B54B2">
      <w:rPr>
        <w:noProof/>
      </w:rPr>
      <mc:AlternateContent>
        <mc:Choice Requires="wpg">
          <w:drawing>
            <wp:anchor distT="0" distB="0" distL="114300" distR="114300" simplePos="0" relativeHeight="251696128" behindDoc="0" locked="0" layoutInCell="1" allowOverlap="1" wp14:anchorId="4FAC1295" wp14:editId="57771AF6">
              <wp:simplePos x="0" y="0"/>
              <wp:positionH relativeFrom="column">
                <wp:posOffset>-1078932</wp:posOffset>
              </wp:positionH>
              <wp:positionV relativeFrom="paragraph">
                <wp:posOffset>2455097</wp:posOffset>
              </wp:positionV>
              <wp:extent cx="1914526" cy="7350304"/>
              <wp:effectExtent l="0" t="0" r="0" b="0"/>
              <wp:wrapNone/>
              <wp:docPr id="2052339374" name="Agrupar 97"/>
              <wp:cNvGraphicFramePr/>
              <a:graphic xmlns:a="http://schemas.openxmlformats.org/drawingml/2006/main">
                <a:graphicData uri="http://schemas.microsoft.com/office/word/2010/wordprocessingGroup">
                  <wpg:wgp>
                    <wpg:cNvGrpSpPr/>
                    <wpg:grpSpPr>
                      <a:xfrm>
                        <a:off x="0" y="0"/>
                        <a:ext cx="1914526" cy="7350304"/>
                        <a:chOff x="0" y="0"/>
                        <a:chExt cx="1914526" cy="7350304"/>
                      </a:xfrm>
                    </wpg:grpSpPr>
                    <pic:pic xmlns:pic="http://schemas.openxmlformats.org/drawingml/2006/picture">
                      <pic:nvPicPr>
                        <pic:cNvPr id="1616160245" name="Imagem 5" descr="Forma&#10;&#10;O conteúdo gerado por IA pode estar incorreto."/>
                        <pic:cNvPicPr>
                          <a:picLocks noChangeAspect="1"/>
                        </pic:cNvPicPr>
                      </pic:nvPicPr>
                      <pic:blipFill rotWithShape="1">
                        <a:blip r:embed="rId1">
                          <a:extLst>
                            <a:ext uri="{28A0092B-C50C-407E-A947-70E740481C1C}">
                              <a14:useLocalDpi xmlns:a14="http://schemas.microsoft.com/office/drawing/2010/main" val="0"/>
                            </a:ext>
                          </a:extLst>
                        </a:blip>
                        <a:srcRect l="67104" b="36325"/>
                        <a:stretch>
                          <a:fillRect/>
                        </a:stretch>
                      </pic:blipFill>
                      <pic:spPr bwMode="auto">
                        <a:xfrm rot="16200000">
                          <a:off x="-798512" y="798512"/>
                          <a:ext cx="3511550" cy="1914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13834373" name="Imagem 5" descr="Forma&#10;&#10;O conteúdo gerado por IA pode estar incorreto."/>
                        <pic:cNvPicPr>
                          <a:picLocks noChangeAspect="1"/>
                        </pic:cNvPicPr>
                      </pic:nvPicPr>
                      <pic:blipFill rotWithShape="1">
                        <a:blip r:embed="rId1">
                          <a:extLst>
                            <a:ext uri="{28A0092B-C50C-407E-A947-70E740481C1C}">
                              <a14:useLocalDpi xmlns:a14="http://schemas.microsoft.com/office/drawing/2010/main" val="0"/>
                            </a:ext>
                          </a:extLst>
                        </a:blip>
                        <a:srcRect l="67104" b="36325"/>
                        <a:stretch>
                          <a:fillRect/>
                        </a:stretch>
                      </pic:blipFill>
                      <pic:spPr bwMode="auto">
                        <a:xfrm rot="16200000">
                          <a:off x="-798511" y="4637266"/>
                          <a:ext cx="3511550" cy="19145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614097C" id="Agrupar 97" o:spid="_x0000_s1026" style="position:absolute;margin-left:-84.95pt;margin-top:193.3pt;width:150.75pt;height:578.75pt;z-index:251696128" coordsize="19145,73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 o:spid="_x0000_s1027" type="#_x0000_t75" alt="Forma&#10;&#10;O conteúdo gerado por IA pode estar incorreto." style="position:absolute;left:-7985;top:7985;width:35115;height:1914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DDnbJAAAA4wAAAA8AAABkcnMvZG93bnJldi54bWxET12LwjAQfD/wP4QV7uXQVFE5qlFEOREP&#10;4fwA8W1p1rbYbEoTbf33F0GQedqdnZmdyawxhbhT5XLLCnrdCARxYnXOqYLj4afzDcJ5ZI2FZVLw&#10;IAezaetjgrG2Ne/ovvepCCbsYlSQeV/GUrokI4Oua0viwF1sZdCHsUqlrrAO5qaQ/SgaSYM5h4QM&#10;S1pklFz3N6OAjD5+nTfr3el3sD3IP1rly9oo9dlu5mMQnhr/Pn6p1zq8P3oi6g+G8OwUFiCn/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QMOdskAAADjAAAADwAAAAAAAAAA&#10;AAAAAACfAgAAZHJzL2Rvd25yZXYueG1sUEsFBgAAAAAEAAQA9wAAAJUDAAAAAA==&#10;">
                <v:imagedata r:id="rId2" o:title="Forma&#10;&#10;O conteúdo gerado por IA pode estar incorreto" cropbottom="23806f" cropleft="43977f"/>
                <v:path arrowok="t"/>
              </v:shape>
              <v:shape id="Imagem 5" o:spid="_x0000_s1028" type="#_x0000_t75" alt="Forma&#10;&#10;O conteúdo gerado por IA pode estar incorreto." style="position:absolute;left:-7985;top:46372;width:35116;height:1914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9Z9XJAAAA4wAAAA8AAABkcnMvZG93bnJldi54bWxET0trwkAQvhf8D8sUvBTdaMSG1FVKRZGK&#10;UB8gvQ3ZaRLMzobsauK/dwuFHud7z2zRmUrcqHGlZQWjYQSCOLO65FzB6bgaJCCcR9ZYWSYFd3Kw&#10;mPeeZphq2/KebgefixDCLkUFhfd1KqXLCjLohrYmDtyPbQz6cDa51A22IdxUchxFU2mw5NBQYE0f&#10;BWWXw9UoIKNPL9+fm/15O9kd5Rety2VrlOo/d+9vIDx1/l/8597oMD8ZxUk8iV9j+P0pACDn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T1n1ckAAADjAAAADwAAAAAAAAAA&#10;AAAAAACfAgAAZHJzL2Rvd25yZXYueG1sUEsFBgAAAAAEAAQA9wAAAJUDAAAAAA==&#10;">
                <v:imagedata r:id="rId2" o:title="Forma&#10;&#10;O conteúdo gerado por IA pode estar incorreto" cropbottom="23806f" cropleft="43977f"/>
                <v:path arrowok="t"/>
              </v:shape>
            </v:group>
          </w:pict>
        </mc:Fallback>
      </mc:AlternateContent>
    </w:r>
    <w:r w:rsidR="006B54B2">
      <w:rPr>
        <w:noProof/>
      </w:rPr>
      <mc:AlternateContent>
        <mc:Choice Requires="wpg">
          <w:drawing>
            <wp:anchor distT="0" distB="0" distL="114300" distR="114300" simplePos="0" relativeHeight="251699200" behindDoc="0" locked="0" layoutInCell="1" allowOverlap="1" wp14:anchorId="3725D16D" wp14:editId="0F522AA2">
              <wp:simplePos x="0" y="0"/>
              <wp:positionH relativeFrom="column">
                <wp:posOffset>4545491</wp:posOffset>
              </wp:positionH>
              <wp:positionV relativeFrom="paragraph">
                <wp:posOffset>2463723</wp:posOffset>
              </wp:positionV>
              <wp:extent cx="1914525" cy="7350305"/>
              <wp:effectExtent l="0" t="0" r="0" b="0"/>
              <wp:wrapNone/>
              <wp:docPr id="1556205807" name="Agrupar 96"/>
              <wp:cNvGraphicFramePr/>
              <a:graphic xmlns:a="http://schemas.openxmlformats.org/drawingml/2006/main">
                <a:graphicData uri="http://schemas.microsoft.com/office/word/2010/wordprocessingGroup">
                  <wpg:wgp>
                    <wpg:cNvGrpSpPr/>
                    <wpg:grpSpPr>
                      <a:xfrm>
                        <a:off x="0" y="0"/>
                        <a:ext cx="1914525" cy="7350305"/>
                        <a:chOff x="0" y="0"/>
                        <a:chExt cx="1914525" cy="7350305"/>
                      </a:xfrm>
                    </wpg:grpSpPr>
                    <pic:pic xmlns:pic="http://schemas.openxmlformats.org/drawingml/2006/picture">
                      <pic:nvPicPr>
                        <pic:cNvPr id="678112992" name="Imagem 5" descr="Forma&#10;&#10;O conteúdo gerado por IA pode estar incorreto."/>
                        <pic:cNvPicPr>
                          <a:picLocks noChangeAspect="1"/>
                        </pic:cNvPicPr>
                      </pic:nvPicPr>
                      <pic:blipFill rotWithShape="1">
                        <a:blip r:embed="rId1">
                          <a:extLst>
                            <a:ext uri="{28A0092B-C50C-407E-A947-70E740481C1C}">
                              <a14:useLocalDpi xmlns:a14="http://schemas.microsoft.com/office/drawing/2010/main" val="0"/>
                            </a:ext>
                          </a:extLst>
                        </a:blip>
                        <a:srcRect l="67104" b="36325"/>
                        <a:stretch>
                          <a:fillRect/>
                        </a:stretch>
                      </pic:blipFill>
                      <pic:spPr bwMode="auto">
                        <a:xfrm rot="16200000">
                          <a:off x="-798512" y="798512"/>
                          <a:ext cx="3511550" cy="1914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05566356" name="Imagem 5" descr="Forma&#10;&#10;O conteúdo gerado por IA pode estar incorreto."/>
                        <pic:cNvPicPr>
                          <a:picLocks noChangeAspect="1"/>
                        </pic:cNvPicPr>
                      </pic:nvPicPr>
                      <pic:blipFill rotWithShape="1">
                        <a:blip r:embed="rId1">
                          <a:extLst>
                            <a:ext uri="{28A0092B-C50C-407E-A947-70E740481C1C}">
                              <a14:useLocalDpi xmlns:a14="http://schemas.microsoft.com/office/drawing/2010/main" val="0"/>
                            </a:ext>
                          </a:extLst>
                        </a:blip>
                        <a:srcRect l="67104" b="36325"/>
                        <a:stretch>
                          <a:fillRect/>
                        </a:stretch>
                      </pic:blipFill>
                      <pic:spPr bwMode="auto">
                        <a:xfrm rot="16200000">
                          <a:off x="-798512" y="4637267"/>
                          <a:ext cx="3511550" cy="19145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623AC4A" id="Agrupar 96" o:spid="_x0000_s1026" style="position:absolute;margin-left:357.9pt;margin-top:194pt;width:150.75pt;height:578.75pt;z-index:251699200" coordsize="19145,73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">
              <v:shape id="Imagem 5" o:spid="_x0000_s1027" type="#_x0000_t75" alt="Forma&#10;&#10;O conteúdo gerado por IA pode estar incorreto." style="position:absolute;left:-7985;top:7985;width:35115;height:1914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ZnZBSywAAAOIAAAAPAAAAAAAA&#10;AAAAAAAAAJ8CAABkcnMvZG93bnJldi54bWxQSwUGAAAAAAQABAD3AAAAlwMAAAAA&#10;">
                <v:imagedata r:id="rId2" o:title="Forma&#10;&#10;O conteúdo gerado por IA pode estar incorreto" cropbottom="23806f" cropleft="43977f"/>
                <v:path arrowok="t"/>
              </v:shape>
              <v:shape id="Imagem 5" o:spid="_x0000_s1028" type="#_x0000_t75" alt="Forma&#10;&#10;O conteúdo gerado por IA pode estar incorreto." style="position:absolute;left:-7985;top:46372;width:35116;height:1914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XFQbJAAAA4wAAAA8AAABkcnMvZG93bnJldi54bWxET19rwjAQfxf2HcINfBFNN22RzihjwyHK&#10;YFVBfDuaW1vWXEqT2e7bL4Lg4/3+32LVm1pcqHWVZQVPkwgEcW51xYWC42E9noNwHlljbZkU/JGD&#10;1fJhsMBU244zuux9IUIIuxQVlN43qZQuL8mgm9iGOHDftjXow9kWUrfYhXBTy+coSqTBikNDiQ29&#10;lZT/7H+NAjL6ODpvN9lpN/s8yC/6qN47o9TwsX99AeGp93fxzb3RYf40iuMkmcYJXH8KAMjl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pcVBskAAADjAAAADwAAAAAAAAAA&#10;AAAAAACfAgAAZHJzL2Rvd25yZXYueG1sUEsFBgAAAAAEAAQA9wAAAJUDAAAAAA==&#10;">
                <v:imagedata r:id="rId2" o:title="Forma&#10;&#10;O conteúdo gerado por IA pode estar incorreto" cropbottom="23806f" cropleft="43977f"/>
                <v:path arrowok="t"/>
              </v:shape>
            </v:group>
          </w:pict>
        </mc:Fallback>
      </mc:AlternateContent>
    </w:r>
    <w:r w:rsidR="007A4521">
      <w:rPr>
        <w:noProof/>
      </w:rPr>
      <mc:AlternateContent>
        <mc:Choice Requires="wps">
          <w:drawing>
            <wp:anchor distT="0" distB="0" distL="114300" distR="114300" simplePos="0" relativeHeight="251640832" behindDoc="0" locked="0" layoutInCell="1" allowOverlap="1" wp14:anchorId="6470D953" wp14:editId="5E3A4578">
              <wp:simplePos x="0" y="0"/>
              <wp:positionH relativeFrom="column">
                <wp:posOffset>-452814</wp:posOffset>
              </wp:positionH>
              <wp:positionV relativeFrom="paragraph">
                <wp:posOffset>198811</wp:posOffset>
              </wp:positionV>
              <wp:extent cx="5433237" cy="7829"/>
              <wp:effectExtent l="0" t="0" r="34290" b="30480"/>
              <wp:wrapNone/>
              <wp:docPr id="1858388569" name="Conector reto 6"/>
              <wp:cNvGraphicFramePr/>
              <a:graphic xmlns:a="http://schemas.openxmlformats.org/drawingml/2006/main">
                <a:graphicData uri="http://schemas.microsoft.com/office/word/2010/wordprocessingShape">
                  <wps:wsp>
                    <wps:cNvCnPr/>
                    <wps:spPr>
                      <a:xfrm flipV="1">
                        <a:off x="0" y="0"/>
                        <a:ext cx="5433237" cy="7829"/>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B42238" id="Conector reto 6" o:spid="_x0000_s1026" style="position:absolute;flip:y;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65pt,15.65pt" to="392.1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" strokecolor="#7f7f7f [1612]" strokeweight=".5pt">
              <v:stroke joinstyle="miter"/>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F2C64" w14:textId="77777777" w:rsidR="000221BB" w:rsidRPr="00904025" w:rsidRDefault="000221BB" w:rsidP="00904025">
    <w:pPr>
      <w:ind w:right="-994"/>
      <w:jc w:val="right"/>
      <w:rPr>
        <w:rFonts w:ascii="Arial" w:hAnsi="Arial" w:cs="Arial"/>
      </w:rPr>
    </w:pPr>
    <w:r>
      <w:rPr>
        <w:noProof/>
      </w:rPr>
      <w:drawing>
        <wp:anchor distT="0" distB="0" distL="114300" distR="114300" simplePos="0" relativeHeight="251639808" behindDoc="0" locked="0" layoutInCell="1" allowOverlap="1" wp14:anchorId="55C698DB" wp14:editId="394EDE2A">
          <wp:simplePos x="0" y="0"/>
          <wp:positionH relativeFrom="margin">
            <wp:posOffset>0</wp:posOffset>
          </wp:positionH>
          <wp:positionV relativeFrom="margin">
            <wp:posOffset>-870956</wp:posOffset>
          </wp:positionV>
          <wp:extent cx="893445" cy="1234982"/>
          <wp:effectExtent l="19050" t="19050" r="20955" b="22860"/>
          <wp:wrapNone/>
          <wp:docPr id="1414887472" name="Imagem 4"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01081" name="Imagem 4" descr="Texto&#10;&#10;O conteúdo gerado por IA pode estar incorreto."/>
                  <pic:cNvPicPr>
                    <a:picLocks noChangeAspect="1"/>
                  </pic:cNvPicPr>
                </pic:nvPicPr>
                <pic:blipFill>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893445" cy="123498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8784" behindDoc="0" locked="0" layoutInCell="1" allowOverlap="1" wp14:anchorId="20E175BD" wp14:editId="21ADCB40">
              <wp:simplePos x="0" y="0"/>
              <wp:positionH relativeFrom="margin">
                <wp:posOffset>-434340</wp:posOffset>
              </wp:positionH>
              <wp:positionV relativeFrom="paragraph">
                <wp:posOffset>17145</wp:posOffset>
              </wp:positionV>
              <wp:extent cx="6610350" cy="9525"/>
              <wp:effectExtent l="0" t="0" r="19050" b="28575"/>
              <wp:wrapNone/>
              <wp:docPr id="2029150885" name="Conector reto 6"/>
              <wp:cNvGraphicFramePr/>
              <a:graphic xmlns:a="http://schemas.openxmlformats.org/drawingml/2006/main">
                <a:graphicData uri="http://schemas.microsoft.com/office/word/2010/wordprocessingShape">
                  <wps:wsp>
                    <wps:cNvCnPr/>
                    <wps:spPr>
                      <a:xfrm flipV="1">
                        <a:off x="0" y="0"/>
                        <a:ext cx="6610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536134" id="Conector reto 6" o:spid="_x0000_s1026" style="position:absolute;flip:y;z-index:251638784;visibility:visible;mso-wrap-style:square;mso-wrap-distance-left:9pt;mso-wrap-distance-top:0;mso-wrap-distance-right:9pt;mso-wrap-distance-bottom:0;mso-position-horizontal:absolute;mso-position-horizontal-relative:margin;mso-position-vertical:absolute;mso-position-vertical-relative:text" from="-34.2pt,1.35pt" to="486.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" strokecolor="black [3200]" strokeweight=".5pt">
              <v:stroke joinstyle="miter"/>
              <w10:wrap anchorx="margin"/>
            </v:line>
          </w:pict>
        </mc:Fallback>
      </mc:AlternateContent>
    </w:r>
    <w:r>
      <w:rPr>
        <w:noProof/>
      </w:rPr>
      <mc:AlternateContent>
        <mc:Choice Requires="wps">
          <w:drawing>
            <wp:anchor distT="0" distB="0" distL="114300" distR="114300" simplePos="0" relativeHeight="251636736" behindDoc="0" locked="0" layoutInCell="1" allowOverlap="1" wp14:anchorId="2117A64F" wp14:editId="235B0F7F">
              <wp:simplePos x="0" y="0"/>
              <wp:positionH relativeFrom="page">
                <wp:posOffset>3042920</wp:posOffset>
              </wp:positionH>
              <wp:positionV relativeFrom="paragraph">
                <wp:posOffset>-219075</wp:posOffset>
              </wp:positionV>
              <wp:extent cx="1828800" cy="1828800"/>
              <wp:effectExtent l="0" t="0" r="0" b="0"/>
              <wp:wrapNone/>
              <wp:docPr id="346746779" name="Caixa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0889E5" w14:textId="77777777" w:rsidR="000221BB" w:rsidRPr="002A69E4" w:rsidRDefault="000221BB" w:rsidP="001379AB">
                          <w:pPr>
                            <w:ind w:right="-994"/>
                            <w:rPr>
                              <w:rFonts w:ascii="Arial" w:hAnsi="Arial" w:cs="Arial"/>
                              <w:color w:val="808080" w:themeColor="background1" w:themeShade="80"/>
                            </w:rPr>
                          </w:pPr>
                          <w:r w:rsidRPr="002A69E4">
                            <w:rPr>
                              <w:rFonts w:ascii="Arial" w:hAnsi="Arial" w:cs="Arial"/>
                              <w:color w:val="808080" w:themeColor="background1" w:themeShade="80"/>
                            </w:rPr>
                            <w:t>Revista ReACT: Teresina, v. , n. , p.  -  Ed. Nov. 30 de 2025</w:t>
                          </w:r>
                        </w:p>
                        <w:p w14:paraId="3D9ED941" w14:textId="77777777" w:rsidR="000221BB" w:rsidRPr="002A69E4" w:rsidRDefault="000221BB" w:rsidP="001379AB">
                          <w:pPr>
                            <w:ind w:right="-994"/>
                            <w:jc w:val="right"/>
                            <w:rPr>
                              <w:rFonts w:ascii="Arial" w:hAnsi="Arial" w:cs="Arial"/>
                              <w:color w:val="808080" w:themeColor="background1" w:themeShade="8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117A64F" id="_x0000_t202" coordsize="21600,21600" o:spt="202" path="m,l,21600r21600,l21600,xe">
              <v:stroke joinstyle="miter"/>
              <v:path gradientshapeok="t" o:connecttype="rect"/>
            </v:shapetype>
            <v:shape id="_x0000_s1037" type="#_x0000_t202" style="position:absolute;left:0;text-align:left;margin-left:239.6pt;margin-top:-17.25pt;width:2in;height:2in;z-index:25163673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" filled="f" stroked="f">
              <v:textbox style="mso-fit-shape-to-text:t">
                <w:txbxContent>
                  <w:p w14:paraId="170889E5" w14:textId="77777777" w:rsidR="000221BB" w:rsidRPr="002A69E4" w:rsidRDefault="000221BB" w:rsidP="001379AB">
                    <w:pPr>
                      <w:ind w:right="-994"/>
                      <w:rPr>
                        <w:rFonts w:ascii="Arial" w:hAnsi="Arial" w:cs="Arial"/>
                        <w:color w:val="808080" w:themeColor="background1" w:themeShade="80"/>
                      </w:rPr>
                    </w:pPr>
                    <w:r w:rsidRPr="002A69E4">
                      <w:rPr>
                        <w:rFonts w:ascii="Arial" w:hAnsi="Arial" w:cs="Arial"/>
                        <w:color w:val="808080" w:themeColor="background1" w:themeShade="80"/>
                      </w:rPr>
                      <w:t>Revista ReACT: Teresina, v. , n. , p.  -  Ed. Nov. 30 de 2025</w:t>
                    </w:r>
                  </w:p>
                  <w:p w14:paraId="3D9ED941" w14:textId="77777777" w:rsidR="000221BB" w:rsidRPr="002A69E4" w:rsidRDefault="000221BB" w:rsidP="001379AB">
                    <w:pPr>
                      <w:ind w:right="-994"/>
                      <w:jc w:val="right"/>
                      <w:rPr>
                        <w:rFonts w:ascii="Arial" w:hAnsi="Arial" w:cs="Arial"/>
                        <w:color w:val="808080" w:themeColor="background1" w:themeShade="80"/>
                      </w:rPr>
                    </w:pPr>
                  </w:p>
                </w:txbxContent>
              </v:textbox>
              <w10:wrap anchorx="page"/>
            </v:shape>
          </w:pict>
        </mc:Fallback>
      </mc:AlternateContent>
    </w:r>
    <w:r w:rsidRPr="0083338E">
      <w:rPr>
        <w:noProof/>
      </w:rPr>
      <w:drawing>
        <wp:anchor distT="0" distB="0" distL="114300" distR="114300" simplePos="0" relativeHeight="251637760" behindDoc="0" locked="0" layoutInCell="1" allowOverlap="1" wp14:anchorId="65594855" wp14:editId="776E4C48">
          <wp:simplePos x="0" y="0"/>
          <wp:positionH relativeFrom="margin">
            <wp:posOffset>2005965</wp:posOffset>
          </wp:positionH>
          <wp:positionV relativeFrom="margin">
            <wp:posOffset>-451485</wp:posOffset>
          </wp:positionV>
          <wp:extent cx="407098" cy="352425"/>
          <wp:effectExtent l="0" t="0" r="0" b="0"/>
          <wp:wrapSquare wrapText="bothSides"/>
          <wp:docPr id="900439608"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96856" name="Imagem 1" descr="Logotipo&#10;&#10;O conteúdo gerado por IA pode estar incorreto."/>
                  <pic:cNvPicPr/>
                </pic:nvPicPr>
                <pic:blipFill>
                  <a:blip r:embed="rId3">
                    <a:extLst>
                      <a:ext uri="{28A0092B-C50C-407E-A947-70E740481C1C}">
                        <a14:useLocalDpi xmlns:a14="http://schemas.microsoft.com/office/drawing/2010/main" val="0"/>
                      </a:ext>
                    </a:extLst>
                  </a:blip>
                  <a:stretch>
                    <a:fillRect/>
                  </a:stretch>
                </pic:blipFill>
                <pic:spPr>
                  <a:xfrm>
                    <a:off x="0" y="0"/>
                    <a:ext cx="407098" cy="352425"/>
                  </a:xfrm>
                  <a:prstGeom prst="rect">
                    <a:avLst/>
                  </a:prstGeom>
                </pic:spPr>
              </pic:pic>
            </a:graphicData>
          </a:graphic>
          <wp14:sizeRelH relativeFrom="page">
            <wp14:pctWidth>0</wp14:pctWidth>
          </wp14:sizeRelH>
          <wp14:sizeRelV relativeFrom="page">
            <wp14:pctHeight>0</wp14:pctHeight>
          </wp14:sizeRelV>
        </wp:anchor>
      </w:drawing>
    </w:r>
  </w:p>
  <w:p w14:paraId="01C6EE1F" w14:textId="77777777" w:rsidR="000221BB" w:rsidRDefault="000221BB" w:rsidP="00904025">
    <w:pPr>
      <w:jc w:val="center"/>
      <w:rPr>
        <w:sz w:val="32"/>
        <w:szCs w:val="32"/>
      </w:rPr>
    </w:pPr>
  </w:p>
  <w:p w14:paraId="47A9BD0E" w14:textId="77777777" w:rsidR="000221BB" w:rsidRPr="00904025" w:rsidRDefault="000221BB" w:rsidP="00904025">
    <w:pPr>
      <w:pStyle w:val="Cabealho"/>
    </w:pPr>
    <w:r>
      <w:rPr>
        <w:noProof/>
      </w:rPr>
      <mc:AlternateContent>
        <mc:Choice Requires="wps">
          <w:drawing>
            <wp:anchor distT="0" distB="0" distL="114300" distR="114300" simplePos="0" relativeHeight="251635712" behindDoc="0" locked="0" layoutInCell="1" allowOverlap="1" wp14:anchorId="78D35E27" wp14:editId="5D715B7E">
              <wp:simplePos x="0" y="0"/>
              <wp:positionH relativeFrom="column">
                <wp:posOffset>-449249</wp:posOffset>
              </wp:positionH>
              <wp:positionV relativeFrom="paragraph">
                <wp:posOffset>201930</wp:posOffset>
              </wp:positionV>
              <wp:extent cx="6610350" cy="9525"/>
              <wp:effectExtent l="0" t="0" r="19050" b="28575"/>
              <wp:wrapNone/>
              <wp:docPr id="506173035" name="Conector reto 6"/>
              <wp:cNvGraphicFramePr/>
              <a:graphic xmlns:a="http://schemas.openxmlformats.org/drawingml/2006/main">
                <a:graphicData uri="http://schemas.microsoft.com/office/word/2010/wordprocessingShape">
                  <wps:wsp>
                    <wps:cNvCnPr/>
                    <wps:spPr>
                      <a:xfrm flipV="1">
                        <a:off x="0" y="0"/>
                        <a:ext cx="6610350" cy="9525"/>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102083" id="Conector reto 6" o:spid="_x0000_s1026" style="position:absolute;flip:y;z-index:251635712;visibility:visible;mso-wrap-style:square;mso-wrap-distance-left:9pt;mso-wrap-distance-top:0;mso-wrap-distance-right:9pt;mso-wrap-distance-bottom:0;mso-position-horizontal:absolute;mso-position-horizontal-relative:text;mso-position-vertical:absolute;mso-position-vertical-relative:text" from="-35.35pt,15.9pt" to="485.1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" strokecolor="#7f7f7f [1612]" strokeweight=".5pt">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A56E0" w14:textId="5E7E11CB" w:rsidR="007A4521" w:rsidRPr="00904025" w:rsidRDefault="007A4521" w:rsidP="00904025">
    <w:pPr>
      <w:ind w:right="-994"/>
      <w:jc w:val="right"/>
      <w:rPr>
        <w:rFonts w:ascii="Arial" w:hAnsi="Arial" w:cs="Arial"/>
      </w:rPr>
    </w:pPr>
    <w:r>
      <w:rPr>
        <w:noProof/>
      </w:rPr>
      <mc:AlternateContent>
        <mc:Choice Requires="wps">
          <w:drawing>
            <wp:anchor distT="0" distB="0" distL="114300" distR="114300" simplePos="0" relativeHeight="251658240" behindDoc="0" locked="0" layoutInCell="1" allowOverlap="1" wp14:anchorId="6AACD938" wp14:editId="46E876A5">
              <wp:simplePos x="0" y="0"/>
              <wp:positionH relativeFrom="margin">
                <wp:posOffset>-434340</wp:posOffset>
              </wp:positionH>
              <wp:positionV relativeFrom="paragraph">
                <wp:posOffset>17145</wp:posOffset>
              </wp:positionV>
              <wp:extent cx="6610350" cy="9525"/>
              <wp:effectExtent l="0" t="0" r="19050" b="28575"/>
              <wp:wrapNone/>
              <wp:docPr id="1318408643" name="Conector reto 6"/>
              <wp:cNvGraphicFramePr/>
              <a:graphic xmlns:a="http://schemas.openxmlformats.org/drawingml/2006/main">
                <a:graphicData uri="http://schemas.microsoft.com/office/word/2010/wordprocessingShape">
                  <wps:wsp>
                    <wps:cNvCnPr/>
                    <wps:spPr>
                      <a:xfrm flipV="1">
                        <a:off x="0" y="0"/>
                        <a:ext cx="6610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DA5716" id="Conector reto 6" o:spid="_x0000_s1026" style="position:absolute;flip:y;z-index:251658240;visibility:visible;mso-wrap-style:square;mso-wrap-distance-left:9pt;mso-wrap-distance-top:0;mso-wrap-distance-right:9pt;mso-wrap-distance-bottom:0;mso-position-horizontal:absolute;mso-position-horizontal-relative:margin;mso-position-vertical:absolute;mso-position-vertical-relative:text" from="-34.2pt,1.35pt" to="486.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" strokecolor="black [3200]" strokeweight=".5pt">
              <v:stroke joinstyle="miter"/>
              <w10:wrap anchorx="margin"/>
            </v:line>
          </w:pict>
        </mc:Fallback>
      </mc:AlternateContent>
    </w:r>
    <w:r>
      <w:rPr>
        <w:noProof/>
      </w:rPr>
      <mc:AlternateContent>
        <mc:Choice Requires="wps">
          <w:drawing>
            <wp:anchor distT="0" distB="0" distL="114300" distR="114300" simplePos="0" relativeHeight="251657216" behindDoc="0" locked="0" layoutInCell="1" allowOverlap="1" wp14:anchorId="5FB0EF50" wp14:editId="5F1C8569">
              <wp:simplePos x="0" y="0"/>
              <wp:positionH relativeFrom="page">
                <wp:posOffset>3042920</wp:posOffset>
              </wp:positionH>
              <wp:positionV relativeFrom="paragraph">
                <wp:posOffset>-219075</wp:posOffset>
              </wp:positionV>
              <wp:extent cx="1828800" cy="1828800"/>
              <wp:effectExtent l="0" t="0" r="0" b="0"/>
              <wp:wrapNone/>
              <wp:docPr id="2055437842" name="Caixa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8B4C90" w14:textId="77777777" w:rsidR="007A4521" w:rsidRPr="002A69E4" w:rsidRDefault="007A4521" w:rsidP="001379AB">
                          <w:pPr>
                            <w:ind w:right="-994"/>
                            <w:rPr>
                              <w:rFonts w:ascii="Arial" w:hAnsi="Arial" w:cs="Arial"/>
                              <w:color w:val="808080" w:themeColor="background1" w:themeShade="80"/>
                            </w:rPr>
                          </w:pPr>
                          <w:r w:rsidRPr="002A69E4">
                            <w:rPr>
                              <w:rFonts w:ascii="Arial" w:hAnsi="Arial" w:cs="Arial"/>
                              <w:color w:val="808080" w:themeColor="background1" w:themeShade="80"/>
                            </w:rPr>
                            <w:t>Revista ReACT: Teresina, v. , n. , p.  -  Ed. Nov. 30 de 2025</w:t>
                          </w:r>
                        </w:p>
                        <w:p w14:paraId="2C050C40" w14:textId="77777777" w:rsidR="007A4521" w:rsidRPr="002A69E4" w:rsidRDefault="007A4521" w:rsidP="001379AB">
                          <w:pPr>
                            <w:ind w:right="-994"/>
                            <w:jc w:val="right"/>
                            <w:rPr>
                              <w:rFonts w:ascii="Arial" w:hAnsi="Arial" w:cs="Arial"/>
                              <w:color w:val="808080" w:themeColor="background1" w:themeShade="8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FB0EF50" id="_x0000_t202" coordsize="21600,21600" o:spt="202" path="m,l,21600r21600,l21600,xe">
              <v:stroke joinstyle="miter"/>
              <v:path gradientshapeok="t" o:connecttype="rect"/>
            </v:shapetype>
            <v:shape id="_x0000_s1041" type="#_x0000_t202" style="position:absolute;left:0;text-align:left;margin-left:239.6pt;margin-top:-17.25pt;width:2in;height:2in;z-index:25165721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" filled="f" stroked="f">
              <v:textbox style="mso-fit-shape-to-text:t">
                <w:txbxContent>
                  <w:p w14:paraId="658B4C90" w14:textId="77777777" w:rsidR="007A4521" w:rsidRPr="002A69E4" w:rsidRDefault="007A4521" w:rsidP="001379AB">
                    <w:pPr>
                      <w:ind w:right="-994"/>
                      <w:rPr>
                        <w:rFonts w:ascii="Arial" w:hAnsi="Arial" w:cs="Arial"/>
                        <w:color w:val="808080" w:themeColor="background1" w:themeShade="80"/>
                      </w:rPr>
                    </w:pPr>
                    <w:r w:rsidRPr="002A69E4">
                      <w:rPr>
                        <w:rFonts w:ascii="Arial" w:hAnsi="Arial" w:cs="Arial"/>
                        <w:color w:val="808080" w:themeColor="background1" w:themeShade="80"/>
                      </w:rPr>
                      <w:t>Revista ReACT: Teresina, v. , n. , p.  -  Ed. Nov. 30 de 2025</w:t>
                    </w:r>
                  </w:p>
                  <w:p w14:paraId="2C050C40" w14:textId="77777777" w:rsidR="007A4521" w:rsidRPr="002A69E4" w:rsidRDefault="007A4521" w:rsidP="001379AB">
                    <w:pPr>
                      <w:ind w:right="-994"/>
                      <w:jc w:val="right"/>
                      <w:rPr>
                        <w:rFonts w:ascii="Arial" w:hAnsi="Arial" w:cs="Arial"/>
                        <w:color w:val="808080" w:themeColor="background1" w:themeShade="80"/>
                      </w:rPr>
                    </w:pPr>
                  </w:p>
                </w:txbxContent>
              </v:textbox>
              <w10:wrap anchorx="page"/>
            </v:shape>
          </w:pict>
        </mc:Fallback>
      </mc:AlternateContent>
    </w:r>
  </w:p>
  <w:p w14:paraId="1A53A997" w14:textId="7F0BCE0D" w:rsidR="007A4521" w:rsidRDefault="007A4521" w:rsidP="00904025">
    <w:pPr>
      <w:jc w:val="center"/>
      <w:rPr>
        <w:sz w:val="32"/>
        <w:szCs w:val="32"/>
      </w:rPr>
    </w:pPr>
  </w:p>
  <w:p w14:paraId="169DD402" w14:textId="05CC4F84" w:rsidR="007A4521" w:rsidRPr="00904025" w:rsidRDefault="0029393B" w:rsidP="00904025">
    <w:pPr>
      <w:pStyle w:val="Cabealho"/>
    </w:pPr>
    <w:r>
      <w:rPr>
        <w:noProof/>
      </w:rPr>
      <mc:AlternateContent>
        <mc:Choice Requires="wpg">
          <w:drawing>
            <wp:anchor distT="0" distB="0" distL="114300" distR="114300" simplePos="0" relativeHeight="251704320" behindDoc="0" locked="0" layoutInCell="1" allowOverlap="1" wp14:anchorId="0A132CEF" wp14:editId="6436F571">
              <wp:simplePos x="0" y="0"/>
              <wp:positionH relativeFrom="column">
                <wp:posOffset>4571682</wp:posOffset>
              </wp:positionH>
              <wp:positionV relativeFrom="paragraph">
                <wp:posOffset>2410756</wp:posOffset>
              </wp:positionV>
              <wp:extent cx="1914525" cy="7350304"/>
              <wp:effectExtent l="0" t="0" r="0" b="0"/>
              <wp:wrapNone/>
              <wp:docPr id="740795036" name="Agrupar 96"/>
              <wp:cNvGraphicFramePr/>
              <a:graphic xmlns:a="http://schemas.openxmlformats.org/drawingml/2006/main">
                <a:graphicData uri="http://schemas.microsoft.com/office/word/2010/wordprocessingGroup">
                  <wpg:wgp>
                    <wpg:cNvGrpSpPr/>
                    <wpg:grpSpPr>
                      <a:xfrm>
                        <a:off x="0" y="0"/>
                        <a:ext cx="1914525" cy="7350304"/>
                        <a:chOff x="0" y="0"/>
                        <a:chExt cx="1914525" cy="7350305"/>
                      </a:xfrm>
                    </wpg:grpSpPr>
                    <pic:pic xmlns:pic="http://schemas.openxmlformats.org/drawingml/2006/picture">
                      <pic:nvPicPr>
                        <pic:cNvPr id="1028454523" name="Imagem 5" descr="Forma&#10;&#10;O conteúdo gerado por IA pode estar incorreto."/>
                        <pic:cNvPicPr>
                          <a:picLocks noChangeAspect="1"/>
                        </pic:cNvPicPr>
                      </pic:nvPicPr>
                      <pic:blipFill rotWithShape="1">
                        <a:blip r:embed="rId1">
                          <a:extLst>
                            <a:ext uri="{28A0092B-C50C-407E-A947-70E740481C1C}">
                              <a14:useLocalDpi xmlns:a14="http://schemas.microsoft.com/office/drawing/2010/main" val="0"/>
                            </a:ext>
                          </a:extLst>
                        </a:blip>
                        <a:srcRect l="67104" b="36325"/>
                        <a:stretch>
                          <a:fillRect/>
                        </a:stretch>
                      </pic:blipFill>
                      <pic:spPr bwMode="auto">
                        <a:xfrm rot="16200000">
                          <a:off x="-798512" y="798512"/>
                          <a:ext cx="3511550" cy="1914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24982137" name="Imagem 5" descr="Forma&#10;&#10;O conteúdo gerado por IA pode estar incorreto."/>
                        <pic:cNvPicPr>
                          <a:picLocks noChangeAspect="1"/>
                        </pic:cNvPicPr>
                      </pic:nvPicPr>
                      <pic:blipFill rotWithShape="1">
                        <a:blip r:embed="rId1">
                          <a:extLst>
                            <a:ext uri="{28A0092B-C50C-407E-A947-70E740481C1C}">
                              <a14:useLocalDpi xmlns:a14="http://schemas.microsoft.com/office/drawing/2010/main" val="0"/>
                            </a:ext>
                          </a:extLst>
                        </a:blip>
                        <a:srcRect l="67104" b="36325"/>
                        <a:stretch>
                          <a:fillRect/>
                        </a:stretch>
                      </pic:blipFill>
                      <pic:spPr bwMode="auto">
                        <a:xfrm rot="16200000">
                          <a:off x="-798512" y="4637267"/>
                          <a:ext cx="3511550" cy="19145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E5B8365" id="Agrupar 96" o:spid="_x0000_s1026" style="position:absolute;margin-left:359.95pt;margin-top:189.8pt;width:150.75pt;height:578.75pt;z-index:251704320" coordsize="19145,73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 o:spid="_x0000_s1027" type="#_x0000_t75" alt="Forma&#10;&#10;O conteúdo gerado por IA pode estar incorreto." style="position:absolute;left:-7985;top:7985;width:35115;height:1914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nWTXJAAAA4wAAAA8AAABkcnMvZG93bnJldi54bWxET0trwkAQvgv+h2WEXkQ3jbFI6ipFaRGl&#10;UB8gvQ3ZMQlmZ0N2a+K/7xaEHud7z3zZmUrcqHGlZQXP4wgEcWZ1ybmC0/F9NAPhPLLGyjIpuJOD&#10;5aLfm2Oqbct7uh18LkIIuxQVFN7XqZQuK8igG9uaOHAX2xj04WxyqRtsQ7ipZBxFL9JgyaGhwJpW&#10;BWXXw49RQEafht/bzf68Sz6P8os+ynVrlHoadG+vIDx1/l/8cG90mB/Fs2SaTOMJ/P0UAJCL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OdZNckAAADjAAAADwAAAAAAAAAA&#10;AAAAAACfAgAAZHJzL2Rvd25yZXYueG1sUEsFBgAAAAAEAAQA9wAAAJUDAAAAAA==&#10;">
                <v:imagedata r:id="rId2" o:title="Forma&#10;&#10;O conteúdo gerado por IA pode estar incorreto" cropbottom="23806f" cropleft="43977f"/>
                <v:path arrowok="t"/>
              </v:shape>
              <v:shape id="Imagem 5" o:spid="_x0000_s1028" type="#_x0000_t75" alt="Forma&#10;&#10;O conteúdo gerado por IA pode estar incorreto." style="position:absolute;left:-7985;top:46372;width:35116;height:1914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zmzVw8wAAADiAAAADwAAAAAA&#10;AAAAAAAAAACfAgAAZHJzL2Rvd25yZXYueG1sUEsFBgAAAAAEAAQA9wAAAJgDAAAAAA==&#10;">
                <v:imagedata r:id="rId2" o:title="Forma&#10;&#10;O conteúdo gerado por IA pode estar incorreto" cropbottom="23806f" cropleft="43977f"/>
                <v:path arrowok="t"/>
              </v:shape>
            </v:group>
          </w:pict>
        </mc:Fallback>
      </mc:AlternateContent>
    </w:r>
    <w:r w:rsidR="008648A3">
      <w:rPr>
        <w:noProof/>
      </w:rPr>
      <mc:AlternateContent>
        <mc:Choice Requires="wps">
          <w:drawing>
            <wp:anchor distT="0" distB="0" distL="114300" distR="114300" simplePos="0" relativeHeight="251656192" behindDoc="0" locked="0" layoutInCell="1" allowOverlap="1" wp14:anchorId="03F186BD" wp14:editId="2B72EA43">
              <wp:simplePos x="0" y="0"/>
              <wp:positionH relativeFrom="column">
                <wp:posOffset>-452813</wp:posOffset>
              </wp:positionH>
              <wp:positionV relativeFrom="paragraph">
                <wp:posOffset>204736</wp:posOffset>
              </wp:positionV>
              <wp:extent cx="5188688" cy="0"/>
              <wp:effectExtent l="0" t="0" r="0" b="0"/>
              <wp:wrapNone/>
              <wp:docPr id="1803656788" name="Conector reto 6"/>
              <wp:cNvGraphicFramePr/>
              <a:graphic xmlns:a="http://schemas.openxmlformats.org/drawingml/2006/main">
                <a:graphicData uri="http://schemas.microsoft.com/office/word/2010/wordprocessingShape">
                  <wps:wsp>
                    <wps:cNvCnPr/>
                    <wps:spPr>
                      <a:xfrm flipV="1">
                        <a:off x="0" y="0"/>
                        <a:ext cx="5188688" cy="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C5712B" id="Conector reto 6"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5pt,16.1pt" to="372.9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" strokecolor="#7f7f7f [1612]" strokeweight=".5pt">
              <v:stroke joinstyle="miter"/>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5FF63" w14:textId="77777777" w:rsidR="007A4521" w:rsidRPr="00904025" w:rsidRDefault="007A4521" w:rsidP="00904025">
    <w:pPr>
      <w:ind w:right="-994"/>
      <w:jc w:val="right"/>
      <w:rPr>
        <w:rFonts w:ascii="Arial" w:hAnsi="Arial" w:cs="Arial"/>
      </w:rPr>
    </w:pPr>
    <w:r>
      <w:rPr>
        <w:noProof/>
      </w:rPr>
      <w:drawing>
        <wp:anchor distT="0" distB="0" distL="114300" distR="114300" simplePos="0" relativeHeight="251655168" behindDoc="0" locked="0" layoutInCell="1" allowOverlap="1" wp14:anchorId="39978695" wp14:editId="06342D1E">
          <wp:simplePos x="0" y="0"/>
          <wp:positionH relativeFrom="margin">
            <wp:posOffset>0</wp:posOffset>
          </wp:positionH>
          <wp:positionV relativeFrom="margin">
            <wp:posOffset>-870956</wp:posOffset>
          </wp:positionV>
          <wp:extent cx="893445" cy="1234982"/>
          <wp:effectExtent l="19050" t="19050" r="20955" b="22860"/>
          <wp:wrapNone/>
          <wp:docPr id="1362033589" name="Imagem 4"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01081" name="Imagem 4" descr="Texto&#10;&#10;O conteúdo gerado por IA pode estar incorreto."/>
                  <pic:cNvPicPr>
                    <a:picLocks noChangeAspect="1"/>
                  </pic:cNvPicPr>
                </pic:nvPicPr>
                <pic:blipFill>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893445" cy="123498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3C4C0746" wp14:editId="1AB39E8F">
              <wp:simplePos x="0" y="0"/>
              <wp:positionH relativeFrom="margin">
                <wp:posOffset>-434340</wp:posOffset>
              </wp:positionH>
              <wp:positionV relativeFrom="paragraph">
                <wp:posOffset>17145</wp:posOffset>
              </wp:positionV>
              <wp:extent cx="6610350" cy="9525"/>
              <wp:effectExtent l="0" t="0" r="19050" b="28575"/>
              <wp:wrapNone/>
              <wp:docPr id="567382988" name="Conector reto 6"/>
              <wp:cNvGraphicFramePr/>
              <a:graphic xmlns:a="http://schemas.openxmlformats.org/drawingml/2006/main">
                <a:graphicData uri="http://schemas.microsoft.com/office/word/2010/wordprocessingShape">
                  <wps:wsp>
                    <wps:cNvCnPr/>
                    <wps:spPr>
                      <a:xfrm flipV="1">
                        <a:off x="0" y="0"/>
                        <a:ext cx="6610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899F26" id="Conector reto 6" o:spid="_x0000_s1026" style="position:absolute;flip:y;z-index:251654144;visibility:visible;mso-wrap-style:square;mso-wrap-distance-left:9pt;mso-wrap-distance-top:0;mso-wrap-distance-right:9pt;mso-wrap-distance-bottom:0;mso-position-horizontal:absolute;mso-position-horizontal-relative:margin;mso-position-vertical:absolute;mso-position-vertical-relative:text" from="-34.2pt,1.35pt" to="486.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" strokecolor="black [3200]" strokeweight=".5pt">
              <v:stroke joinstyle="miter"/>
              <w10:wrap anchorx="margin"/>
            </v:line>
          </w:pict>
        </mc:Fallback>
      </mc:AlternateContent>
    </w:r>
    <w:r>
      <w:rPr>
        <w:noProof/>
      </w:rPr>
      <mc:AlternateContent>
        <mc:Choice Requires="wps">
          <w:drawing>
            <wp:anchor distT="0" distB="0" distL="114300" distR="114300" simplePos="0" relativeHeight="251652096" behindDoc="0" locked="0" layoutInCell="1" allowOverlap="1" wp14:anchorId="1ACB6914" wp14:editId="77D69270">
              <wp:simplePos x="0" y="0"/>
              <wp:positionH relativeFrom="page">
                <wp:posOffset>3042920</wp:posOffset>
              </wp:positionH>
              <wp:positionV relativeFrom="paragraph">
                <wp:posOffset>-219075</wp:posOffset>
              </wp:positionV>
              <wp:extent cx="1828800" cy="1828800"/>
              <wp:effectExtent l="0" t="0" r="0" b="0"/>
              <wp:wrapNone/>
              <wp:docPr id="536500237" name="Caixa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292CF08" w14:textId="77777777" w:rsidR="007A4521" w:rsidRPr="002A69E4" w:rsidRDefault="007A4521" w:rsidP="001379AB">
                          <w:pPr>
                            <w:ind w:right="-994"/>
                            <w:rPr>
                              <w:rFonts w:ascii="Arial" w:hAnsi="Arial" w:cs="Arial"/>
                              <w:color w:val="808080" w:themeColor="background1" w:themeShade="80"/>
                            </w:rPr>
                          </w:pPr>
                          <w:r w:rsidRPr="002A69E4">
                            <w:rPr>
                              <w:rFonts w:ascii="Arial" w:hAnsi="Arial" w:cs="Arial"/>
                              <w:color w:val="808080" w:themeColor="background1" w:themeShade="80"/>
                            </w:rPr>
                            <w:t>Revista ReACT: Teresina, v. , n. , p.  -  Ed. Nov. 30 de 2025</w:t>
                          </w:r>
                        </w:p>
                        <w:p w14:paraId="651D3601" w14:textId="77777777" w:rsidR="007A4521" w:rsidRPr="002A69E4" w:rsidRDefault="007A4521" w:rsidP="001379AB">
                          <w:pPr>
                            <w:ind w:right="-994"/>
                            <w:jc w:val="right"/>
                            <w:rPr>
                              <w:rFonts w:ascii="Arial" w:hAnsi="Arial" w:cs="Arial"/>
                              <w:color w:val="808080" w:themeColor="background1" w:themeShade="8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ACB6914" id="_x0000_t202" coordsize="21600,21600" o:spt="202" path="m,l,21600r21600,l21600,xe">
              <v:stroke joinstyle="miter"/>
              <v:path gradientshapeok="t" o:connecttype="rect"/>
            </v:shapetype>
            <v:shape id="_x0000_s1043" type="#_x0000_t202" style="position:absolute;left:0;text-align:left;margin-left:239.6pt;margin-top:-17.25pt;width:2in;height:2in;z-index:25165209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" filled="f" stroked="f">
              <v:textbox style="mso-fit-shape-to-text:t">
                <w:txbxContent>
                  <w:p w14:paraId="5292CF08" w14:textId="77777777" w:rsidR="007A4521" w:rsidRPr="002A69E4" w:rsidRDefault="007A4521" w:rsidP="001379AB">
                    <w:pPr>
                      <w:ind w:right="-994"/>
                      <w:rPr>
                        <w:rFonts w:ascii="Arial" w:hAnsi="Arial" w:cs="Arial"/>
                        <w:color w:val="808080" w:themeColor="background1" w:themeShade="80"/>
                      </w:rPr>
                    </w:pPr>
                    <w:r w:rsidRPr="002A69E4">
                      <w:rPr>
                        <w:rFonts w:ascii="Arial" w:hAnsi="Arial" w:cs="Arial"/>
                        <w:color w:val="808080" w:themeColor="background1" w:themeShade="80"/>
                      </w:rPr>
                      <w:t>Revista ReACT: Teresina, v. , n. , p.  -  Ed. Nov. 30 de 2025</w:t>
                    </w:r>
                  </w:p>
                  <w:p w14:paraId="651D3601" w14:textId="77777777" w:rsidR="007A4521" w:rsidRPr="002A69E4" w:rsidRDefault="007A4521" w:rsidP="001379AB">
                    <w:pPr>
                      <w:ind w:right="-994"/>
                      <w:jc w:val="right"/>
                      <w:rPr>
                        <w:rFonts w:ascii="Arial" w:hAnsi="Arial" w:cs="Arial"/>
                        <w:color w:val="808080" w:themeColor="background1" w:themeShade="80"/>
                      </w:rPr>
                    </w:pPr>
                  </w:p>
                </w:txbxContent>
              </v:textbox>
              <w10:wrap anchorx="page"/>
            </v:shape>
          </w:pict>
        </mc:Fallback>
      </mc:AlternateContent>
    </w:r>
    <w:r w:rsidRPr="0083338E">
      <w:rPr>
        <w:noProof/>
      </w:rPr>
      <w:drawing>
        <wp:anchor distT="0" distB="0" distL="114300" distR="114300" simplePos="0" relativeHeight="251653120" behindDoc="0" locked="0" layoutInCell="1" allowOverlap="1" wp14:anchorId="52F63503" wp14:editId="7DBCBF41">
          <wp:simplePos x="0" y="0"/>
          <wp:positionH relativeFrom="margin">
            <wp:posOffset>2005965</wp:posOffset>
          </wp:positionH>
          <wp:positionV relativeFrom="margin">
            <wp:posOffset>-451485</wp:posOffset>
          </wp:positionV>
          <wp:extent cx="407098" cy="352425"/>
          <wp:effectExtent l="0" t="0" r="0" b="0"/>
          <wp:wrapSquare wrapText="bothSides"/>
          <wp:docPr id="1013376709"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96856" name="Imagem 1" descr="Logotipo&#10;&#10;O conteúdo gerado por IA pode estar incorreto."/>
                  <pic:cNvPicPr/>
                </pic:nvPicPr>
                <pic:blipFill>
                  <a:blip r:embed="rId3">
                    <a:extLst>
                      <a:ext uri="{28A0092B-C50C-407E-A947-70E740481C1C}">
                        <a14:useLocalDpi xmlns:a14="http://schemas.microsoft.com/office/drawing/2010/main" val="0"/>
                      </a:ext>
                    </a:extLst>
                  </a:blip>
                  <a:stretch>
                    <a:fillRect/>
                  </a:stretch>
                </pic:blipFill>
                <pic:spPr>
                  <a:xfrm>
                    <a:off x="0" y="0"/>
                    <a:ext cx="407098" cy="352425"/>
                  </a:xfrm>
                  <a:prstGeom prst="rect">
                    <a:avLst/>
                  </a:prstGeom>
                </pic:spPr>
              </pic:pic>
            </a:graphicData>
          </a:graphic>
          <wp14:sizeRelH relativeFrom="page">
            <wp14:pctWidth>0</wp14:pctWidth>
          </wp14:sizeRelH>
          <wp14:sizeRelV relativeFrom="page">
            <wp14:pctHeight>0</wp14:pctHeight>
          </wp14:sizeRelV>
        </wp:anchor>
      </w:drawing>
    </w:r>
  </w:p>
  <w:p w14:paraId="35D36889" w14:textId="77777777" w:rsidR="007A4521" w:rsidRDefault="007A4521" w:rsidP="00904025">
    <w:pPr>
      <w:jc w:val="center"/>
      <w:rPr>
        <w:sz w:val="32"/>
        <w:szCs w:val="32"/>
      </w:rPr>
    </w:pPr>
  </w:p>
  <w:p w14:paraId="0A5E1502" w14:textId="77777777" w:rsidR="007A4521" w:rsidRPr="00904025" w:rsidRDefault="007A4521" w:rsidP="00904025">
    <w:pPr>
      <w:pStyle w:val="Cabealho"/>
    </w:pPr>
    <w:r>
      <w:rPr>
        <w:noProof/>
      </w:rPr>
      <mc:AlternateContent>
        <mc:Choice Requires="wps">
          <w:drawing>
            <wp:anchor distT="0" distB="0" distL="114300" distR="114300" simplePos="0" relativeHeight="251651072" behindDoc="0" locked="0" layoutInCell="1" allowOverlap="1" wp14:anchorId="5C7E4C77" wp14:editId="4D022875">
              <wp:simplePos x="0" y="0"/>
              <wp:positionH relativeFrom="column">
                <wp:posOffset>-449249</wp:posOffset>
              </wp:positionH>
              <wp:positionV relativeFrom="paragraph">
                <wp:posOffset>201930</wp:posOffset>
              </wp:positionV>
              <wp:extent cx="6610350" cy="9525"/>
              <wp:effectExtent l="0" t="0" r="19050" b="28575"/>
              <wp:wrapNone/>
              <wp:docPr id="480329019" name="Conector reto 6"/>
              <wp:cNvGraphicFramePr/>
              <a:graphic xmlns:a="http://schemas.openxmlformats.org/drawingml/2006/main">
                <a:graphicData uri="http://schemas.microsoft.com/office/word/2010/wordprocessingShape">
                  <wps:wsp>
                    <wps:cNvCnPr/>
                    <wps:spPr>
                      <a:xfrm flipV="1">
                        <a:off x="0" y="0"/>
                        <a:ext cx="6610350" cy="9525"/>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D8ABA5" id="Conector reto 6" o:spid="_x0000_s1026" style="position:absolute;flip:y;z-index:251651072;visibility:visible;mso-wrap-style:square;mso-wrap-distance-left:9pt;mso-wrap-distance-top:0;mso-wrap-distance-right:9pt;mso-wrap-distance-bottom:0;mso-position-horizontal:absolute;mso-position-horizontal-relative:text;mso-position-vertical:absolute;mso-position-vertical-relative:text" from="-35.35pt,15.9pt" to="485.1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" strokecolor="#7f7f7f [1612]" strokeweight=".5pt">
              <v:stroke joinstyle="miter"/>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1B363" w14:textId="26F27370" w:rsidR="000221BB" w:rsidRPr="00904025" w:rsidRDefault="000221BB" w:rsidP="0029393B">
    <w:pPr>
      <w:ind w:right="-994"/>
      <w:jc w:val="right"/>
    </w:pPr>
    <w:r>
      <w:rPr>
        <w:noProof/>
      </w:rPr>
      <mc:AlternateContent>
        <mc:Choice Requires="wps">
          <w:drawing>
            <wp:anchor distT="0" distB="0" distL="114300" distR="114300" simplePos="0" relativeHeight="251624448" behindDoc="0" locked="0" layoutInCell="1" allowOverlap="1" wp14:anchorId="4432C7A4" wp14:editId="56F1DF51">
              <wp:simplePos x="0" y="0"/>
              <wp:positionH relativeFrom="margin">
                <wp:posOffset>-434340</wp:posOffset>
              </wp:positionH>
              <wp:positionV relativeFrom="paragraph">
                <wp:posOffset>17145</wp:posOffset>
              </wp:positionV>
              <wp:extent cx="6610350" cy="9525"/>
              <wp:effectExtent l="0" t="0" r="19050" b="28575"/>
              <wp:wrapNone/>
              <wp:docPr id="886161035" name="Conector reto 6"/>
              <wp:cNvGraphicFramePr/>
              <a:graphic xmlns:a="http://schemas.openxmlformats.org/drawingml/2006/main">
                <a:graphicData uri="http://schemas.microsoft.com/office/word/2010/wordprocessingShape">
                  <wps:wsp>
                    <wps:cNvCnPr/>
                    <wps:spPr>
                      <a:xfrm flipV="1">
                        <a:off x="0" y="0"/>
                        <a:ext cx="6610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3F52D8" id="Conector reto 6" o:spid="_x0000_s1026" style="position:absolute;flip:y;z-index:251624448;visibility:visible;mso-wrap-style:square;mso-wrap-distance-left:9pt;mso-wrap-distance-top:0;mso-wrap-distance-right:9pt;mso-wrap-distance-bottom:0;mso-position-horizontal:absolute;mso-position-horizontal-relative:margin;mso-position-vertical:absolute;mso-position-vertical-relative:text" from="-34.2pt,1.35pt" to="486.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" strokecolor="black [3200]" strokeweight=".5pt">
              <v:stroke joinstyle="miter"/>
              <w10:wrap anchorx="margin"/>
            </v:line>
          </w:pict>
        </mc:Fallback>
      </mc:AlternateContent>
    </w:r>
    <w:r>
      <w:rPr>
        <w:noProof/>
      </w:rPr>
      <mc:AlternateContent>
        <mc:Choice Requires="wps">
          <w:drawing>
            <wp:anchor distT="0" distB="0" distL="114300" distR="114300" simplePos="0" relativeHeight="251622400" behindDoc="0" locked="0" layoutInCell="1" allowOverlap="1" wp14:anchorId="09505FAA" wp14:editId="181103DD">
              <wp:simplePos x="0" y="0"/>
              <wp:positionH relativeFrom="page">
                <wp:posOffset>3042920</wp:posOffset>
              </wp:positionH>
              <wp:positionV relativeFrom="paragraph">
                <wp:posOffset>-219075</wp:posOffset>
              </wp:positionV>
              <wp:extent cx="1828800" cy="1828800"/>
              <wp:effectExtent l="0" t="0" r="0" b="0"/>
              <wp:wrapNone/>
              <wp:docPr id="917618529" name="Caixa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DFE00C" w14:textId="77777777" w:rsidR="000221BB" w:rsidRPr="002A69E4" w:rsidRDefault="000221BB" w:rsidP="000221BB">
                          <w:pPr>
                            <w:ind w:right="-994"/>
                            <w:rPr>
                              <w:rFonts w:ascii="Arial" w:hAnsi="Arial" w:cs="Arial"/>
                              <w:color w:val="808080" w:themeColor="background1" w:themeShade="80"/>
                            </w:rPr>
                          </w:pPr>
                          <w:r w:rsidRPr="002A69E4">
                            <w:rPr>
                              <w:rFonts w:ascii="Arial" w:hAnsi="Arial" w:cs="Arial"/>
                              <w:color w:val="808080" w:themeColor="background1" w:themeShade="80"/>
                            </w:rPr>
                            <w:t>Revista ReACT: Teresina, v. , n. , p.  -  Ed. Nov. 30 de 2025</w:t>
                          </w:r>
                        </w:p>
                        <w:p w14:paraId="36A30094" w14:textId="77777777" w:rsidR="000221BB" w:rsidRPr="002A69E4" w:rsidRDefault="000221BB" w:rsidP="000221BB">
                          <w:pPr>
                            <w:ind w:right="-994"/>
                            <w:jc w:val="right"/>
                            <w:rPr>
                              <w:rFonts w:ascii="Arial" w:hAnsi="Arial" w:cs="Arial"/>
                              <w:color w:val="808080" w:themeColor="background1" w:themeShade="8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9505FAA" id="_x0000_t202" coordsize="21600,21600" o:spt="202" path="m,l,21600r21600,l21600,xe">
              <v:stroke joinstyle="miter"/>
              <v:path gradientshapeok="t" o:connecttype="rect"/>
            </v:shapetype>
            <v:shape id="_x0000_s1047" type="#_x0000_t202" style="position:absolute;left:0;text-align:left;margin-left:239.6pt;margin-top:-17.25pt;width:2in;height:2in;z-index:25162240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" filled="f" stroked="f">
              <v:textbox style="mso-fit-shape-to-text:t">
                <w:txbxContent>
                  <w:p w14:paraId="5BDFE00C" w14:textId="77777777" w:rsidR="000221BB" w:rsidRPr="002A69E4" w:rsidRDefault="000221BB" w:rsidP="000221BB">
                    <w:pPr>
                      <w:ind w:right="-994"/>
                      <w:rPr>
                        <w:rFonts w:ascii="Arial" w:hAnsi="Arial" w:cs="Arial"/>
                        <w:color w:val="808080" w:themeColor="background1" w:themeShade="80"/>
                      </w:rPr>
                    </w:pPr>
                    <w:r w:rsidRPr="002A69E4">
                      <w:rPr>
                        <w:rFonts w:ascii="Arial" w:hAnsi="Arial" w:cs="Arial"/>
                        <w:color w:val="808080" w:themeColor="background1" w:themeShade="80"/>
                      </w:rPr>
                      <w:t>Revista ReACT: Teresina, v. , n. , p.  -  Ed. Nov. 30 de 2025</w:t>
                    </w:r>
                  </w:p>
                  <w:p w14:paraId="36A30094" w14:textId="77777777" w:rsidR="000221BB" w:rsidRPr="002A69E4" w:rsidRDefault="000221BB" w:rsidP="000221BB">
                    <w:pPr>
                      <w:ind w:right="-994"/>
                      <w:jc w:val="right"/>
                      <w:rPr>
                        <w:rFonts w:ascii="Arial" w:hAnsi="Arial" w:cs="Arial"/>
                        <w:color w:val="808080" w:themeColor="background1" w:themeShade="80"/>
                      </w:rPr>
                    </w:pPr>
                  </w:p>
                </w:txbxContent>
              </v:textbox>
              <w10:wrap anchorx="page"/>
            </v:shape>
          </w:pict>
        </mc:Fallback>
      </mc:AlternateContent>
    </w:r>
    <w:r>
      <w:rPr>
        <w:noProof/>
      </w:rPr>
      <mc:AlternateContent>
        <mc:Choice Requires="wps">
          <w:drawing>
            <wp:anchor distT="0" distB="0" distL="114300" distR="114300" simplePos="0" relativeHeight="251621376" behindDoc="0" locked="0" layoutInCell="1" allowOverlap="1" wp14:anchorId="1D142C26" wp14:editId="5FCDFC2A">
              <wp:simplePos x="0" y="0"/>
              <wp:positionH relativeFrom="column">
                <wp:posOffset>-452814</wp:posOffset>
              </wp:positionH>
              <wp:positionV relativeFrom="paragraph">
                <wp:posOffset>199363</wp:posOffset>
              </wp:positionV>
              <wp:extent cx="5050465" cy="7277"/>
              <wp:effectExtent l="0" t="0" r="36195" b="31115"/>
              <wp:wrapNone/>
              <wp:docPr id="863769650" name="Conector reto 6"/>
              <wp:cNvGraphicFramePr/>
              <a:graphic xmlns:a="http://schemas.openxmlformats.org/drawingml/2006/main">
                <a:graphicData uri="http://schemas.microsoft.com/office/word/2010/wordprocessingShape">
                  <wps:wsp>
                    <wps:cNvCnPr/>
                    <wps:spPr>
                      <a:xfrm flipV="1">
                        <a:off x="0" y="0"/>
                        <a:ext cx="5050465" cy="7277"/>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27863B" id="Conector reto 6" o:spid="_x0000_s1026" style="position:absolute;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5pt,15.7pt" to="362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" strokecolor="#7f7f7f [1612]" strokeweight=".5pt">
              <v:stroke joinstyle="miter"/>
            </v:line>
          </w:pict>
        </mc:Fallback>
      </mc:AlternateContent>
    </w:r>
  </w:p>
  <w:p w14:paraId="094DAFB3" w14:textId="4EA9B8F1" w:rsidR="00F55028" w:rsidRPr="000221BB" w:rsidRDefault="00F55028" w:rsidP="000221B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52A34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multilevel"/>
    <w:tmpl w:val="00000002"/>
    <w:name w:val="WW8Num1"/>
    <w:lvl w:ilvl="0">
      <w:start w:val="3"/>
      <w:numFmt w:val="decimal"/>
      <w:lvlText w:val="%1"/>
      <w:lvlJc w:val="left"/>
      <w:pPr>
        <w:tabs>
          <w:tab w:val="num" w:pos="0"/>
        </w:tabs>
        <w:ind w:left="0" w:firstLine="0"/>
      </w:pPr>
      <w:rPr>
        <w:strike w:val="0"/>
        <w:dstrike w:val="0"/>
        <w:u w:val="none"/>
        <w:effect w:val="none"/>
      </w:rPr>
    </w:lvl>
    <w:lvl w:ilvl="1">
      <w:start w:val="1"/>
      <w:numFmt w:val="decimal"/>
      <w:lvlText w:val="%1.%2"/>
      <w:lvlJc w:val="left"/>
      <w:pPr>
        <w:tabs>
          <w:tab w:val="num" w:pos="0"/>
        </w:tabs>
        <w:ind w:left="0" w:firstLine="0"/>
      </w:pPr>
      <w:rPr>
        <w:strike w:val="0"/>
        <w:dstrike w:val="0"/>
        <w:u w:val="none"/>
        <w:effect w:val="none"/>
      </w:rPr>
    </w:lvl>
    <w:lvl w:ilvl="2">
      <w:start w:val="1"/>
      <w:numFmt w:val="decimal"/>
      <w:lvlText w:val="%1.%2.%3"/>
      <w:lvlJc w:val="left"/>
      <w:pPr>
        <w:tabs>
          <w:tab w:val="num" w:pos="0"/>
        </w:tabs>
        <w:ind w:left="0" w:firstLine="0"/>
      </w:pPr>
      <w:rPr>
        <w:strike w:val="0"/>
        <w:dstrike w:val="0"/>
        <w:u w:val="none"/>
        <w:effect w:val="none"/>
      </w:rPr>
    </w:lvl>
    <w:lvl w:ilvl="3">
      <w:start w:val="1"/>
      <w:numFmt w:val="decimal"/>
      <w:lvlText w:val="%1.%2.%3.%4"/>
      <w:lvlJc w:val="left"/>
      <w:pPr>
        <w:tabs>
          <w:tab w:val="num" w:pos="0"/>
        </w:tabs>
        <w:ind w:left="0" w:firstLine="0"/>
      </w:pPr>
      <w:rPr>
        <w:strike w:val="0"/>
        <w:dstrike w:val="0"/>
        <w:u w:val="none"/>
        <w:effect w:val="none"/>
      </w:rPr>
    </w:lvl>
    <w:lvl w:ilvl="4">
      <w:start w:val="1"/>
      <w:numFmt w:val="decimal"/>
      <w:lvlText w:val="%1.%2.%3.%4.%5"/>
      <w:lvlJc w:val="left"/>
      <w:pPr>
        <w:tabs>
          <w:tab w:val="num" w:pos="0"/>
        </w:tabs>
        <w:ind w:left="0" w:firstLine="0"/>
      </w:pPr>
      <w:rPr>
        <w:strike w:val="0"/>
        <w:dstrike w:val="0"/>
        <w:u w:val="none"/>
        <w:effect w:val="none"/>
      </w:rPr>
    </w:lvl>
    <w:lvl w:ilvl="5">
      <w:start w:val="1"/>
      <w:numFmt w:val="decimal"/>
      <w:lvlText w:val="%1.%2.%3.%4.%5.%6"/>
      <w:lvlJc w:val="left"/>
      <w:pPr>
        <w:tabs>
          <w:tab w:val="num" w:pos="0"/>
        </w:tabs>
        <w:ind w:left="0" w:firstLine="0"/>
      </w:pPr>
      <w:rPr>
        <w:strike w:val="0"/>
        <w:dstrike w:val="0"/>
        <w:u w:val="none"/>
        <w:effect w:val="none"/>
      </w:rPr>
    </w:lvl>
    <w:lvl w:ilvl="6">
      <w:start w:val="1"/>
      <w:numFmt w:val="decimal"/>
      <w:lvlText w:val="%1.%2.%3.%4.%5.%6.%7"/>
      <w:lvlJc w:val="left"/>
      <w:pPr>
        <w:tabs>
          <w:tab w:val="num" w:pos="0"/>
        </w:tabs>
        <w:ind w:left="0" w:firstLine="0"/>
      </w:pPr>
      <w:rPr>
        <w:strike w:val="0"/>
        <w:dstrike w:val="0"/>
        <w:u w:val="none"/>
        <w:effect w:val="none"/>
      </w:rPr>
    </w:lvl>
    <w:lvl w:ilvl="7">
      <w:start w:val="1"/>
      <w:numFmt w:val="decimal"/>
      <w:lvlText w:val="%1.%2.%3.%4.%5.%6.%7.%8"/>
      <w:lvlJc w:val="left"/>
      <w:pPr>
        <w:tabs>
          <w:tab w:val="num" w:pos="0"/>
        </w:tabs>
        <w:ind w:left="0" w:firstLine="0"/>
      </w:pPr>
      <w:rPr>
        <w:strike w:val="0"/>
        <w:dstrike w:val="0"/>
        <w:u w:val="none"/>
        <w:effect w:val="none"/>
      </w:rPr>
    </w:lvl>
    <w:lvl w:ilvl="8">
      <w:start w:val="1"/>
      <w:numFmt w:val="decimal"/>
      <w:lvlText w:val="%1.%2.%3.%4.%5.%6.%7.%8.%9"/>
      <w:lvlJc w:val="left"/>
      <w:pPr>
        <w:tabs>
          <w:tab w:val="num" w:pos="0"/>
        </w:tabs>
        <w:ind w:left="0" w:firstLine="0"/>
      </w:pPr>
      <w:rPr>
        <w:strike w:val="0"/>
        <w:dstrike w:val="0"/>
        <w:u w:val="none"/>
        <w:effect w:val="none"/>
      </w:rPr>
    </w:lvl>
  </w:abstractNum>
  <w:abstractNum w:abstractNumId="2" w15:restartNumberingAfterBreak="0">
    <w:nsid w:val="00000003"/>
    <w:multiLevelType w:val="multilevel"/>
    <w:tmpl w:val="00000003"/>
    <w:name w:val="WW8Num2"/>
    <w:lvl w:ilvl="0">
      <w:start w:val="1"/>
      <w:numFmt w:val="decimal"/>
      <w:lvlText w:val="%1."/>
      <w:lvlJc w:val="left"/>
      <w:pPr>
        <w:tabs>
          <w:tab w:val="num" w:pos="284"/>
        </w:tabs>
        <w:ind w:left="284" w:firstLine="0"/>
      </w:pPr>
      <w:rPr>
        <w:strike w:val="0"/>
        <w:dstrike w:val="0"/>
        <w:u w:val="none"/>
        <w:effect w:val="none"/>
      </w:rPr>
    </w:lvl>
    <w:lvl w:ilvl="1">
      <w:start w:val="2"/>
      <w:numFmt w:val="decimal"/>
      <w:lvlText w:val="%1.%2"/>
      <w:lvlJc w:val="left"/>
      <w:pPr>
        <w:tabs>
          <w:tab w:val="num" w:pos="0"/>
        </w:tabs>
        <w:ind w:left="0" w:firstLine="0"/>
      </w:pPr>
      <w:rPr>
        <w:strike w:val="0"/>
        <w:dstrike w:val="0"/>
        <w:u w:val="none"/>
        <w:effect w:val="none"/>
      </w:rPr>
    </w:lvl>
    <w:lvl w:ilvl="2">
      <w:start w:val="1"/>
      <w:numFmt w:val="decimal"/>
      <w:lvlText w:val="%1.%2.%3"/>
      <w:lvlJc w:val="left"/>
      <w:pPr>
        <w:tabs>
          <w:tab w:val="num" w:pos="0"/>
        </w:tabs>
        <w:ind w:left="0" w:firstLine="0"/>
      </w:pPr>
      <w:rPr>
        <w:strike w:val="0"/>
        <w:dstrike w:val="0"/>
        <w:u w:val="none"/>
        <w:effect w:val="none"/>
      </w:rPr>
    </w:lvl>
    <w:lvl w:ilvl="3">
      <w:start w:val="1"/>
      <w:numFmt w:val="decimal"/>
      <w:lvlText w:val="%1.%2.%3.%4"/>
      <w:lvlJc w:val="left"/>
      <w:pPr>
        <w:tabs>
          <w:tab w:val="num" w:pos="0"/>
        </w:tabs>
        <w:ind w:left="0" w:firstLine="0"/>
      </w:pPr>
      <w:rPr>
        <w:strike w:val="0"/>
        <w:dstrike w:val="0"/>
        <w:u w:val="none"/>
        <w:effect w:val="none"/>
      </w:rPr>
    </w:lvl>
    <w:lvl w:ilvl="4">
      <w:start w:val="1"/>
      <w:numFmt w:val="decimal"/>
      <w:lvlText w:val="%1.%2.%3.%4.%5"/>
      <w:lvlJc w:val="left"/>
      <w:pPr>
        <w:tabs>
          <w:tab w:val="num" w:pos="0"/>
        </w:tabs>
        <w:ind w:left="0" w:firstLine="0"/>
      </w:pPr>
      <w:rPr>
        <w:strike w:val="0"/>
        <w:dstrike w:val="0"/>
        <w:u w:val="none"/>
        <w:effect w:val="none"/>
      </w:rPr>
    </w:lvl>
    <w:lvl w:ilvl="5">
      <w:start w:val="1"/>
      <w:numFmt w:val="decimal"/>
      <w:lvlText w:val="%1.%2.%3.%4.%5.%6"/>
      <w:lvlJc w:val="left"/>
      <w:pPr>
        <w:tabs>
          <w:tab w:val="num" w:pos="0"/>
        </w:tabs>
        <w:ind w:left="0" w:firstLine="0"/>
      </w:pPr>
      <w:rPr>
        <w:strike w:val="0"/>
        <w:dstrike w:val="0"/>
        <w:u w:val="none"/>
        <w:effect w:val="none"/>
      </w:rPr>
    </w:lvl>
    <w:lvl w:ilvl="6">
      <w:start w:val="1"/>
      <w:numFmt w:val="decimal"/>
      <w:lvlText w:val="%1.%2.%3.%4.%5.%6.%7"/>
      <w:lvlJc w:val="left"/>
      <w:pPr>
        <w:tabs>
          <w:tab w:val="num" w:pos="0"/>
        </w:tabs>
        <w:ind w:left="0" w:firstLine="0"/>
      </w:pPr>
      <w:rPr>
        <w:strike w:val="0"/>
        <w:dstrike w:val="0"/>
        <w:u w:val="none"/>
        <w:effect w:val="none"/>
      </w:rPr>
    </w:lvl>
    <w:lvl w:ilvl="7">
      <w:start w:val="1"/>
      <w:numFmt w:val="decimal"/>
      <w:lvlText w:val="%1.%2.%3.%4.%5.%6.%7.%8"/>
      <w:lvlJc w:val="left"/>
      <w:pPr>
        <w:tabs>
          <w:tab w:val="num" w:pos="0"/>
        </w:tabs>
        <w:ind w:left="0" w:firstLine="0"/>
      </w:pPr>
      <w:rPr>
        <w:strike w:val="0"/>
        <w:dstrike w:val="0"/>
        <w:u w:val="none"/>
        <w:effect w:val="none"/>
      </w:rPr>
    </w:lvl>
    <w:lvl w:ilvl="8">
      <w:start w:val="1"/>
      <w:numFmt w:val="decimal"/>
      <w:lvlText w:val="%1.%2.%3.%4.%5.%6.%7.%8.%9"/>
      <w:lvlJc w:val="left"/>
      <w:pPr>
        <w:tabs>
          <w:tab w:val="num" w:pos="0"/>
        </w:tabs>
        <w:ind w:left="0" w:firstLine="0"/>
      </w:pPr>
      <w:rPr>
        <w:strike w:val="0"/>
        <w:dstrike w:val="0"/>
        <w:u w:val="none"/>
        <w:effect w:val="none"/>
      </w:rPr>
    </w:lvl>
  </w:abstractNum>
  <w:abstractNum w:abstractNumId="3" w15:restartNumberingAfterBreak="0">
    <w:nsid w:val="1A0D12F6"/>
    <w:multiLevelType w:val="multilevel"/>
    <w:tmpl w:val="00000003"/>
    <w:lvl w:ilvl="0">
      <w:start w:val="1"/>
      <w:numFmt w:val="decimal"/>
      <w:lvlText w:val="%1."/>
      <w:lvlJc w:val="left"/>
      <w:pPr>
        <w:tabs>
          <w:tab w:val="num" w:pos="284"/>
        </w:tabs>
        <w:ind w:left="284" w:firstLine="0"/>
      </w:pPr>
      <w:rPr>
        <w:strike w:val="0"/>
        <w:dstrike w:val="0"/>
        <w:u w:val="none"/>
        <w:effect w:val="none"/>
      </w:rPr>
    </w:lvl>
    <w:lvl w:ilvl="1">
      <w:start w:val="2"/>
      <w:numFmt w:val="decimal"/>
      <w:lvlText w:val="%1.%2"/>
      <w:lvlJc w:val="left"/>
      <w:pPr>
        <w:tabs>
          <w:tab w:val="num" w:pos="0"/>
        </w:tabs>
        <w:ind w:left="0" w:firstLine="0"/>
      </w:pPr>
      <w:rPr>
        <w:strike w:val="0"/>
        <w:dstrike w:val="0"/>
        <w:u w:val="none"/>
        <w:effect w:val="none"/>
      </w:rPr>
    </w:lvl>
    <w:lvl w:ilvl="2">
      <w:start w:val="1"/>
      <w:numFmt w:val="decimal"/>
      <w:lvlText w:val="%1.%2.%3"/>
      <w:lvlJc w:val="left"/>
      <w:pPr>
        <w:tabs>
          <w:tab w:val="num" w:pos="0"/>
        </w:tabs>
        <w:ind w:left="0" w:firstLine="0"/>
      </w:pPr>
      <w:rPr>
        <w:strike w:val="0"/>
        <w:dstrike w:val="0"/>
        <w:u w:val="none"/>
        <w:effect w:val="none"/>
      </w:rPr>
    </w:lvl>
    <w:lvl w:ilvl="3">
      <w:start w:val="1"/>
      <w:numFmt w:val="decimal"/>
      <w:lvlText w:val="%1.%2.%3.%4"/>
      <w:lvlJc w:val="left"/>
      <w:pPr>
        <w:tabs>
          <w:tab w:val="num" w:pos="0"/>
        </w:tabs>
        <w:ind w:left="0" w:firstLine="0"/>
      </w:pPr>
      <w:rPr>
        <w:strike w:val="0"/>
        <w:dstrike w:val="0"/>
        <w:u w:val="none"/>
        <w:effect w:val="none"/>
      </w:rPr>
    </w:lvl>
    <w:lvl w:ilvl="4">
      <w:start w:val="1"/>
      <w:numFmt w:val="decimal"/>
      <w:lvlText w:val="%1.%2.%3.%4.%5"/>
      <w:lvlJc w:val="left"/>
      <w:pPr>
        <w:tabs>
          <w:tab w:val="num" w:pos="0"/>
        </w:tabs>
        <w:ind w:left="0" w:firstLine="0"/>
      </w:pPr>
      <w:rPr>
        <w:strike w:val="0"/>
        <w:dstrike w:val="0"/>
        <w:u w:val="none"/>
        <w:effect w:val="none"/>
      </w:rPr>
    </w:lvl>
    <w:lvl w:ilvl="5">
      <w:start w:val="1"/>
      <w:numFmt w:val="decimal"/>
      <w:lvlText w:val="%1.%2.%3.%4.%5.%6"/>
      <w:lvlJc w:val="left"/>
      <w:pPr>
        <w:tabs>
          <w:tab w:val="num" w:pos="0"/>
        </w:tabs>
        <w:ind w:left="0" w:firstLine="0"/>
      </w:pPr>
      <w:rPr>
        <w:strike w:val="0"/>
        <w:dstrike w:val="0"/>
        <w:u w:val="none"/>
        <w:effect w:val="none"/>
      </w:rPr>
    </w:lvl>
    <w:lvl w:ilvl="6">
      <w:start w:val="1"/>
      <w:numFmt w:val="decimal"/>
      <w:lvlText w:val="%1.%2.%3.%4.%5.%6.%7"/>
      <w:lvlJc w:val="left"/>
      <w:pPr>
        <w:tabs>
          <w:tab w:val="num" w:pos="0"/>
        </w:tabs>
        <w:ind w:left="0" w:firstLine="0"/>
      </w:pPr>
      <w:rPr>
        <w:strike w:val="0"/>
        <w:dstrike w:val="0"/>
        <w:u w:val="none"/>
        <w:effect w:val="none"/>
      </w:rPr>
    </w:lvl>
    <w:lvl w:ilvl="7">
      <w:start w:val="1"/>
      <w:numFmt w:val="decimal"/>
      <w:lvlText w:val="%1.%2.%3.%4.%5.%6.%7.%8"/>
      <w:lvlJc w:val="left"/>
      <w:pPr>
        <w:tabs>
          <w:tab w:val="num" w:pos="0"/>
        </w:tabs>
        <w:ind w:left="0" w:firstLine="0"/>
      </w:pPr>
      <w:rPr>
        <w:strike w:val="0"/>
        <w:dstrike w:val="0"/>
        <w:u w:val="none"/>
        <w:effect w:val="none"/>
      </w:rPr>
    </w:lvl>
    <w:lvl w:ilvl="8">
      <w:start w:val="1"/>
      <w:numFmt w:val="decimal"/>
      <w:lvlText w:val="%1.%2.%3.%4.%5.%6.%7.%8.%9"/>
      <w:lvlJc w:val="left"/>
      <w:pPr>
        <w:tabs>
          <w:tab w:val="num" w:pos="0"/>
        </w:tabs>
        <w:ind w:left="0" w:firstLine="0"/>
      </w:pPr>
      <w:rPr>
        <w:strike w:val="0"/>
        <w:dstrike w:val="0"/>
        <w:u w:val="none"/>
        <w:effect w:val="none"/>
      </w:rPr>
    </w:lvl>
  </w:abstractNum>
  <w:abstractNum w:abstractNumId="4" w15:restartNumberingAfterBreak="0">
    <w:nsid w:val="455F1658"/>
    <w:multiLevelType w:val="multilevel"/>
    <w:tmpl w:val="6FB4DB56"/>
    <w:lvl w:ilvl="0">
      <w:start w:val="1"/>
      <w:numFmt w:val="decimal"/>
      <w:pStyle w:val="ModelodeTituloPrincip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472222A0"/>
    <w:multiLevelType w:val="multilevel"/>
    <w:tmpl w:val="9946B918"/>
    <w:lvl w:ilvl="0">
      <w:start w:val="1"/>
      <w:numFmt w:val="decimal"/>
      <w:pStyle w:val="Seo"/>
      <w:lvlText w:val="%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D97614C"/>
    <w:multiLevelType w:val="hybridMultilevel"/>
    <w:tmpl w:val="C0E25A3C"/>
    <w:lvl w:ilvl="0" w:tplc="55FC058A">
      <w:start w:val="1"/>
      <w:numFmt w:val="lowerLetter"/>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7" w15:restartNumberingAfterBreak="0">
    <w:nsid w:val="5E524020"/>
    <w:multiLevelType w:val="hybridMultilevel"/>
    <w:tmpl w:val="834A54EE"/>
    <w:lvl w:ilvl="0" w:tplc="0416000D">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8" w15:restartNumberingAfterBreak="0">
    <w:nsid w:val="5FAA3CFA"/>
    <w:multiLevelType w:val="multilevel"/>
    <w:tmpl w:val="22BCD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D620CB"/>
    <w:multiLevelType w:val="hybridMultilevel"/>
    <w:tmpl w:val="121E70B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6"/>
  </w:num>
  <w:num w:numId="3">
    <w:abstractNumId w:val="5"/>
  </w:num>
  <w:num w:numId="4">
    <w:abstractNumId w:val="7"/>
  </w:num>
  <w:num w:numId="5">
    <w:abstractNumId w:val="9"/>
  </w:num>
  <w:num w:numId="6">
    <w:abstractNumId w:val="0"/>
  </w:num>
  <w:num w:numId="7">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activeWritingStyle w:appName="MSWord" w:lang="pt-BR"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style="mso-position-horizontal:center;mso-position-horizontal-relative:margin;mso-position-vertical:center;mso-position-vertical-relative:margin" o:allowincell="f" fill="f" fillcolor="white" stroke="f">
      <v:fill color="white" on="f"/>
      <v:stroke on="f"/>
      <o:colormru v:ext="edit" colors="#eaeaea,silver,#fce1bc"/>
    </o:shapedefaults>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8A5"/>
    <w:rsid w:val="00001535"/>
    <w:rsid w:val="00001F7E"/>
    <w:rsid w:val="00004041"/>
    <w:rsid w:val="00004261"/>
    <w:rsid w:val="00005492"/>
    <w:rsid w:val="00006CC1"/>
    <w:rsid w:val="00007672"/>
    <w:rsid w:val="00013437"/>
    <w:rsid w:val="000137B6"/>
    <w:rsid w:val="00017AFF"/>
    <w:rsid w:val="000211AD"/>
    <w:rsid w:val="000221BB"/>
    <w:rsid w:val="000230B5"/>
    <w:rsid w:val="00025558"/>
    <w:rsid w:val="00026BDB"/>
    <w:rsid w:val="00027B88"/>
    <w:rsid w:val="000333F2"/>
    <w:rsid w:val="00033E56"/>
    <w:rsid w:val="0003500F"/>
    <w:rsid w:val="000371DF"/>
    <w:rsid w:val="00037CF7"/>
    <w:rsid w:val="00041828"/>
    <w:rsid w:val="00041FFD"/>
    <w:rsid w:val="00043C2C"/>
    <w:rsid w:val="0004668A"/>
    <w:rsid w:val="000475D2"/>
    <w:rsid w:val="00047B23"/>
    <w:rsid w:val="00052EC5"/>
    <w:rsid w:val="00053AB1"/>
    <w:rsid w:val="00060889"/>
    <w:rsid w:val="000611DE"/>
    <w:rsid w:val="0006242C"/>
    <w:rsid w:val="000648A5"/>
    <w:rsid w:val="0006531D"/>
    <w:rsid w:val="00065930"/>
    <w:rsid w:val="00070F9A"/>
    <w:rsid w:val="0007179A"/>
    <w:rsid w:val="000728BC"/>
    <w:rsid w:val="00077CBE"/>
    <w:rsid w:val="00081036"/>
    <w:rsid w:val="0008262E"/>
    <w:rsid w:val="000850F8"/>
    <w:rsid w:val="0008574B"/>
    <w:rsid w:val="00085CF3"/>
    <w:rsid w:val="000870D5"/>
    <w:rsid w:val="0008768E"/>
    <w:rsid w:val="0009019A"/>
    <w:rsid w:val="00091768"/>
    <w:rsid w:val="00092FE7"/>
    <w:rsid w:val="00095E44"/>
    <w:rsid w:val="00096C70"/>
    <w:rsid w:val="000A056E"/>
    <w:rsid w:val="000A05D1"/>
    <w:rsid w:val="000A0C64"/>
    <w:rsid w:val="000A2B36"/>
    <w:rsid w:val="000A3F67"/>
    <w:rsid w:val="000A5E07"/>
    <w:rsid w:val="000A6245"/>
    <w:rsid w:val="000A7E13"/>
    <w:rsid w:val="000B1C69"/>
    <w:rsid w:val="000B32C8"/>
    <w:rsid w:val="000B3BE6"/>
    <w:rsid w:val="000B6EFA"/>
    <w:rsid w:val="000B74C5"/>
    <w:rsid w:val="000C023D"/>
    <w:rsid w:val="000C17D5"/>
    <w:rsid w:val="000C49C3"/>
    <w:rsid w:val="000C60EA"/>
    <w:rsid w:val="000D04A5"/>
    <w:rsid w:val="000D3E03"/>
    <w:rsid w:val="000D5CE7"/>
    <w:rsid w:val="000E0AFD"/>
    <w:rsid w:val="000E0C38"/>
    <w:rsid w:val="000E36DD"/>
    <w:rsid w:val="000E3985"/>
    <w:rsid w:val="000E6C5D"/>
    <w:rsid w:val="000E77B2"/>
    <w:rsid w:val="000F3DEE"/>
    <w:rsid w:val="00100157"/>
    <w:rsid w:val="00101190"/>
    <w:rsid w:val="00102F00"/>
    <w:rsid w:val="00103096"/>
    <w:rsid w:val="0010324A"/>
    <w:rsid w:val="00103DE7"/>
    <w:rsid w:val="00104B95"/>
    <w:rsid w:val="00114736"/>
    <w:rsid w:val="001150DE"/>
    <w:rsid w:val="00115CAF"/>
    <w:rsid w:val="00116555"/>
    <w:rsid w:val="001165AA"/>
    <w:rsid w:val="001178E7"/>
    <w:rsid w:val="00121883"/>
    <w:rsid w:val="0012210D"/>
    <w:rsid w:val="001244FA"/>
    <w:rsid w:val="001251D3"/>
    <w:rsid w:val="00125698"/>
    <w:rsid w:val="001303C3"/>
    <w:rsid w:val="00130AD6"/>
    <w:rsid w:val="0013233C"/>
    <w:rsid w:val="00133BD6"/>
    <w:rsid w:val="00133BF2"/>
    <w:rsid w:val="00135378"/>
    <w:rsid w:val="001355A5"/>
    <w:rsid w:val="00136996"/>
    <w:rsid w:val="001379AB"/>
    <w:rsid w:val="00137C05"/>
    <w:rsid w:val="00144B33"/>
    <w:rsid w:val="001458E1"/>
    <w:rsid w:val="00145BAD"/>
    <w:rsid w:val="00145EDD"/>
    <w:rsid w:val="00150A5D"/>
    <w:rsid w:val="00151093"/>
    <w:rsid w:val="0015285C"/>
    <w:rsid w:val="00152EFD"/>
    <w:rsid w:val="00154435"/>
    <w:rsid w:val="00157A79"/>
    <w:rsid w:val="00157D73"/>
    <w:rsid w:val="001613FA"/>
    <w:rsid w:val="00162565"/>
    <w:rsid w:val="001651A5"/>
    <w:rsid w:val="00170A6F"/>
    <w:rsid w:val="001716C4"/>
    <w:rsid w:val="00171776"/>
    <w:rsid w:val="001717A8"/>
    <w:rsid w:val="00172BBC"/>
    <w:rsid w:val="00173593"/>
    <w:rsid w:val="00176371"/>
    <w:rsid w:val="00183DC7"/>
    <w:rsid w:val="0018640F"/>
    <w:rsid w:val="001879CC"/>
    <w:rsid w:val="001879EF"/>
    <w:rsid w:val="001904C6"/>
    <w:rsid w:val="00190B5F"/>
    <w:rsid w:val="00195A3D"/>
    <w:rsid w:val="00196313"/>
    <w:rsid w:val="00197D96"/>
    <w:rsid w:val="001A01BC"/>
    <w:rsid w:val="001A0E2A"/>
    <w:rsid w:val="001A43AB"/>
    <w:rsid w:val="001A47D7"/>
    <w:rsid w:val="001A72F8"/>
    <w:rsid w:val="001B222A"/>
    <w:rsid w:val="001B2EC4"/>
    <w:rsid w:val="001B772B"/>
    <w:rsid w:val="001C0108"/>
    <w:rsid w:val="001C21D2"/>
    <w:rsid w:val="001C30C3"/>
    <w:rsid w:val="001C4E70"/>
    <w:rsid w:val="001C6E29"/>
    <w:rsid w:val="001C6E97"/>
    <w:rsid w:val="001C715A"/>
    <w:rsid w:val="001C7E63"/>
    <w:rsid w:val="001D2B32"/>
    <w:rsid w:val="001D3588"/>
    <w:rsid w:val="001D43FF"/>
    <w:rsid w:val="001D6DA9"/>
    <w:rsid w:val="001D77D1"/>
    <w:rsid w:val="001E2725"/>
    <w:rsid w:val="001E2E25"/>
    <w:rsid w:val="001E6F28"/>
    <w:rsid w:val="001E7E13"/>
    <w:rsid w:val="001F0331"/>
    <w:rsid w:val="001F3D58"/>
    <w:rsid w:val="001F4600"/>
    <w:rsid w:val="001F6381"/>
    <w:rsid w:val="001F75E6"/>
    <w:rsid w:val="00201AD0"/>
    <w:rsid w:val="00203368"/>
    <w:rsid w:val="00204016"/>
    <w:rsid w:val="002061E6"/>
    <w:rsid w:val="0020661B"/>
    <w:rsid w:val="002074F7"/>
    <w:rsid w:val="00210C6C"/>
    <w:rsid w:val="00213120"/>
    <w:rsid w:val="0021327C"/>
    <w:rsid w:val="00214A55"/>
    <w:rsid w:val="00215041"/>
    <w:rsid w:val="00215956"/>
    <w:rsid w:val="00217FF6"/>
    <w:rsid w:val="0022189B"/>
    <w:rsid w:val="00221CF7"/>
    <w:rsid w:val="00223DA9"/>
    <w:rsid w:val="0022522E"/>
    <w:rsid w:val="002252AD"/>
    <w:rsid w:val="00225DBC"/>
    <w:rsid w:val="0022728A"/>
    <w:rsid w:val="00227B9A"/>
    <w:rsid w:val="0023100E"/>
    <w:rsid w:val="0023217A"/>
    <w:rsid w:val="002351A3"/>
    <w:rsid w:val="00235A89"/>
    <w:rsid w:val="00235E7D"/>
    <w:rsid w:val="00237FC9"/>
    <w:rsid w:val="00240F59"/>
    <w:rsid w:val="00240F61"/>
    <w:rsid w:val="00241FDA"/>
    <w:rsid w:val="0024203B"/>
    <w:rsid w:val="00242D8B"/>
    <w:rsid w:val="002477CD"/>
    <w:rsid w:val="0025530B"/>
    <w:rsid w:val="00260042"/>
    <w:rsid w:val="0026006C"/>
    <w:rsid w:val="002613FB"/>
    <w:rsid w:val="00261885"/>
    <w:rsid w:val="002623C7"/>
    <w:rsid w:val="00263167"/>
    <w:rsid w:val="00263776"/>
    <w:rsid w:val="00263A04"/>
    <w:rsid w:val="0026739F"/>
    <w:rsid w:val="00270000"/>
    <w:rsid w:val="00270432"/>
    <w:rsid w:val="002712CA"/>
    <w:rsid w:val="00271984"/>
    <w:rsid w:val="00273F02"/>
    <w:rsid w:val="0027570D"/>
    <w:rsid w:val="00283212"/>
    <w:rsid w:val="002836BD"/>
    <w:rsid w:val="0028413B"/>
    <w:rsid w:val="00285845"/>
    <w:rsid w:val="00285B9F"/>
    <w:rsid w:val="00285C81"/>
    <w:rsid w:val="00291A05"/>
    <w:rsid w:val="00292DA3"/>
    <w:rsid w:val="0029334F"/>
    <w:rsid w:val="0029368E"/>
    <w:rsid w:val="0029393B"/>
    <w:rsid w:val="00295A4A"/>
    <w:rsid w:val="002976CD"/>
    <w:rsid w:val="002978CD"/>
    <w:rsid w:val="002A0B2A"/>
    <w:rsid w:val="002A290E"/>
    <w:rsid w:val="002A515B"/>
    <w:rsid w:val="002A5385"/>
    <w:rsid w:val="002A58FE"/>
    <w:rsid w:val="002A5B14"/>
    <w:rsid w:val="002A69E4"/>
    <w:rsid w:val="002A6DD1"/>
    <w:rsid w:val="002A6E21"/>
    <w:rsid w:val="002A71B6"/>
    <w:rsid w:val="002B077E"/>
    <w:rsid w:val="002B0C47"/>
    <w:rsid w:val="002B21FB"/>
    <w:rsid w:val="002B48A8"/>
    <w:rsid w:val="002B4EC0"/>
    <w:rsid w:val="002C5335"/>
    <w:rsid w:val="002C6BED"/>
    <w:rsid w:val="002D124D"/>
    <w:rsid w:val="002D147F"/>
    <w:rsid w:val="002D16EF"/>
    <w:rsid w:val="002D2FFA"/>
    <w:rsid w:val="002D346C"/>
    <w:rsid w:val="002D5052"/>
    <w:rsid w:val="002D5624"/>
    <w:rsid w:val="002D5B0A"/>
    <w:rsid w:val="002E2F20"/>
    <w:rsid w:val="002E4498"/>
    <w:rsid w:val="002E5911"/>
    <w:rsid w:val="002F0078"/>
    <w:rsid w:val="002F014C"/>
    <w:rsid w:val="002F2144"/>
    <w:rsid w:val="002F2CD6"/>
    <w:rsid w:val="002F68A5"/>
    <w:rsid w:val="00301E05"/>
    <w:rsid w:val="0030333F"/>
    <w:rsid w:val="003034D4"/>
    <w:rsid w:val="003040E3"/>
    <w:rsid w:val="00304E55"/>
    <w:rsid w:val="003107C1"/>
    <w:rsid w:val="00314913"/>
    <w:rsid w:val="00315703"/>
    <w:rsid w:val="003163E9"/>
    <w:rsid w:val="003178A6"/>
    <w:rsid w:val="00321BC4"/>
    <w:rsid w:val="00323226"/>
    <w:rsid w:val="0032386C"/>
    <w:rsid w:val="00324ADA"/>
    <w:rsid w:val="00327CD0"/>
    <w:rsid w:val="00330BC8"/>
    <w:rsid w:val="0033368B"/>
    <w:rsid w:val="00336D3D"/>
    <w:rsid w:val="00341CBB"/>
    <w:rsid w:val="003437E1"/>
    <w:rsid w:val="00346FA5"/>
    <w:rsid w:val="00351EB5"/>
    <w:rsid w:val="00352467"/>
    <w:rsid w:val="00355AC5"/>
    <w:rsid w:val="00355B0A"/>
    <w:rsid w:val="00356442"/>
    <w:rsid w:val="00356785"/>
    <w:rsid w:val="003620FA"/>
    <w:rsid w:val="003638E7"/>
    <w:rsid w:val="00366A31"/>
    <w:rsid w:val="00366B85"/>
    <w:rsid w:val="003713B9"/>
    <w:rsid w:val="0037424A"/>
    <w:rsid w:val="00374DD4"/>
    <w:rsid w:val="00374FB2"/>
    <w:rsid w:val="00381887"/>
    <w:rsid w:val="003818BB"/>
    <w:rsid w:val="00382394"/>
    <w:rsid w:val="00384C92"/>
    <w:rsid w:val="00386D71"/>
    <w:rsid w:val="003916AE"/>
    <w:rsid w:val="00391F54"/>
    <w:rsid w:val="00392FD4"/>
    <w:rsid w:val="003944B8"/>
    <w:rsid w:val="00394CEC"/>
    <w:rsid w:val="00395652"/>
    <w:rsid w:val="00395A8C"/>
    <w:rsid w:val="003960A9"/>
    <w:rsid w:val="0039654C"/>
    <w:rsid w:val="003A0B91"/>
    <w:rsid w:val="003A12D5"/>
    <w:rsid w:val="003A5C33"/>
    <w:rsid w:val="003A6D7F"/>
    <w:rsid w:val="003A77ED"/>
    <w:rsid w:val="003B1645"/>
    <w:rsid w:val="003B1C28"/>
    <w:rsid w:val="003B2F93"/>
    <w:rsid w:val="003B3324"/>
    <w:rsid w:val="003B376B"/>
    <w:rsid w:val="003B6603"/>
    <w:rsid w:val="003C4C5A"/>
    <w:rsid w:val="003C4E54"/>
    <w:rsid w:val="003C6C16"/>
    <w:rsid w:val="003C6F43"/>
    <w:rsid w:val="003D0780"/>
    <w:rsid w:val="003D1F1D"/>
    <w:rsid w:val="003D270D"/>
    <w:rsid w:val="003D34A6"/>
    <w:rsid w:val="003D4B48"/>
    <w:rsid w:val="003D73AC"/>
    <w:rsid w:val="003E1601"/>
    <w:rsid w:val="003E4E8B"/>
    <w:rsid w:val="003E705B"/>
    <w:rsid w:val="003F0082"/>
    <w:rsid w:val="003F2203"/>
    <w:rsid w:val="003F34CE"/>
    <w:rsid w:val="003F6ACB"/>
    <w:rsid w:val="0040187F"/>
    <w:rsid w:val="00402618"/>
    <w:rsid w:val="00403AFC"/>
    <w:rsid w:val="00404737"/>
    <w:rsid w:val="004127A7"/>
    <w:rsid w:val="0041395F"/>
    <w:rsid w:val="00414A4F"/>
    <w:rsid w:val="004152C4"/>
    <w:rsid w:val="00415398"/>
    <w:rsid w:val="0042013E"/>
    <w:rsid w:val="00423FDF"/>
    <w:rsid w:val="00424F80"/>
    <w:rsid w:val="00426C05"/>
    <w:rsid w:val="00431AAE"/>
    <w:rsid w:val="00432F20"/>
    <w:rsid w:val="00434281"/>
    <w:rsid w:val="00434765"/>
    <w:rsid w:val="00437510"/>
    <w:rsid w:val="00444E7A"/>
    <w:rsid w:val="00445372"/>
    <w:rsid w:val="00446448"/>
    <w:rsid w:val="00447128"/>
    <w:rsid w:val="00447463"/>
    <w:rsid w:val="00447F0C"/>
    <w:rsid w:val="00450071"/>
    <w:rsid w:val="004530B9"/>
    <w:rsid w:val="00453B8C"/>
    <w:rsid w:val="00454645"/>
    <w:rsid w:val="004553F0"/>
    <w:rsid w:val="004604B0"/>
    <w:rsid w:val="00460CAB"/>
    <w:rsid w:val="00461408"/>
    <w:rsid w:val="00462581"/>
    <w:rsid w:val="0046374D"/>
    <w:rsid w:val="0046485A"/>
    <w:rsid w:val="00472C2E"/>
    <w:rsid w:val="0047483D"/>
    <w:rsid w:val="0047528D"/>
    <w:rsid w:val="00476C6B"/>
    <w:rsid w:val="00476EEB"/>
    <w:rsid w:val="00477899"/>
    <w:rsid w:val="00481B78"/>
    <w:rsid w:val="00483EF3"/>
    <w:rsid w:val="004846CA"/>
    <w:rsid w:val="00491625"/>
    <w:rsid w:val="00492A54"/>
    <w:rsid w:val="00494CBE"/>
    <w:rsid w:val="00495637"/>
    <w:rsid w:val="004975F8"/>
    <w:rsid w:val="004A07A5"/>
    <w:rsid w:val="004A1090"/>
    <w:rsid w:val="004A5E22"/>
    <w:rsid w:val="004A6359"/>
    <w:rsid w:val="004A7F13"/>
    <w:rsid w:val="004B2555"/>
    <w:rsid w:val="004B29DC"/>
    <w:rsid w:val="004B2B6B"/>
    <w:rsid w:val="004B534C"/>
    <w:rsid w:val="004B6C15"/>
    <w:rsid w:val="004B72C0"/>
    <w:rsid w:val="004B736A"/>
    <w:rsid w:val="004C16AF"/>
    <w:rsid w:val="004C1A4A"/>
    <w:rsid w:val="004C2078"/>
    <w:rsid w:val="004C2803"/>
    <w:rsid w:val="004C6A49"/>
    <w:rsid w:val="004D0172"/>
    <w:rsid w:val="004D6927"/>
    <w:rsid w:val="004D6CB4"/>
    <w:rsid w:val="004F18F9"/>
    <w:rsid w:val="00501303"/>
    <w:rsid w:val="00501565"/>
    <w:rsid w:val="00501739"/>
    <w:rsid w:val="00501A57"/>
    <w:rsid w:val="00505254"/>
    <w:rsid w:val="00506D83"/>
    <w:rsid w:val="0050724B"/>
    <w:rsid w:val="00507CC2"/>
    <w:rsid w:val="005110FD"/>
    <w:rsid w:val="00514296"/>
    <w:rsid w:val="00515F45"/>
    <w:rsid w:val="00522175"/>
    <w:rsid w:val="005227F5"/>
    <w:rsid w:val="00523CA1"/>
    <w:rsid w:val="0052448A"/>
    <w:rsid w:val="00525BA5"/>
    <w:rsid w:val="005308C0"/>
    <w:rsid w:val="00531909"/>
    <w:rsid w:val="005326F3"/>
    <w:rsid w:val="00535C3A"/>
    <w:rsid w:val="00540649"/>
    <w:rsid w:val="00542041"/>
    <w:rsid w:val="0054656B"/>
    <w:rsid w:val="00551BD4"/>
    <w:rsid w:val="0055224B"/>
    <w:rsid w:val="0055355E"/>
    <w:rsid w:val="005559B5"/>
    <w:rsid w:val="00556A9E"/>
    <w:rsid w:val="00561230"/>
    <w:rsid w:val="00562413"/>
    <w:rsid w:val="00562628"/>
    <w:rsid w:val="005658B7"/>
    <w:rsid w:val="00565B08"/>
    <w:rsid w:val="0057001D"/>
    <w:rsid w:val="00582FFD"/>
    <w:rsid w:val="005837BB"/>
    <w:rsid w:val="0059140D"/>
    <w:rsid w:val="0059159C"/>
    <w:rsid w:val="00595AD3"/>
    <w:rsid w:val="00596749"/>
    <w:rsid w:val="00597393"/>
    <w:rsid w:val="005A02E0"/>
    <w:rsid w:val="005A229B"/>
    <w:rsid w:val="005A4DDD"/>
    <w:rsid w:val="005A515A"/>
    <w:rsid w:val="005A52B3"/>
    <w:rsid w:val="005A5462"/>
    <w:rsid w:val="005A76C3"/>
    <w:rsid w:val="005B009B"/>
    <w:rsid w:val="005B0501"/>
    <w:rsid w:val="005B0965"/>
    <w:rsid w:val="005B096A"/>
    <w:rsid w:val="005B3E7E"/>
    <w:rsid w:val="005B41D3"/>
    <w:rsid w:val="005B5B5A"/>
    <w:rsid w:val="005B66D1"/>
    <w:rsid w:val="005C2B6A"/>
    <w:rsid w:val="005C396B"/>
    <w:rsid w:val="005C4E74"/>
    <w:rsid w:val="005C5C63"/>
    <w:rsid w:val="005D12E9"/>
    <w:rsid w:val="005E226A"/>
    <w:rsid w:val="005E2326"/>
    <w:rsid w:val="005E27BB"/>
    <w:rsid w:val="005E58D4"/>
    <w:rsid w:val="005F188E"/>
    <w:rsid w:val="005F1D76"/>
    <w:rsid w:val="005F35A2"/>
    <w:rsid w:val="005F3842"/>
    <w:rsid w:val="005F78F1"/>
    <w:rsid w:val="00600604"/>
    <w:rsid w:val="0060086B"/>
    <w:rsid w:val="00600929"/>
    <w:rsid w:val="006009ED"/>
    <w:rsid w:val="006040FF"/>
    <w:rsid w:val="0060507D"/>
    <w:rsid w:val="00605849"/>
    <w:rsid w:val="00607C42"/>
    <w:rsid w:val="0061241D"/>
    <w:rsid w:val="006125A5"/>
    <w:rsid w:val="00612736"/>
    <w:rsid w:val="00613C64"/>
    <w:rsid w:val="00616A27"/>
    <w:rsid w:val="00617CFD"/>
    <w:rsid w:val="00620152"/>
    <w:rsid w:val="006217F8"/>
    <w:rsid w:val="006224D6"/>
    <w:rsid w:val="00622CD4"/>
    <w:rsid w:val="0062360A"/>
    <w:rsid w:val="00625200"/>
    <w:rsid w:val="0062661C"/>
    <w:rsid w:val="00627D7A"/>
    <w:rsid w:val="006305D1"/>
    <w:rsid w:val="00631D26"/>
    <w:rsid w:val="00632D91"/>
    <w:rsid w:val="0063368E"/>
    <w:rsid w:val="00634F95"/>
    <w:rsid w:val="006403ED"/>
    <w:rsid w:val="00640FEB"/>
    <w:rsid w:val="00642672"/>
    <w:rsid w:val="00644EAA"/>
    <w:rsid w:val="00644FBC"/>
    <w:rsid w:val="0064575E"/>
    <w:rsid w:val="0065468C"/>
    <w:rsid w:val="00656956"/>
    <w:rsid w:val="0066312D"/>
    <w:rsid w:val="006635A3"/>
    <w:rsid w:val="006654CF"/>
    <w:rsid w:val="00667988"/>
    <w:rsid w:val="006679A7"/>
    <w:rsid w:val="00670C7D"/>
    <w:rsid w:val="00671C61"/>
    <w:rsid w:val="00671DCE"/>
    <w:rsid w:val="00672BFE"/>
    <w:rsid w:val="00674702"/>
    <w:rsid w:val="006759A8"/>
    <w:rsid w:val="00676826"/>
    <w:rsid w:val="00677950"/>
    <w:rsid w:val="006811E4"/>
    <w:rsid w:val="006836A4"/>
    <w:rsid w:val="00690134"/>
    <w:rsid w:val="006935DA"/>
    <w:rsid w:val="00694271"/>
    <w:rsid w:val="00695C78"/>
    <w:rsid w:val="0069659E"/>
    <w:rsid w:val="006A04BD"/>
    <w:rsid w:val="006A05C7"/>
    <w:rsid w:val="006A1E2B"/>
    <w:rsid w:val="006A3BE1"/>
    <w:rsid w:val="006A5135"/>
    <w:rsid w:val="006A6AAC"/>
    <w:rsid w:val="006A6B03"/>
    <w:rsid w:val="006B03F2"/>
    <w:rsid w:val="006B04BF"/>
    <w:rsid w:val="006B089B"/>
    <w:rsid w:val="006B2AEF"/>
    <w:rsid w:val="006B41B5"/>
    <w:rsid w:val="006B54B2"/>
    <w:rsid w:val="006B5B51"/>
    <w:rsid w:val="006B7EB1"/>
    <w:rsid w:val="006C0D98"/>
    <w:rsid w:val="006C1716"/>
    <w:rsid w:val="006C23E5"/>
    <w:rsid w:val="006C3CB1"/>
    <w:rsid w:val="006C5EC7"/>
    <w:rsid w:val="006D1DDA"/>
    <w:rsid w:val="006D225D"/>
    <w:rsid w:val="006D57D0"/>
    <w:rsid w:val="006D639A"/>
    <w:rsid w:val="006D6E5C"/>
    <w:rsid w:val="006E513F"/>
    <w:rsid w:val="006E5635"/>
    <w:rsid w:val="006E62E6"/>
    <w:rsid w:val="006E7B5B"/>
    <w:rsid w:val="006F2420"/>
    <w:rsid w:val="006F4E25"/>
    <w:rsid w:val="0070080C"/>
    <w:rsid w:val="00701E78"/>
    <w:rsid w:val="00706CFE"/>
    <w:rsid w:val="00707109"/>
    <w:rsid w:val="00711498"/>
    <w:rsid w:val="007115EF"/>
    <w:rsid w:val="00711834"/>
    <w:rsid w:val="00713690"/>
    <w:rsid w:val="0071687A"/>
    <w:rsid w:val="00716F82"/>
    <w:rsid w:val="00716FDA"/>
    <w:rsid w:val="0072044B"/>
    <w:rsid w:val="00720E30"/>
    <w:rsid w:val="00721EFA"/>
    <w:rsid w:val="007226F5"/>
    <w:rsid w:val="0072270F"/>
    <w:rsid w:val="007247B7"/>
    <w:rsid w:val="007263B0"/>
    <w:rsid w:val="007304A1"/>
    <w:rsid w:val="00730519"/>
    <w:rsid w:val="00730C19"/>
    <w:rsid w:val="00731129"/>
    <w:rsid w:val="007330B6"/>
    <w:rsid w:val="00736601"/>
    <w:rsid w:val="00740D3D"/>
    <w:rsid w:val="00741C8D"/>
    <w:rsid w:val="007423E8"/>
    <w:rsid w:val="00746681"/>
    <w:rsid w:val="00750950"/>
    <w:rsid w:val="00752070"/>
    <w:rsid w:val="00752FD3"/>
    <w:rsid w:val="00753BD5"/>
    <w:rsid w:val="00755958"/>
    <w:rsid w:val="00755FB0"/>
    <w:rsid w:val="0075649D"/>
    <w:rsid w:val="00762492"/>
    <w:rsid w:val="00766676"/>
    <w:rsid w:val="00767D2A"/>
    <w:rsid w:val="00770576"/>
    <w:rsid w:val="00772184"/>
    <w:rsid w:val="0077559D"/>
    <w:rsid w:val="00775FFF"/>
    <w:rsid w:val="00777018"/>
    <w:rsid w:val="00781E41"/>
    <w:rsid w:val="0078428D"/>
    <w:rsid w:val="007851B6"/>
    <w:rsid w:val="007902F4"/>
    <w:rsid w:val="00794553"/>
    <w:rsid w:val="00796B85"/>
    <w:rsid w:val="007A0C62"/>
    <w:rsid w:val="007A42AC"/>
    <w:rsid w:val="007A4521"/>
    <w:rsid w:val="007A4835"/>
    <w:rsid w:val="007A7353"/>
    <w:rsid w:val="007B0F2C"/>
    <w:rsid w:val="007B6076"/>
    <w:rsid w:val="007B6FA9"/>
    <w:rsid w:val="007B703E"/>
    <w:rsid w:val="007C0C8E"/>
    <w:rsid w:val="007C53B9"/>
    <w:rsid w:val="007C6DE9"/>
    <w:rsid w:val="007C7A50"/>
    <w:rsid w:val="007D3DC3"/>
    <w:rsid w:val="007D6CCF"/>
    <w:rsid w:val="007E1179"/>
    <w:rsid w:val="007E2702"/>
    <w:rsid w:val="007E277C"/>
    <w:rsid w:val="007E2B3E"/>
    <w:rsid w:val="007E389B"/>
    <w:rsid w:val="007E53DB"/>
    <w:rsid w:val="007F69AB"/>
    <w:rsid w:val="00800EEB"/>
    <w:rsid w:val="00802DAC"/>
    <w:rsid w:val="00802FD8"/>
    <w:rsid w:val="0080591A"/>
    <w:rsid w:val="00806AD3"/>
    <w:rsid w:val="00812E7B"/>
    <w:rsid w:val="00814283"/>
    <w:rsid w:val="00820D40"/>
    <w:rsid w:val="0082157F"/>
    <w:rsid w:val="0082209C"/>
    <w:rsid w:val="008220A8"/>
    <w:rsid w:val="00823DEE"/>
    <w:rsid w:val="0082419F"/>
    <w:rsid w:val="00826DFF"/>
    <w:rsid w:val="00830277"/>
    <w:rsid w:val="00832E15"/>
    <w:rsid w:val="00834EBF"/>
    <w:rsid w:val="00836D4D"/>
    <w:rsid w:val="008413B7"/>
    <w:rsid w:val="00844866"/>
    <w:rsid w:val="00847B41"/>
    <w:rsid w:val="0085214F"/>
    <w:rsid w:val="008542BC"/>
    <w:rsid w:val="008579C9"/>
    <w:rsid w:val="008618D5"/>
    <w:rsid w:val="00862024"/>
    <w:rsid w:val="008648A3"/>
    <w:rsid w:val="00864A02"/>
    <w:rsid w:val="00865F0C"/>
    <w:rsid w:val="008678A5"/>
    <w:rsid w:val="00870047"/>
    <w:rsid w:val="00875AB6"/>
    <w:rsid w:val="0087691C"/>
    <w:rsid w:val="008771B8"/>
    <w:rsid w:val="00881A58"/>
    <w:rsid w:val="00884756"/>
    <w:rsid w:val="008848E0"/>
    <w:rsid w:val="00884C53"/>
    <w:rsid w:val="008866D1"/>
    <w:rsid w:val="00890F1C"/>
    <w:rsid w:val="008924F4"/>
    <w:rsid w:val="00895EDA"/>
    <w:rsid w:val="0089677F"/>
    <w:rsid w:val="008A1C96"/>
    <w:rsid w:val="008A4D8A"/>
    <w:rsid w:val="008A6A32"/>
    <w:rsid w:val="008B16D6"/>
    <w:rsid w:val="008B3E74"/>
    <w:rsid w:val="008B7652"/>
    <w:rsid w:val="008C1A64"/>
    <w:rsid w:val="008C3A92"/>
    <w:rsid w:val="008C7C50"/>
    <w:rsid w:val="008D6A2E"/>
    <w:rsid w:val="008D775F"/>
    <w:rsid w:val="008E1695"/>
    <w:rsid w:val="008E3547"/>
    <w:rsid w:val="008E4184"/>
    <w:rsid w:val="008F0E74"/>
    <w:rsid w:val="008F6341"/>
    <w:rsid w:val="008F792F"/>
    <w:rsid w:val="00901946"/>
    <w:rsid w:val="00902C26"/>
    <w:rsid w:val="00904025"/>
    <w:rsid w:val="00905485"/>
    <w:rsid w:val="00907B06"/>
    <w:rsid w:val="00910007"/>
    <w:rsid w:val="00910904"/>
    <w:rsid w:val="00910AFA"/>
    <w:rsid w:val="009147F6"/>
    <w:rsid w:val="00916A2D"/>
    <w:rsid w:val="00921019"/>
    <w:rsid w:val="00922D7E"/>
    <w:rsid w:val="00927035"/>
    <w:rsid w:val="00927BD1"/>
    <w:rsid w:val="00932857"/>
    <w:rsid w:val="00937039"/>
    <w:rsid w:val="009432A8"/>
    <w:rsid w:val="00943F2F"/>
    <w:rsid w:val="00944FA9"/>
    <w:rsid w:val="00947012"/>
    <w:rsid w:val="009601FF"/>
    <w:rsid w:val="00962F00"/>
    <w:rsid w:val="0096681A"/>
    <w:rsid w:val="009708A7"/>
    <w:rsid w:val="00971A53"/>
    <w:rsid w:val="0097441F"/>
    <w:rsid w:val="00985318"/>
    <w:rsid w:val="00987648"/>
    <w:rsid w:val="009960CA"/>
    <w:rsid w:val="009973DE"/>
    <w:rsid w:val="00997C07"/>
    <w:rsid w:val="009A5497"/>
    <w:rsid w:val="009A5CE7"/>
    <w:rsid w:val="009B689A"/>
    <w:rsid w:val="009B6C0C"/>
    <w:rsid w:val="009C0821"/>
    <w:rsid w:val="009C0F45"/>
    <w:rsid w:val="009C4480"/>
    <w:rsid w:val="009C5F39"/>
    <w:rsid w:val="009C7FDA"/>
    <w:rsid w:val="009D0C33"/>
    <w:rsid w:val="009D1DB2"/>
    <w:rsid w:val="009D24C2"/>
    <w:rsid w:val="009D4BA7"/>
    <w:rsid w:val="009D5882"/>
    <w:rsid w:val="009D5D25"/>
    <w:rsid w:val="009E0552"/>
    <w:rsid w:val="009E1D3B"/>
    <w:rsid w:val="009E30B0"/>
    <w:rsid w:val="009F084C"/>
    <w:rsid w:val="009F1367"/>
    <w:rsid w:val="009F1F00"/>
    <w:rsid w:val="009F26E1"/>
    <w:rsid w:val="009F3C14"/>
    <w:rsid w:val="00A00088"/>
    <w:rsid w:val="00A001CE"/>
    <w:rsid w:val="00A002FF"/>
    <w:rsid w:val="00A007C8"/>
    <w:rsid w:val="00A0195F"/>
    <w:rsid w:val="00A049E3"/>
    <w:rsid w:val="00A05A8C"/>
    <w:rsid w:val="00A05F34"/>
    <w:rsid w:val="00A14612"/>
    <w:rsid w:val="00A17C9A"/>
    <w:rsid w:val="00A21141"/>
    <w:rsid w:val="00A23B9B"/>
    <w:rsid w:val="00A24B0F"/>
    <w:rsid w:val="00A26CBC"/>
    <w:rsid w:val="00A27822"/>
    <w:rsid w:val="00A27A8C"/>
    <w:rsid w:val="00A300B1"/>
    <w:rsid w:val="00A3502B"/>
    <w:rsid w:val="00A35585"/>
    <w:rsid w:val="00A3625E"/>
    <w:rsid w:val="00A3670B"/>
    <w:rsid w:val="00A40595"/>
    <w:rsid w:val="00A40826"/>
    <w:rsid w:val="00A4228A"/>
    <w:rsid w:val="00A45523"/>
    <w:rsid w:val="00A4565C"/>
    <w:rsid w:val="00A46831"/>
    <w:rsid w:val="00A47D3F"/>
    <w:rsid w:val="00A52026"/>
    <w:rsid w:val="00A529A8"/>
    <w:rsid w:val="00A53023"/>
    <w:rsid w:val="00A541D5"/>
    <w:rsid w:val="00A57303"/>
    <w:rsid w:val="00A60C0A"/>
    <w:rsid w:val="00A60E2C"/>
    <w:rsid w:val="00A65DB1"/>
    <w:rsid w:val="00A6675C"/>
    <w:rsid w:val="00A66E1D"/>
    <w:rsid w:val="00A67615"/>
    <w:rsid w:val="00A75AED"/>
    <w:rsid w:val="00A83755"/>
    <w:rsid w:val="00A83C54"/>
    <w:rsid w:val="00A850B7"/>
    <w:rsid w:val="00A850F8"/>
    <w:rsid w:val="00A85638"/>
    <w:rsid w:val="00A87020"/>
    <w:rsid w:val="00A87732"/>
    <w:rsid w:val="00A916ED"/>
    <w:rsid w:val="00A928E7"/>
    <w:rsid w:val="00A939CA"/>
    <w:rsid w:val="00A954C4"/>
    <w:rsid w:val="00A976DB"/>
    <w:rsid w:val="00AA03DB"/>
    <w:rsid w:val="00AA559A"/>
    <w:rsid w:val="00AA7F88"/>
    <w:rsid w:val="00AB191D"/>
    <w:rsid w:val="00AB4524"/>
    <w:rsid w:val="00AB46BD"/>
    <w:rsid w:val="00AB5934"/>
    <w:rsid w:val="00AB5B84"/>
    <w:rsid w:val="00AB7548"/>
    <w:rsid w:val="00AB7890"/>
    <w:rsid w:val="00AC3B91"/>
    <w:rsid w:val="00AC769A"/>
    <w:rsid w:val="00AD1E33"/>
    <w:rsid w:val="00AD225F"/>
    <w:rsid w:val="00AD455A"/>
    <w:rsid w:val="00AD541E"/>
    <w:rsid w:val="00AD755B"/>
    <w:rsid w:val="00AE2508"/>
    <w:rsid w:val="00AE3077"/>
    <w:rsid w:val="00AE6411"/>
    <w:rsid w:val="00AF220E"/>
    <w:rsid w:val="00AF3B1E"/>
    <w:rsid w:val="00AF55F2"/>
    <w:rsid w:val="00AF58F3"/>
    <w:rsid w:val="00AF67C7"/>
    <w:rsid w:val="00AF7B2B"/>
    <w:rsid w:val="00B0227E"/>
    <w:rsid w:val="00B03E2F"/>
    <w:rsid w:val="00B04D71"/>
    <w:rsid w:val="00B06F64"/>
    <w:rsid w:val="00B07DFE"/>
    <w:rsid w:val="00B121EF"/>
    <w:rsid w:val="00B128C2"/>
    <w:rsid w:val="00B14A86"/>
    <w:rsid w:val="00B15CAC"/>
    <w:rsid w:val="00B16688"/>
    <w:rsid w:val="00B1702C"/>
    <w:rsid w:val="00B21059"/>
    <w:rsid w:val="00B23B64"/>
    <w:rsid w:val="00B23B8A"/>
    <w:rsid w:val="00B241F0"/>
    <w:rsid w:val="00B3235B"/>
    <w:rsid w:val="00B329E1"/>
    <w:rsid w:val="00B32BC1"/>
    <w:rsid w:val="00B330E6"/>
    <w:rsid w:val="00B332BC"/>
    <w:rsid w:val="00B3538F"/>
    <w:rsid w:val="00B36AA1"/>
    <w:rsid w:val="00B37366"/>
    <w:rsid w:val="00B376D7"/>
    <w:rsid w:val="00B3797E"/>
    <w:rsid w:val="00B37CBB"/>
    <w:rsid w:val="00B4019F"/>
    <w:rsid w:val="00B40D90"/>
    <w:rsid w:val="00B413C8"/>
    <w:rsid w:val="00B429A1"/>
    <w:rsid w:val="00B430BB"/>
    <w:rsid w:val="00B438C2"/>
    <w:rsid w:val="00B45488"/>
    <w:rsid w:val="00B516B9"/>
    <w:rsid w:val="00B60046"/>
    <w:rsid w:val="00B614E2"/>
    <w:rsid w:val="00B62B14"/>
    <w:rsid w:val="00B6381B"/>
    <w:rsid w:val="00B63A29"/>
    <w:rsid w:val="00B63F8E"/>
    <w:rsid w:val="00B64802"/>
    <w:rsid w:val="00B7056F"/>
    <w:rsid w:val="00B70B0A"/>
    <w:rsid w:val="00B721C5"/>
    <w:rsid w:val="00B72C8D"/>
    <w:rsid w:val="00B7331B"/>
    <w:rsid w:val="00B74D50"/>
    <w:rsid w:val="00B75367"/>
    <w:rsid w:val="00B817E9"/>
    <w:rsid w:val="00B86488"/>
    <w:rsid w:val="00B90E58"/>
    <w:rsid w:val="00B9620D"/>
    <w:rsid w:val="00B968AD"/>
    <w:rsid w:val="00B97190"/>
    <w:rsid w:val="00B9759C"/>
    <w:rsid w:val="00BA2C65"/>
    <w:rsid w:val="00BA2DA6"/>
    <w:rsid w:val="00BA313A"/>
    <w:rsid w:val="00BA338E"/>
    <w:rsid w:val="00BA54FC"/>
    <w:rsid w:val="00BA5605"/>
    <w:rsid w:val="00BA6698"/>
    <w:rsid w:val="00BB1F71"/>
    <w:rsid w:val="00BB4034"/>
    <w:rsid w:val="00BB44ED"/>
    <w:rsid w:val="00BB4BBA"/>
    <w:rsid w:val="00BB5DA0"/>
    <w:rsid w:val="00BB777D"/>
    <w:rsid w:val="00BB7CED"/>
    <w:rsid w:val="00BC716A"/>
    <w:rsid w:val="00BD0DA3"/>
    <w:rsid w:val="00BD1546"/>
    <w:rsid w:val="00BD15B2"/>
    <w:rsid w:val="00BD217A"/>
    <w:rsid w:val="00BD4BBC"/>
    <w:rsid w:val="00BE0940"/>
    <w:rsid w:val="00BE098A"/>
    <w:rsid w:val="00BE0D71"/>
    <w:rsid w:val="00BE16A2"/>
    <w:rsid w:val="00BE20A5"/>
    <w:rsid w:val="00BE3810"/>
    <w:rsid w:val="00BE387D"/>
    <w:rsid w:val="00BE5E45"/>
    <w:rsid w:val="00BE6ED9"/>
    <w:rsid w:val="00BF1A5F"/>
    <w:rsid w:val="00BF4092"/>
    <w:rsid w:val="00C01758"/>
    <w:rsid w:val="00C02D5D"/>
    <w:rsid w:val="00C0406F"/>
    <w:rsid w:val="00C05339"/>
    <w:rsid w:val="00C062AD"/>
    <w:rsid w:val="00C06842"/>
    <w:rsid w:val="00C06C2E"/>
    <w:rsid w:val="00C079AD"/>
    <w:rsid w:val="00C100EE"/>
    <w:rsid w:val="00C12EE5"/>
    <w:rsid w:val="00C1393B"/>
    <w:rsid w:val="00C1413B"/>
    <w:rsid w:val="00C15713"/>
    <w:rsid w:val="00C177A3"/>
    <w:rsid w:val="00C17B16"/>
    <w:rsid w:val="00C17B30"/>
    <w:rsid w:val="00C21072"/>
    <w:rsid w:val="00C22A7D"/>
    <w:rsid w:val="00C24D4E"/>
    <w:rsid w:val="00C31AE5"/>
    <w:rsid w:val="00C326AF"/>
    <w:rsid w:val="00C333F9"/>
    <w:rsid w:val="00C33EFA"/>
    <w:rsid w:val="00C35B16"/>
    <w:rsid w:val="00C36186"/>
    <w:rsid w:val="00C3750D"/>
    <w:rsid w:val="00C41E38"/>
    <w:rsid w:val="00C42C03"/>
    <w:rsid w:val="00C456FE"/>
    <w:rsid w:val="00C45F06"/>
    <w:rsid w:val="00C465A9"/>
    <w:rsid w:val="00C46EEE"/>
    <w:rsid w:val="00C46FA1"/>
    <w:rsid w:val="00C50392"/>
    <w:rsid w:val="00C50758"/>
    <w:rsid w:val="00C51DD0"/>
    <w:rsid w:val="00C5455C"/>
    <w:rsid w:val="00C54BD3"/>
    <w:rsid w:val="00C55010"/>
    <w:rsid w:val="00C55E73"/>
    <w:rsid w:val="00C56FDF"/>
    <w:rsid w:val="00C57154"/>
    <w:rsid w:val="00C57F1A"/>
    <w:rsid w:val="00C60086"/>
    <w:rsid w:val="00C61780"/>
    <w:rsid w:val="00C61CDB"/>
    <w:rsid w:val="00C628E8"/>
    <w:rsid w:val="00C65264"/>
    <w:rsid w:val="00C6565C"/>
    <w:rsid w:val="00C731FA"/>
    <w:rsid w:val="00C744C9"/>
    <w:rsid w:val="00C74EDE"/>
    <w:rsid w:val="00C77608"/>
    <w:rsid w:val="00C77B67"/>
    <w:rsid w:val="00C818EE"/>
    <w:rsid w:val="00C82DC2"/>
    <w:rsid w:val="00C851B0"/>
    <w:rsid w:val="00C86745"/>
    <w:rsid w:val="00C871EC"/>
    <w:rsid w:val="00C90872"/>
    <w:rsid w:val="00C918BA"/>
    <w:rsid w:val="00C922A4"/>
    <w:rsid w:val="00C93502"/>
    <w:rsid w:val="00C9412A"/>
    <w:rsid w:val="00C94F79"/>
    <w:rsid w:val="00C9502E"/>
    <w:rsid w:val="00C964F3"/>
    <w:rsid w:val="00C967FF"/>
    <w:rsid w:val="00C974F6"/>
    <w:rsid w:val="00CA0355"/>
    <w:rsid w:val="00CA3745"/>
    <w:rsid w:val="00CA581C"/>
    <w:rsid w:val="00CA66B6"/>
    <w:rsid w:val="00CB2884"/>
    <w:rsid w:val="00CB380B"/>
    <w:rsid w:val="00CB4EB9"/>
    <w:rsid w:val="00CB5152"/>
    <w:rsid w:val="00CB666B"/>
    <w:rsid w:val="00CC0834"/>
    <w:rsid w:val="00CC15B4"/>
    <w:rsid w:val="00CC1C6E"/>
    <w:rsid w:val="00CC5A62"/>
    <w:rsid w:val="00CC5D55"/>
    <w:rsid w:val="00CC6409"/>
    <w:rsid w:val="00CD5070"/>
    <w:rsid w:val="00CD6419"/>
    <w:rsid w:val="00CD6983"/>
    <w:rsid w:val="00CE06C5"/>
    <w:rsid w:val="00CE06F2"/>
    <w:rsid w:val="00CE283E"/>
    <w:rsid w:val="00CE4158"/>
    <w:rsid w:val="00CE49AC"/>
    <w:rsid w:val="00CF0E0A"/>
    <w:rsid w:val="00CF1ACD"/>
    <w:rsid w:val="00CF367F"/>
    <w:rsid w:val="00D01FF4"/>
    <w:rsid w:val="00D0367D"/>
    <w:rsid w:val="00D03DC9"/>
    <w:rsid w:val="00D0457F"/>
    <w:rsid w:val="00D04E0D"/>
    <w:rsid w:val="00D05AAD"/>
    <w:rsid w:val="00D05D57"/>
    <w:rsid w:val="00D06749"/>
    <w:rsid w:val="00D11317"/>
    <w:rsid w:val="00D12FD2"/>
    <w:rsid w:val="00D16530"/>
    <w:rsid w:val="00D218E9"/>
    <w:rsid w:val="00D22D12"/>
    <w:rsid w:val="00D26468"/>
    <w:rsid w:val="00D26C4C"/>
    <w:rsid w:val="00D30707"/>
    <w:rsid w:val="00D32375"/>
    <w:rsid w:val="00D33A10"/>
    <w:rsid w:val="00D3417E"/>
    <w:rsid w:val="00D3688E"/>
    <w:rsid w:val="00D37366"/>
    <w:rsid w:val="00D377AD"/>
    <w:rsid w:val="00D43595"/>
    <w:rsid w:val="00D43AC6"/>
    <w:rsid w:val="00D44253"/>
    <w:rsid w:val="00D44386"/>
    <w:rsid w:val="00D45440"/>
    <w:rsid w:val="00D5177E"/>
    <w:rsid w:val="00D531F8"/>
    <w:rsid w:val="00D560F1"/>
    <w:rsid w:val="00D60942"/>
    <w:rsid w:val="00D61DDD"/>
    <w:rsid w:val="00D626B1"/>
    <w:rsid w:val="00D6488C"/>
    <w:rsid w:val="00D664F0"/>
    <w:rsid w:val="00D665FD"/>
    <w:rsid w:val="00D72333"/>
    <w:rsid w:val="00D7290F"/>
    <w:rsid w:val="00D73B24"/>
    <w:rsid w:val="00D779A4"/>
    <w:rsid w:val="00D82994"/>
    <w:rsid w:val="00D8330F"/>
    <w:rsid w:val="00D8699A"/>
    <w:rsid w:val="00D87D10"/>
    <w:rsid w:val="00D915B7"/>
    <w:rsid w:val="00D9306D"/>
    <w:rsid w:val="00D94D60"/>
    <w:rsid w:val="00D961AD"/>
    <w:rsid w:val="00D97D5B"/>
    <w:rsid w:val="00DA1667"/>
    <w:rsid w:val="00DA3274"/>
    <w:rsid w:val="00DA3DEA"/>
    <w:rsid w:val="00DA4306"/>
    <w:rsid w:val="00DA5EB5"/>
    <w:rsid w:val="00DB77B9"/>
    <w:rsid w:val="00DC251F"/>
    <w:rsid w:val="00DC4DF5"/>
    <w:rsid w:val="00DC5798"/>
    <w:rsid w:val="00DC589E"/>
    <w:rsid w:val="00DC603C"/>
    <w:rsid w:val="00DD14F6"/>
    <w:rsid w:val="00DD51FE"/>
    <w:rsid w:val="00DD522F"/>
    <w:rsid w:val="00DD580A"/>
    <w:rsid w:val="00DD5DF4"/>
    <w:rsid w:val="00DD5F08"/>
    <w:rsid w:val="00DD7418"/>
    <w:rsid w:val="00DD7D9E"/>
    <w:rsid w:val="00DE0E78"/>
    <w:rsid w:val="00DE589B"/>
    <w:rsid w:val="00DE5C3A"/>
    <w:rsid w:val="00DE7369"/>
    <w:rsid w:val="00DE7543"/>
    <w:rsid w:val="00DF080F"/>
    <w:rsid w:val="00DF24BC"/>
    <w:rsid w:val="00DF2C0D"/>
    <w:rsid w:val="00DF3705"/>
    <w:rsid w:val="00DF5BE9"/>
    <w:rsid w:val="00DF6329"/>
    <w:rsid w:val="00DF7A5C"/>
    <w:rsid w:val="00E00111"/>
    <w:rsid w:val="00E0060A"/>
    <w:rsid w:val="00E01878"/>
    <w:rsid w:val="00E0315B"/>
    <w:rsid w:val="00E05F00"/>
    <w:rsid w:val="00E0791C"/>
    <w:rsid w:val="00E10AF7"/>
    <w:rsid w:val="00E10FA0"/>
    <w:rsid w:val="00E12F0F"/>
    <w:rsid w:val="00E13A89"/>
    <w:rsid w:val="00E13C69"/>
    <w:rsid w:val="00E22EFC"/>
    <w:rsid w:val="00E2322C"/>
    <w:rsid w:val="00E24DB1"/>
    <w:rsid w:val="00E25BCD"/>
    <w:rsid w:val="00E33073"/>
    <w:rsid w:val="00E3322B"/>
    <w:rsid w:val="00E3488C"/>
    <w:rsid w:val="00E36B2D"/>
    <w:rsid w:val="00E36F9D"/>
    <w:rsid w:val="00E44456"/>
    <w:rsid w:val="00E52049"/>
    <w:rsid w:val="00E527C1"/>
    <w:rsid w:val="00E52DF5"/>
    <w:rsid w:val="00E55335"/>
    <w:rsid w:val="00E55A14"/>
    <w:rsid w:val="00E56EDC"/>
    <w:rsid w:val="00E604B4"/>
    <w:rsid w:val="00E61EA0"/>
    <w:rsid w:val="00E6239A"/>
    <w:rsid w:val="00E65263"/>
    <w:rsid w:val="00E720AE"/>
    <w:rsid w:val="00E72DBD"/>
    <w:rsid w:val="00E7564A"/>
    <w:rsid w:val="00E76538"/>
    <w:rsid w:val="00E77A57"/>
    <w:rsid w:val="00E80EA0"/>
    <w:rsid w:val="00E81F30"/>
    <w:rsid w:val="00E832E9"/>
    <w:rsid w:val="00E839DD"/>
    <w:rsid w:val="00E878B7"/>
    <w:rsid w:val="00E90926"/>
    <w:rsid w:val="00E91C99"/>
    <w:rsid w:val="00E921D1"/>
    <w:rsid w:val="00E9526B"/>
    <w:rsid w:val="00E95284"/>
    <w:rsid w:val="00EA0CC4"/>
    <w:rsid w:val="00EA3DA1"/>
    <w:rsid w:val="00EA4C9E"/>
    <w:rsid w:val="00EB02DF"/>
    <w:rsid w:val="00EB1C2C"/>
    <w:rsid w:val="00EB2522"/>
    <w:rsid w:val="00EB3618"/>
    <w:rsid w:val="00EB3F1B"/>
    <w:rsid w:val="00EB42C9"/>
    <w:rsid w:val="00EB7164"/>
    <w:rsid w:val="00EC0706"/>
    <w:rsid w:val="00EC16D7"/>
    <w:rsid w:val="00EC267C"/>
    <w:rsid w:val="00EC2933"/>
    <w:rsid w:val="00ED0109"/>
    <w:rsid w:val="00ED0509"/>
    <w:rsid w:val="00ED3319"/>
    <w:rsid w:val="00ED3B27"/>
    <w:rsid w:val="00ED48C0"/>
    <w:rsid w:val="00ED6779"/>
    <w:rsid w:val="00ED7211"/>
    <w:rsid w:val="00EE09C4"/>
    <w:rsid w:val="00EE0F67"/>
    <w:rsid w:val="00EE1680"/>
    <w:rsid w:val="00EE1827"/>
    <w:rsid w:val="00EE236F"/>
    <w:rsid w:val="00EE2E19"/>
    <w:rsid w:val="00EE3A99"/>
    <w:rsid w:val="00EF4714"/>
    <w:rsid w:val="00EF6700"/>
    <w:rsid w:val="00F024FF"/>
    <w:rsid w:val="00F03A46"/>
    <w:rsid w:val="00F04BA3"/>
    <w:rsid w:val="00F05CEC"/>
    <w:rsid w:val="00F05E92"/>
    <w:rsid w:val="00F07960"/>
    <w:rsid w:val="00F1011E"/>
    <w:rsid w:val="00F12060"/>
    <w:rsid w:val="00F13001"/>
    <w:rsid w:val="00F1364B"/>
    <w:rsid w:val="00F13C3C"/>
    <w:rsid w:val="00F14502"/>
    <w:rsid w:val="00F16C1E"/>
    <w:rsid w:val="00F2151D"/>
    <w:rsid w:val="00F217DF"/>
    <w:rsid w:val="00F23E37"/>
    <w:rsid w:val="00F2559F"/>
    <w:rsid w:val="00F2584D"/>
    <w:rsid w:val="00F26833"/>
    <w:rsid w:val="00F34A24"/>
    <w:rsid w:val="00F35969"/>
    <w:rsid w:val="00F359EE"/>
    <w:rsid w:val="00F37C81"/>
    <w:rsid w:val="00F40481"/>
    <w:rsid w:val="00F42C4D"/>
    <w:rsid w:val="00F47509"/>
    <w:rsid w:val="00F53AEE"/>
    <w:rsid w:val="00F55028"/>
    <w:rsid w:val="00F55395"/>
    <w:rsid w:val="00F561F7"/>
    <w:rsid w:val="00F624B1"/>
    <w:rsid w:val="00F63109"/>
    <w:rsid w:val="00F63564"/>
    <w:rsid w:val="00F64CB1"/>
    <w:rsid w:val="00F661E6"/>
    <w:rsid w:val="00F718CB"/>
    <w:rsid w:val="00F71A76"/>
    <w:rsid w:val="00F73527"/>
    <w:rsid w:val="00F77E2D"/>
    <w:rsid w:val="00F8034F"/>
    <w:rsid w:val="00F819EF"/>
    <w:rsid w:val="00F81CC5"/>
    <w:rsid w:val="00F84AFE"/>
    <w:rsid w:val="00F902C4"/>
    <w:rsid w:val="00F92E60"/>
    <w:rsid w:val="00F94DB0"/>
    <w:rsid w:val="00F94FE8"/>
    <w:rsid w:val="00F95603"/>
    <w:rsid w:val="00FA2BB1"/>
    <w:rsid w:val="00FA69F3"/>
    <w:rsid w:val="00FB020B"/>
    <w:rsid w:val="00FB0E28"/>
    <w:rsid w:val="00FB3174"/>
    <w:rsid w:val="00FB7C51"/>
    <w:rsid w:val="00FC27FA"/>
    <w:rsid w:val="00FD360C"/>
    <w:rsid w:val="00FD3C90"/>
    <w:rsid w:val="00FD4836"/>
    <w:rsid w:val="00FD640F"/>
    <w:rsid w:val="00FD7420"/>
    <w:rsid w:val="00FD7BC5"/>
    <w:rsid w:val="00FE20FE"/>
    <w:rsid w:val="00FE5664"/>
    <w:rsid w:val="00FE77F3"/>
    <w:rsid w:val="00FF37A0"/>
    <w:rsid w:val="00FF4378"/>
    <w:rsid w:val="00FF49D5"/>
    <w:rsid w:val="00FF55BC"/>
    <w:rsid w:val="00FF578C"/>
    <w:rsid w:val="00FF7795"/>
    <w:rsid w:val="00FF7C0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position-horizontal-relative:margin;mso-position-vertical:center;mso-position-vertical-relative:margin" o:allowincell="f" fill="f" fillcolor="white" stroke="f">
      <v:fill color="white" on="f"/>
      <v:stroke on="f"/>
      <o:colormru v:ext="edit" colors="#eaeaea,silver,#fce1bc"/>
    </o:shapedefaults>
    <o:shapelayout v:ext="edit">
      <o:idmap v:ext="edit" data="1"/>
    </o:shapelayout>
  </w:shapeDefaults>
  <w:decimalSymbol w:val=","/>
  <w:listSeparator w:val=";"/>
  <w14:docId w14:val="443C706B"/>
  <w15:chartTrackingRefBased/>
  <w15:docId w15:val="{CF09733F-4B4C-44B8-8C8D-D228D1F82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footnote text" w:uiPriority="99" w:qFormat="1"/>
    <w:lsdException w:name="annotation text" w:uiPriority="99"/>
    <w:lsdException w:name="header" w:uiPriority="99"/>
    <w:lsdException w:name="footer" w:uiPriority="99"/>
    <w:lsdException w:name="caption" w:uiPriority="99" w:qFormat="1"/>
    <w:lsdException w:name="footnote reference" w:uiPriority="99" w:qFormat="1"/>
    <w:lsdException w:name="annotation reference" w:uiPriority="99"/>
    <w:lsdException w:name="page number" w:uiPriority="99"/>
    <w:lsdException w:name="endnote reference" w:uiPriority="99"/>
    <w:lsdException w:name="endnote text" w:uiPriority="99"/>
    <w:lsdException w:name="Title" w:qFormat="1"/>
    <w:lsdException w:name="Subtitle" w:qFormat="1"/>
    <w:lsdException w:name="Hyperlink" w:uiPriority="99" w:qFormat="1"/>
    <w:lsdException w:name="FollowedHyperlink" w:uiPriority="99"/>
    <w:lsdException w:name="Strong" w:uiPriority="22" w:qFormat="1"/>
    <w:lsdException w:name="Emphasis" w:uiPriority="20" w:qFormat="1"/>
    <w:lsdException w:name="Document Map" w:uiPriority="99"/>
    <w:lsdException w:name="Normal (Web)" w:uiPriority="99" w:qFormat="1"/>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38C2"/>
    <w:rPr>
      <w:sz w:val="24"/>
      <w:szCs w:val="24"/>
    </w:rPr>
  </w:style>
  <w:style w:type="paragraph" w:styleId="Ttulo1">
    <w:name w:val="heading 1"/>
    <w:basedOn w:val="Normal"/>
    <w:next w:val="Normal"/>
    <w:link w:val="Ttulo1Char"/>
    <w:uiPriority w:val="9"/>
    <w:qFormat/>
    <w:rsid w:val="006654CF"/>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har"/>
    <w:uiPriority w:val="9"/>
    <w:qFormat/>
    <w:rsid w:val="00130AD6"/>
    <w:pPr>
      <w:keepNext/>
      <w:tabs>
        <w:tab w:val="num" w:pos="1440"/>
      </w:tabs>
      <w:spacing w:before="240" w:after="60"/>
      <w:ind w:left="1440" w:hanging="720"/>
      <w:outlineLvl w:val="1"/>
    </w:pPr>
    <w:rPr>
      <w:rFonts w:ascii="Cambria" w:hAnsi="Cambria"/>
      <w:b/>
      <w:bCs/>
      <w:i/>
      <w:iCs/>
      <w:sz w:val="28"/>
      <w:szCs w:val="28"/>
      <w:lang w:val="en-US" w:eastAsia="en-US"/>
    </w:rPr>
  </w:style>
  <w:style w:type="paragraph" w:styleId="Ttulo3">
    <w:name w:val="heading 3"/>
    <w:basedOn w:val="Normal"/>
    <w:next w:val="Normal"/>
    <w:link w:val="Ttulo3Char"/>
    <w:uiPriority w:val="9"/>
    <w:qFormat/>
    <w:rsid w:val="00130AD6"/>
    <w:pPr>
      <w:keepNext/>
      <w:tabs>
        <w:tab w:val="num" w:pos="2160"/>
      </w:tabs>
      <w:spacing w:before="240" w:after="60"/>
      <w:ind w:left="2160" w:hanging="720"/>
      <w:outlineLvl w:val="2"/>
    </w:pPr>
    <w:rPr>
      <w:rFonts w:ascii="Cambria" w:hAnsi="Cambria"/>
      <w:b/>
      <w:bCs/>
      <w:sz w:val="26"/>
      <w:szCs w:val="26"/>
      <w:lang w:val="en-US" w:eastAsia="en-US"/>
    </w:rPr>
  </w:style>
  <w:style w:type="paragraph" w:styleId="Ttulo4">
    <w:name w:val="heading 4"/>
    <w:basedOn w:val="Normal"/>
    <w:next w:val="Normal"/>
    <w:link w:val="Ttulo4Char"/>
    <w:uiPriority w:val="9"/>
    <w:qFormat/>
    <w:rsid w:val="00130AD6"/>
    <w:pPr>
      <w:keepNext/>
      <w:tabs>
        <w:tab w:val="num" w:pos="2880"/>
      </w:tabs>
      <w:spacing w:before="240" w:after="60"/>
      <w:ind w:left="2880" w:hanging="720"/>
      <w:outlineLvl w:val="3"/>
    </w:pPr>
    <w:rPr>
      <w:rFonts w:ascii="Calibri" w:hAnsi="Calibri"/>
      <w:b/>
      <w:bCs/>
      <w:sz w:val="28"/>
      <w:szCs w:val="28"/>
      <w:lang w:val="en-US" w:eastAsia="en-US"/>
    </w:rPr>
  </w:style>
  <w:style w:type="paragraph" w:styleId="Ttulo5">
    <w:name w:val="heading 5"/>
    <w:basedOn w:val="Normal"/>
    <w:next w:val="Normal"/>
    <w:link w:val="Ttulo5Char"/>
    <w:uiPriority w:val="9"/>
    <w:qFormat/>
    <w:rsid w:val="00130AD6"/>
    <w:pPr>
      <w:tabs>
        <w:tab w:val="num" w:pos="3600"/>
      </w:tabs>
      <w:spacing w:before="240" w:after="60"/>
      <w:ind w:left="3600" w:hanging="720"/>
      <w:outlineLvl w:val="4"/>
    </w:pPr>
    <w:rPr>
      <w:rFonts w:ascii="Calibri" w:hAnsi="Calibri"/>
      <w:b/>
      <w:bCs/>
      <w:i/>
      <w:iCs/>
      <w:sz w:val="26"/>
      <w:szCs w:val="26"/>
      <w:lang w:val="en-US" w:eastAsia="en-US"/>
    </w:rPr>
  </w:style>
  <w:style w:type="paragraph" w:styleId="Ttulo6">
    <w:name w:val="heading 6"/>
    <w:basedOn w:val="Normal"/>
    <w:next w:val="Normal"/>
    <w:link w:val="Ttulo6Char"/>
    <w:qFormat/>
    <w:rsid w:val="00130AD6"/>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har"/>
    <w:uiPriority w:val="9"/>
    <w:qFormat/>
    <w:rsid w:val="00130AD6"/>
    <w:pPr>
      <w:tabs>
        <w:tab w:val="num" w:pos="5040"/>
      </w:tabs>
      <w:spacing w:before="240" w:after="60"/>
      <w:ind w:left="5040" w:hanging="720"/>
      <w:outlineLvl w:val="6"/>
    </w:pPr>
    <w:rPr>
      <w:rFonts w:ascii="Calibri" w:hAnsi="Calibri"/>
      <w:lang w:val="en-US" w:eastAsia="en-US"/>
    </w:rPr>
  </w:style>
  <w:style w:type="paragraph" w:styleId="Ttulo8">
    <w:name w:val="heading 8"/>
    <w:basedOn w:val="Normal"/>
    <w:next w:val="Normal"/>
    <w:link w:val="Ttulo8Char"/>
    <w:uiPriority w:val="9"/>
    <w:qFormat/>
    <w:rsid w:val="008618D5"/>
    <w:pPr>
      <w:keepNext/>
      <w:tabs>
        <w:tab w:val="left" w:pos="1276"/>
      </w:tabs>
      <w:spacing w:before="240"/>
      <w:ind w:firstLine="851"/>
      <w:jc w:val="both"/>
      <w:outlineLvl w:val="7"/>
    </w:pPr>
    <w:rPr>
      <w:rFonts w:ascii="Souvenir Lt BT" w:hAnsi="Souvenir Lt BT"/>
      <w:b/>
      <w:sz w:val="28"/>
      <w:szCs w:val="28"/>
    </w:rPr>
  </w:style>
  <w:style w:type="paragraph" w:styleId="Ttulo9">
    <w:name w:val="heading 9"/>
    <w:basedOn w:val="Normal"/>
    <w:next w:val="Normal"/>
    <w:link w:val="Ttulo9Char"/>
    <w:uiPriority w:val="9"/>
    <w:qFormat/>
    <w:rsid w:val="00130AD6"/>
    <w:pPr>
      <w:tabs>
        <w:tab w:val="num" w:pos="6480"/>
      </w:tabs>
      <w:spacing w:before="240" w:after="60"/>
      <w:ind w:left="6480" w:hanging="720"/>
      <w:outlineLvl w:val="8"/>
    </w:pPr>
    <w:rPr>
      <w:rFonts w:ascii="Cambria" w:hAnsi="Cambria"/>
      <w:sz w:val="22"/>
      <w:szCs w:val="22"/>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EF4714"/>
    <w:pPr>
      <w:tabs>
        <w:tab w:val="center" w:pos="4252"/>
        <w:tab w:val="right" w:pos="8504"/>
      </w:tabs>
    </w:pPr>
  </w:style>
  <w:style w:type="paragraph" w:styleId="Rodap">
    <w:name w:val="footer"/>
    <w:basedOn w:val="Normal"/>
    <w:link w:val="RodapChar"/>
    <w:uiPriority w:val="99"/>
    <w:rsid w:val="00EF4714"/>
    <w:pPr>
      <w:tabs>
        <w:tab w:val="center" w:pos="4252"/>
        <w:tab w:val="right" w:pos="8504"/>
      </w:tabs>
    </w:pPr>
  </w:style>
  <w:style w:type="character" w:styleId="Forte">
    <w:name w:val="Strong"/>
    <w:uiPriority w:val="22"/>
    <w:qFormat/>
    <w:rsid w:val="00EF4714"/>
    <w:rPr>
      <w:b/>
      <w:bCs/>
    </w:rPr>
  </w:style>
  <w:style w:type="table" w:styleId="Tabelacomgrade">
    <w:name w:val="Table Grid"/>
    <w:basedOn w:val="Tabelanormal"/>
    <w:uiPriority w:val="39"/>
    <w:rsid w:val="003F00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355AC5"/>
    <w:rPr>
      <w:i/>
      <w:iCs/>
    </w:rPr>
  </w:style>
  <w:style w:type="paragraph" w:styleId="NormalWeb">
    <w:name w:val="Normal (Web)"/>
    <w:basedOn w:val="Normal"/>
    <w:uiPriority w:val="99"/>
    <w:qFormat/>
    <w:rsid w:val="00C77608"/>
    <w:pPr>
      <w:spacing w:before="100" w:beforeAutospacing="1" w:after="100" w:afterAutospacing="1"/>
    </w:pPr>
  </w:style>
  <w:style w:type="character" w:styleId="Hyperlink">
    <w:name w:val="Hyperlink"/>
    <w:uiPriority w:val="99"/>
    <w:qFormat/>
    <w:rsid w:val="00C77608"/>
    <w:rPr>
      <w:color w:val="0000FF"/>
      <w:u w:val="single"/>
    </w:rPr>
  </w:style>
  <w:style w:type="paragraph" w:styleId="Textodebalo">
    <w:name w:val="Balloon Text"/>
    <w:basedOn w:val="Normal"/>
    <w:link w:val="TextodebaloChar"/>
    <w:uiPriority w:val="99"/>
    <w:semiHidden/>
    <w:rsid w:val="00327CD0"/>
    <w:rPr>
      <w:rFonts w:ascii="Tahoma" w:hAnsi="Tahoma" w:cs="Tahoma"/>
      <w:sz w:val="16"/>
      <w:szCs w:val="16"/>
    </w:rPr>
  </w:style>
  <w:style w:type="paragraph" w:styleId="MapadoDocumento">
    <w:name w:val="Document Map"/>
    <w:basedOn w:val="Normal"/>
    <w:link w:val="MapadoDocumentoChar"/>
    <w:uiPriority w:val="99"/>
    <w:rsid w:val="00540649"/>
    <w:pPr>
      <w:shd w:val="clear" w:color="auto" w:fill="000080"/>
    </w:pPr>
    <w:rPr>
      <w:rFonts w:ascii="Tahoma" w:hAnsi="Tahoma" w:cs="Tahoma"/>
      <w:sz w:val="20"/>
      <w:szCs w:val="20"/>
    </w:rPr>
  </w:style>
  <w:style w:type="character" w:styleId="Refdecomentrio">
    <w:name w:val="annotation reference"/>
    <w:uiPriority w:val="99"/>
    <w:rsid w:val="00AA7F88"/>
    <w:rPr>
      <w:sz w:val="16"/>
      <w:szCs w:val="16"/>
    </w:rPr>
  </w:style>
  <w:style w:type="paragraph" w:styleId="Textodecomentrio">
    <w:name w:val="annotation text"/>
    <w:basedOn w:val="Normal"/>
    <w:link w:val="TextodecomentrioChar"/>
    <w:uiPriority w:val="99"/>
    <w:rsid w:val="00AA7F88"/>
    <w:rPr>
      <w:sz w:val="20"/>
      <w:szCs w:val="20"/>
    </w:rPr>
  </w:style>
  <w:style w:type="paragraph" w:styleId="Assuntodocomentrio">
    <w:name w:val="annotation subject"/>
    <w:basedOn w:val="Textodecomentrio"/>
    <w:next w:val="Textodecomentrio"/>
    <w:link w:val="AssuntodocomentrioChar"/>
    <w:uiPriority w:val="99"/>
    <w:semiHidden/>
    <w:rsid w:val="00AA7F88"/>
    <w:rPr>
      <w:b/>
      <w:bCs/>
    </w:rPr>
  </w:style>
  <w:style w:type="character" w:customStyle="1" w:styleId="TI">
    <w:name w:val="TI"/>
    <w:semiHidden/>
    <w:rsid w:val="00CB5152"/>
    <w:rPr>
      <w:rFonts w:ascii="Albany" w:hAnsi="Albany"/>
      <w:b w:val="0"/>
      <w:bCs w:val="0"/>
      <w:i w:val="0"/>
      <w:iCs w:val="0"/>
      <w:strike w:val="0"/>
      <w:color w:val="000080"/>
      <w:sz w:val="22"/>
      <w:szCs w:val="22"/>
      <w:u w:val="none"/>
    </w:rPr>
  </w:style>
  <w:style w:type="character" w:customStyle="1" w:styleId="CabealhoChar">
    <w:name w:val="Cabeçalho Char"/>
    <w:link w:val="Cabealho"/>
    <w:uiPriority w:val="99"/>
    <w:rsid w:val="009973DE"/>
    <w:rPr>
      <w:sz w:val="24"/>
      <w:szCs w:val="24"/>
    </w:rPr>
  </w:style>
  <w:style w:type="character" w:customStyle="1" w:styleId="RodapChar">
    <w:name w:val="Rodapé Char"/>
    <w:link w:val="Rodap"/>
    <w:uiPriority w:val="99"/>
    <w:rsid w:val="00C079AD"/>
    <w:rPr>
      <w:sz w:val="24"/>
      <w:szCs w:val="24"/>
    </w:rPr>
  </w:style>
  <w:style w:type="paragraph" w:customStyle="1" w:styleId="BasicParagraph">
    <w:name w:val="[Basic Paragraph]"/>
    <w:basedOn w:val="Normal"/>
    <w:uiPriority w:val="99"/>
    <w:rsid w:val="00C079AD"/>
    <w:pPr>
      <w:autoSpaceDE w:val="0"/>
      <w:autoSpaceDN w:val="0"/>
      <w:adjustRightInd w:val="0"/>
      <w:spacing w:line="288" w:lineRule="auto"/>
      <w:textAlignment w:val="center"/>
    </w:pPr>
    <w:rPr>
      <w:rFonts w:eastAsia="Calibri"/>
      <w:color w:val="000000"/>
      <w:lang w:val="en-GB"/>
    </w:rPr>
  </w:style>
  <w:style w:type="character" w:customStyle="1" w:styleId="apple-converted-space">
    <w:name w:val="apple-converted-space"/>
    <w:rsid w:val="00FD4836"/>
  </w:style>
  <w:style w:type="paragraph" w:styleId="Textodenotaderodap">
    <w:name w:val="footnote text"/>
    <w:basedOn w:val="Normal"/>
    <w:link w:val="TextodenotaderodapChar"/>
    <w:uiPriority w:val="99"/>
    <w:unhideWhenUsed/>
    <w:qFormat/>
    <w:rsid w:val="00507CC2"/>
    <w:rPr>
      <w:sz w:val="20"/>
      <w:szCs w:val="20"/>
    </w:rPr>
  </w:style>
  <w:style w:type="character" w:customStyle="1" w:styleId="TextodenotaderodapChar">
    <w:name w:val="Texto de nota de rodapé Char"/>
    <w:basedOn w:val="Fontepargpadro"/>
    <w:link w:val="Textodenotaderodap"/>
    <w:uiPriority w:val="99"/>
    <w:qFormat/>
    <w:rsid w:val="00507CC2"/>
  </w:style>
  <w:style w:type="paragraph" w:customStyle="1" w:styleId="GradeMdia1-nfase21">
    <w:name w:val="Grade Média 1 - Ênfase 21"/>
    <w:basedOn w:val="Normal"/>
    <w:uiPriority w:val="34"/>
    <w:qFormat/>
    <w:rsid w:val="00507CC2"/>
    <w:pPr>
      <w:ind w:left="708"/>
    </w:pPr>
  </w:style>
  <w:style w:type="character" w:styleId="Refdenotaderodap">
    <w:name w:val="footnote reference"/>
    <w:uiPriority w:val="99"/>
    <w:unhideWhenUsed/>
    <w:qFormat/>
    <w:rsid w:val="00507CC2"/>
    <w:rPr>
      <w:vertAlign w:val="superscript"/>
    </w:rPr>
  </w:style>
  <w:style w:type="paragraph" w:customStyle="1" w:styleId="SombreamentoMdio1-nfase11">
    <w:name w:val="Sombreamento Médio 1 - Ênfase 11"/>
    <w:uiPriority w:val="1"/>
    <w:qFormat/>
    <w:rsid w:val="007B6076"/>
    <w:rPr>
      <w:rFonts w:ascii="Calibri" w:eastAsia="Calibri" w:hAnsi="Calibri"/>
      <w:sz w:val="22"/>
      <w:szCs w:val="22"/>
      <w:lang w:eastAsia="en-US"/>
    </w:rPr>
  </w:style>
  <w:style w:type="character" w:customStyle="1" w:styleId="hps">
    <w:name w:val="hps"/>
    <w:rsid w:val="007B6076"/>
  </w:style>
  <w:style w:type="paragraph" w:customStyle="1" w:styleId="Default">
    <w:name w:val="Default"/>
    <w:qFormat/>
    <w:rsid w:val="006040FF"/>
    <w:pPr>
      <w:autoSpaceDE w:val="0"/>
      <w:autoSpaceDN w:val="0"/>
      <w:adjustRightInd w:val="0"/>
    </w:pPr>
    <w:rPr>
      <w:rFonts w:eastAsia="Calibri"/>
      <w:color w:val="000000"/>
      <w:sz w:val="24"/>
      <w:szCs w:val="24"/>
      <w:lang w:eastAsia="en-US"/>
    </w:rPr>
  </w:style>
  <w:style w:type="character" w:styleId="Nmerodepgina">
    <w:name w:val="page number"/>
    <w:uiPriority w:val="99"/>
    <w:rsid w:val="0028413B"/>
  </w:style>
  <w:style w:type="character" w:customStyle="1" w:styleId="sep">
    <w:name w:val="sep"/>
    <w:rsid w:val="00070F9A"/>
  </w:style>
  <w:style w:type="paragraph" w:customStyle="1" w:styleId="ListaMdia2-nfase21">
    <w:name w:val="Lista Média 2 - Ênfase 21"/>
    <w:hidden/>
    <w:uiPriority w:val="99"/>
    <w:semiHidden/>
    <w:rsid w:val="00070F9A"/>
    <w:rPr>
      <w:rFonts w:ascii="Calibri" w:hAnsi="Calibri"/>
      <w:sz w:val="22"/>
      <w:szCs w:val="22"/>
    </w:rPr>
  </w:style>
  <w:style w:type="character" w:customStyle="1" w:styleId="TextodebaloChar">
    <w:name w:val="Texto de balão Char"/>
    <w:link w:val="Textodebalo"/>
    <w:uiPriority w:val="99"/>
    <w:semiHidden/>
    <w:rsid w:val="00070F9A"/>
    <w:rPr>
      <w:rFonts w:ascii="Tahoma" w:hAnsi="Tahoma" w:cs="Tahoma"/>
      <w:sz w:val="16"/>
      <w:szCs w:val="16"/>
    </w:rPr>
  </w:style>
  <w:style w:type="character" w:customStyle="1" w:styleId="first-child">
    <w:name w:val="first-child"/>
    <w:rsid w:val="00070F9A"/>
  </w:style>
  <w:style w:type="paragraph" w:styleId="Corpodetexto">
    <w:name w:val="Body Text"/>
    <w:basedOn w:val="Normal"/>
    <w:link w:val="CorpodetextoChar"/>
    <w:rsid w:val="00366B85"/>
    <w:rPr>
      <w:b/>
      <w:bCs/>
    </w:rPr>
  </w:style>
  <w:style w:type="character" w:customStyle="1" w:styleId="CorpodetextoChar">
    <w:name w:val="Corpo de texto Char"/>
    <w:link w:val="Corpodetexto"/>
    <w:rsid w:val="00366B85"/>
    <w:rPr>
      <w:b/>
      <w:bCs/>
      <w:sz w:val="24"/>
      <w:szCs w:val="24"/>
    </w:rPr>
  </w:style>
  <w:style w:type="paragraph" w:customStyle="1" w:styleId="western">
    <w:name w:val="western"/>
    <w:basedOn w:val="Normal"/>
    <w:rsid w:val="00366B85"/>
    <w:pPr>
      <w:spacing w:before="100" w:beforeAutospacing="1" w:after="119"/>
    </w:pPr>
  </w:style>
  <w:style w:type="paragraph" w:styleId="Corpodetexto2">
    <w:name w:val="Body Text 2"/>
    <w:basedOn w:val="Normal"/>
    <w:link w:val="Corpodetexto2Char"/>
    <w:rsid w:val="00366B85"/>
    <w:pPr>
      <w:spacing w:after="120" w:line="480" w:lineRule="auto"/>
    </w:pPr>
  </w:style>
  <w:style w:type="character" w:customStyle="1" w:styleId="Corpodetexto2Char">
    <w:name w:val="Corpo de texto 2 Char"/>
    <w:link w:val="Corpodetexto2"/>
    <w:rsid w:val="00366B85"/>
    <w:rPr>
      <w:sz w:val="24"/>
      <w:szCs w:val="24"/>
    </w:rPr>
  </w:style>
  <w:style w:type="paragraph" w:styleId="Recuodecorpodetexto">
    <w:name w:val="Body Text Indent"/>
    <w:basedOn w:val="Normal"/>
    <w:link w:val="RecuodecorpodetextoChar"/>
    <w:rsid w:val="00366B85"/>
    <w:pPr>
      <w:spacing w:after="120"/>
      <w:ind w:left="283"/>
    </w:pPr>
    <w:rPr>
      <w:lang w:val="x-none" w:eastAsia="x-none"/>
    </w:rPr>
  </w:style>
  <w:style w:type="character" w:customStyle="1" w:styleId="RecuodecorpodetextoChar">
    <w:name w:val="Recuo de corpo de texto Char"/>
    <w:link w:val="Recuodecorpodetexto"/>
    <w:rsid w:val="00366B85"/>
    <w:rPr>
      <w:sz w:val="24"/>
      <w:szCs w:val="24"/>
      <w:lang w:val="x-none" w:eastAsia="x-none"/>
    </w:rPr>
  </w:style>
  <w:style w:type="character" w:customStyle="1" w:styleId="normal-c0">
    <w:name w:val="normal-c0"/>
    <w:rsid w:val="00366B85"/>
  </w:style>
  <w:style w:type="character" w:customStyle="1" w:styleId="normaltextrun">
    <w:name w:val="normaltextrun"/>
    <w:rsid w:val="006654CF"/>
  </w:style>
  <w:style w:type="character" w:customStyle="1" w:styleId="spellingerror">
    <w:name w:val="spellingerror"/>
    <w:rsid w:val="006654CF"/>
  </w:style>
  <w:style w:type="character" w:customStyle="1" w:styleId="eop">
    <w:name w:val="eop"/>
    <w:rsid w:val="006654CF"/>
  </w:style>
  <w:style w:type="character" w:customStyle="1" w:styleId="Ttulo1Char">
    <w:name w:val="Título 1 Char"/>
    <w:link w:val="Ttulo1"/>
    <w:uiPriority w:val="9"/>
    <w:rsid w:val="006654CF"/>
    <w:rPr>
      <w:rFonts w:ascii="Calibri Light" w:eastAsia="Times New Roman" w:hAnsi="Calibri Light" w:cs="Times New Roman"/>
      <w:b/>
      <w:bCs/>
      <w:kern w:val="32"/>
      <w:sz w:val="32"/>
      <w:szCs w:val="32"/>
    </w:rPr>
  </w:style>
  <w:style w:type="paragraph" w:customStyle="1" w:styleId="GradeMdia21">
    <w:name w:val="Grade Média 21"/>
    <w:link w:val="GradeMdia2Char"/>
    <w:uiPriority w:val="1"/>
    <w:qFormat/>
    <w:rsid w:val="00746681"/>
    <w:rPr>
      <w:sz w:val="24"/>
      <w:szCs w:val="24"/>
    </w:rPr>
  </w:style>
  <w:style w:type="paragraph" w:customStyle="1" w:styleId="ListaColorida-nfase11">
    <w:name w:val="Lista Colorida - Ênfase 11"/>
    <w:basedOn w:val="Normal"/>
    <w:uiPriority w:val="34"/>
    <w:qFormat/>
    <w:rsid w:val="0027570D"/>
    <w:pPr>
      <w:spacing w:after="160" w:line="259" w:lineRule="auto"/>
      <w:ind w:left="720"/>
      <w:contextualSpacing/>
    </w:pPr>
    <w:rPr>
      <w:rFonts w:ascii="Calibri" w:eastAsia="Calibri" w:hAnsi="Calibri"/>
      <w:sz w:val="22"/>
      <w:szCs w:val="22"/>
      <w:lang w:eastAsia="en-US"/>
    </w:rPr>
  </w:style>
  <w:style w:type="character" w:customStyle="1" w:styleId="Ttulo2Char">
    <w:name w:val="Título 2 Char"/>
    <w:link w:val="Ttulo2"/>
    <w:uiPriority w:val="9"/>
    <w:rsid w:val="00130AD6"/>
    <w:rPr>
      <w:rFonts w:ascii="Cambria" w:hAnsi="Cambria"/>
      <w:b/>
      <w:bCs/>
      <w:i/>
      <w:iCs/>
      <w:sz w:val="28"/>
      <w:szCs w:val="28"/>
      <w:lang w:val="en-US" w:eastAsia="en-US"/>
    </w:rPr>
  </w:style>
  <w:style w:type="character" w:customStyle="1" w:styleId="Ttulo3Char">
    <w:name w:val="Título 3 Char"/>
    <w:link w:val="Ttulo3"/>
    <w:uiPriority w:val="9"/>
    <w:rsid w:val="00130AD6"/>
    <w:rPr>
      <w:rFonts w:ascii="Cambria" w:hAnsi="Cambria"/>
      <w:b/>
      <w:bCs/>
      <w:sz w:val="26"/>
      <w:szCs w:val="26"/>
      <w:lang w:val="en-US" w:eastAsia="en-US"/>
    </w:rPr>
  </w:style>
  <w:style w:type="character" w:customStyle="1" w:styleId="Ttulo4Char">
    <w:name w:val="Título 4 Char"/>
    <w:link w:val="Ttulo4"/>
    <w:uiPriority w:val="9"/>
    <w:semiHidden/>
    <w:rsid w:val="00130AD6"/>
    <w:rPr>
      <w:rFonts w:ascii="Calibri" w:hAnsi="Calibri"/>
      <w:b/>
      <w:bCs/>
      <w:sz w:val="28"/>
      <w:szCs w:val="28"/>
      <w:lang w:val="en-US" w:eastAsia="en-US"/>
    </w:rPr>
  </w:style>
  <w:style w:type="character" w:customStyle="1" w:styleId="Ttulo5Char">
    <w:name w:val="Título 5 Char"/>
    <w:link w:val="Ttulo5"/>
    <w:uiPriority w:val="9"/>
    <w:semiHidden/>
    <w:rsid w:val="00130AD6"/>
    <w:rPr>
      <w:rFonts w:ascii="Calibri" w:hAnsi="Calibri"/>
      <w:b/>
      <w:bCs/>
      <w:i/>
      <w:iCs/>
      <w:sz w:val="26"/>
      <w:szCs w:val="26"/>
      <w:lang w:val="en-US" w:eastAsia="en-US"/>
    </w:rPr>
  </w:style>
  <w:style w:type="character" w:customStyle="1" w:styleId="Ttulo6Char">
    <w:name w:val="Título 6 Char"/>
    <w:link w:val="Ttulo6"/>
    <w:rsid w:val="00130AD6"/>
    <w:rPr>
      <w:b/>
      <w:bCs/>
      <w:sz w:val="22"/>
      <w:szCs w:val="22"/>
      <w:lang w:val="en-US" w:eastAsia="en-US"/>
    </w:rPr>
  </w:style>
  <w:style w:type="character" w:customStyle="1" w:styleId="Ttulo7Char">
    <w:name w:val="Título 7 Char"/>
    <w:link w:val="Ttulo7"/>
    <w:uiPriority w:val="9"/>
    <w:semiHidden/>
    <w:rsid w:val="00130AD6"/>
    <w:rPr>
      <w:rFonts w:ascii="Calibri" w:hAnsi="Calibri"/>
      <w:sz w:val="24"/>
      <w:szCs w:val="24"/>
      <w:lang w:val="en-US" w:eastAsia="en-US"/>
    </w:rPr>
  </w:style>
  <w:style w:type="character" w:customStyle="1" w:styleId="Ttulo9Char">
    <w:name w:val="Título 9 Char"/>
    <w:link w:val="Ttulo9"/>
    <w:uiPriority w:val="9"/>
    <w:semiHidden/>
    <w:rsid w:val="00130AD6"/>
    <w:rPr>
      <w:rFonts w:ascii="Cambria" w:hAnsi="Cambria"/>
      <w:sz w:val="22"/>
      <w:szCs w:val="22"/>
      <w:lang w:val="en-US" w:eastAsia="en-US"/>
    </w:rPr>
  </w:style>
  <w:style w:type="character" w:customStyle="1" w:styleId="Ttulo8Char">
    <w:name w:val="Título 8 Char"/>
    <w:link w:val="Ttulo8"/>
    <w:uiPriority w:val="9"/>
    <w:rsid w:val="00130AD6"/>
    <w:rPr>
      <w:rFonts w:ascii="Souvenir Lt BT" w:hAnsi="Souvenir Lt BT"/>
      <w:b/>
      <w:sz w:val="28"/>
      <w:szCs w:val="28"/>
    </w:rPr>
  </w:style>
  <w:style w:type="character" w:customStyle="1" w:styleId="TextodecomentrioChar">
    <w:name w:val="Texto de comentário Char"/>
    <w:link w:val="Textodecomentrio"/>
    <w:uiPriority w:val="99"/>
    <w:rsid w:val="00130AD6"/>
  </w:style>
  <w:style w:type="character" w:customStyle="1" w:styleId="AssuntodocomentrioChar">
    <w:name w:val="Assunto do comentário Char"/>
    <w:link w:val="Assuntodocomentrio"/>
    <w:uiPriority w:val="99"/>
    <w:semiHidden/>
    <w:rsid w:val="00130AD6"/>
    <w:rPr>
      <w:b/>
      <w:bCs/>
    </w:rPr>
  </w:style>
  <w:style w:type="paragraph" w:customStyle="1" w:styleId="SombreamentoEscuro-nfase11">
    <w:name w:val="Sombreamento Escuro - Ênfase 11"/>
    <w:hidden/>
    <w:uiPriority w:val="99"/>
    <w:semiHidden/>
    <w:rsid w:val="00130AD6"/>
    <w:rPr>
      <w:lang w:val="en-US" w:eastAsia="en-US"/>
    </w:rPr>
  </w:style>
  <w:style w:type="numbering" w:customStyle="1" w:styleId="Semlista1">
    <w:name w:val="Sem lista1"/>
    <w:next w:val="Semlista"/>
    <w:uiPriority w:val="99"/>
    <w:semiHidden/>
    <w:unhideWhenUsed/>
    <w:rsid w:val="004A7F13"/>
  </w:style>
  <w:style w:type="paragraph" w:customStyle="1" w:styleId="ModelodeTituloPrincipal">
    <w:name w:val="Modelo de Titulo Principal"/>
    <w:basedOn w:val="Normal"/>
    <w:link w:val="ModelodeTituloPrincipalChar"/>
    <w:uiPriority w:val="99"/>
    <w:rsid w:val="004A7F13"/>
    <w:pPr>
      <w:numPr>
        <w:numId w:val="1"/>
      </w:numPr>
      <w:outlineLvl w:val="0"/>
    </w:pPr>
    <w:rPr>
      <w:rFonts w:ascii="Arial" w:hAnsi="Arial"/>
      <w:b/>
      <w:sz w:val="28"/>
      <w:lang w:val="x-none" w:eastAsia="x-none"/>
    </w:rPr>
  </w:style>
  <w:style w:type="character" w:customStyle="1" w:styleId="ModelodeTituloPrincipalChar">
    <w:name w:val="Modelo de Titulo Principal Char"/>
    <w:link w:val="ModelodeTituloPrincipal"/>
    <w:uiPriority w:val="99"/>
    <w:locked/>
    <w:rsid w:val="004A7F13"/>
    <w:rPr>
      <w:rFonts w:ascii="Arial" w:hAnsi="Arial"/>
      <w:b/>
      <w:sz w:val="28"/>
      <w:szCs w:val="24"/>
      <w:lang w:val="x-none" w:eastAsia="x-none"/>
    </w:rPr>
  </w:style>
  <w:style w:type="paragraph" w:customStyle="1" w:styleId="Normal1">
    <w:name w:val="Normal1"/>
    <w:rsid w:val="002A58FE"/>
    <w:rPr>
      <w:color w:val="000000"/>
      <w:sz w:val="24"/>
      <w:szCs w:val="24"/>
    </w:rPr>
  </w:style>
  <w:style w:type="paragraph" w:customStyle="1" w:styleId="CorpodoTexto">
    <w:name w:val="Corpo do Texto"/>
    <w:basedOn w:val="Normal"/>
    <w:qFormat/>
    <w:rsid w:val="00BF4092"/>
    <w:pPr>
      <w:spacing w:line="360" w:lineRule="auto"/>
      <w:ind w:firstLine="709"/>
      <w:jc w:val="both"/>
    </w:pPr>
    <w:rPr>
      <w:rFonts w:eastAsia="Arial Unicode MS"/>
      <w:szCs w:val="22"/>
      <w:lang w:eastAsia="en-US"/>
    </w:rPr>
  </w:style>
  <w:style w:type="paragraph" w:styleId="Pr-formataoHTML">
    <w:name w:val="HTML Preformatted"/>
    <w:basedOn w:val="Normal"/>
    <w:link w:val="Pr-formataoHTMLChar"/>
    <w:uiPriority w:val="99"/>
    <w:unhideWhenUsed/>
    <w:rsid w:val="005D1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Pr-formataoHTMLChar">
    <w:name w:val="Pré-formatação HTML Char"/>
    <w:link w:val="Pr-formataoHTML"/>
    <w:uiPriority w:val="99"/>
    <w:rsid w:val="005D12E9"/>
    <w:rPr>
      <w:rFonts w:ascii="Courier New" w:hAnsi="Courier New"/>
      <w:lang w:val="x-none" w:eastAsia="x-none"/>
    </w:rPr>
  </w:style>
  <w:style w:type="character" w:customStyle="1" w:styleId="st">
    <w:name w:val="st"/>
    <w:rsid w:val="005D12E9"/>
  </w:style>
  <w:style w:type="paragraph" w:customStyle="1" w:styleId="ParaAttribute1">
    <w:name w:val="ParaAttribute1"/>
    <w:uiPriority w:val="99"/>
    <w:rsid w:val="00C456FE"/>
    <w:pPr>
      <w:spacing w:after="200" w:line="360" w:lineRule="auto"/>
      <w:ind w:firstLine="709"/>
      <w:jc w:val="center"/>
    </w:pPr>
    <w:rPr>
      <w:rFonts w:eastAsia="Calibri"/>
    </w:rPr>
  </w:style>
  <w:style w:type="character" w:customStyle="1" w:styleId="CharAttribute6">
    <w:name w:val="CharAttribute6"/>
    <w:uiPriority w:val="99"/>
    <w:rsid w:val="00C456FE"/>
    <w:rPr>
      <w:rFonts w:ascii="Times New Roman" w:eastAsia="Times New Roman"/>
      <w:b/>
      <w:sz w:val="28"/>
    </w:rPr>
  </w:style>
  <w:style w:type="character" w:customStyle="1" w:styleId="A0">
    <w:name w:val="A0"/>
    <w:uiPriority w:val="99"/>
    <w:rsid w:val="00314913"/>
    <w:rPr>
      <w:color w:val="000000"/>
      <w:sz w:val="20"/>
      <w:szCs w:val="20"/>
    </w:rPr>
  </w:style>
  <w:style w:type="paragraph" w:styleId="Recuodecorpodetexto3">
    <w:name w:val="Body Text Indent 3"/>
    <w:basedOn w:val="Normal"/>
    <w:link w:val="Recuodecorpodetexto3Char"/>
    <w:rsid w:val="00C15713"/>
    <w:pPr>
      <w:spacing w:after="120"/>
      <w:ind w:left="283"/>
    </w:pPr>
    <w:rPr>
      <w:sz w:val="16"/>
      <w:szCs w:val="16"/>
    </w:rPr>
  </w:style>
  <w:style w:type="character" w:customStyle="1" w:styleId="Recuodecorpodetexto3Char">
    <w:name w:val="Recuo de corpo de texto 3 Char"/>
    <w:link w:val="Recuodecorpodetexto3"/>
    <w:rsid w:val="00C15713"/>
    <w:rPr>
      <w:sz w:val="16"/>
      <w:szCs w:val="16"/>
    </w:rPr>
  </w:style>
  <w:style w:type="paragraph" w:styleId="Legenda">
    <w:name w:val="caption"/>
    <w:basedOn w:val="Normal"/>
    <w:next w:val="Normal"/>
    <w:uiPriority w:val="99"/>
    <w:qFormat/>
    <w:rsid w:val="00A40826"/>
    <w:pPr>
      <w:spacing w:after="160"/>
      <w:ind w:firstLine="709"/>
      <w:jc w:val="both"/>
    </w:pPr>
    <w:rPr>
      <w:i/>
      <w:iCs/>
      <w:color w:val="44546A"/>
      <w:sz w:val="18"/>
      <w:szCs w:val="18"/>
      <w:lang w:eastAsia="en-US"/>
    </w:rPr>
  </w:style>
  <w:style w:type="paragraph" w:customStyle="1" w:styleId="EndNoteBibliographyTitle">
    <w:name w:val="EndNote Bibliography Title"/>
    <w:basedOn w:val="Normal"/>
    <w:link w:val="EndNoteBibliographyTitleChar"/>
    <w:rsid w:val="00A40826"/>
    <w:pPr>
      <w:spacing w:line="259" w:lineRule="auto"/>
      <w:jc w:val="center"/>
    </w:pPr>
    <w:rPr>
      <w:rFonts w:ascii="Calibri" w:eastAsia="Calibri" w:hAnsi="Calibri" w:cs="Calibri"/>
      <w:noProof/>
      <w:sz w:val="22"/>
      <w:szCs w:val="22"/>
      <w:lang w:val="en-US" w:eastAsia="en-US"/>
    </w:rPr>
  </w:style>
  <w:style w:type="character" w:customStyle="1" w:styleId="EndNoteBibliographyTitleChar">
    <w:name w:val="EndNote Bibliography Title Char"/>
    <w:link w:val="EndNoteBibliographyTitle"/>
    <w:rsid w:val="00A40826"/>
    <w:rPr>
      <w:rFonts w:ascii="Calibri" w:eastAsia="Calibri" w:hAnsi="Calibri" w:cs="Calibri"/>
      <w:noProof/>
      <w:sz w:val="22"/>
      <w:szCs w:val="22"/>
      <w:lang w:val="en-US" w:eastAsia="en-US"/>
    </w:rPr>
  </w:style>
  <w:style w:type="paragraph" w:customStyle="1" w:styleId="EndNoteBibliography">
    <w:name w:val="EndNote Bibliography"/>
    <w:basedOn w:val="Normal"/>
    <w:link w:val="EndNoteBibliographyChar"/>
    <w:rsid w:val="00A40826"/>
    <w:pPr>
      <w:spacing w:after="160"/>
      <w:jc w:val="both"/>
    </w:pPr>
    <w:rPr>
      <w:rFonts w:ascii="Calibri" w:eastAsia="Calibri" w:hAnsi="Calibri" w:cs="Calibri"/>
      <w:noProof/>
      <w:sz w:val="22"/>
      <w:szCs w:val="22"/>
      <w:lang w:val="en-US" w:eastAsia="en-US"/>
    </w:rPr>
  </w:style>
  <w:style w:type="character" w:customStyle="1" w:styleId="EndNoteBibliographyChar">
    <w:name w:val="EndNote Bibliography Char"/>
    <w:link w:val="EndNoteBibliography"/>
    <w:rsid w:val="00A40826"/>
    <w:rPr>
      <w:rFonts w:ascii="Calibri" w:eastAsia="Calibri" w:hAnsi="Calibri" w:cs="Calibri"/>
      <w:noProof/>
      <w:sz w:val="22"/>
      <w:szCs w:val="22"/>
      <w:lang w:val="en-US" w:eastAsia="en-US"/>
    </w:rPr>
  </w:style>
  <w:style w:type="numbering" w:customStyle="1" w:styleId="Semlista2">
    <w:name w:val="Sem lista2"/>
    <w:next w:val="Semlista"/>
    <w:uiPriority w:val="99"/>
    <w:semiHidden/>
    <w:unhideWhenUsed/>
    <w:rsid w:val="00F8034F"/>
  </w:style>
  <w:style w:type="paragraph" w:styleId="Textodenotadefim">
    <w:name w:val="endnote text"/>
    <w:basedOn w:val="Normal"/>
    <w:link w:val="TextodenotadefimChar"/>
    <w:uiPriority w:val="99"/>
    <w:unhideWhenUsed/>
    <w:rsid w:val="00F8034F"/>
    <w:pPr>
      <w:spacing w:after="200" w:line="276" w:lineRule="auto"/>
    </w:pPr>
    <w:rPr>
      <w:rFonts w:ascii="Calibri" w:eastAsia="Calibri" w:hAnsi="Calibri"/>
      <w:sz w:val="20"/>
      <w:szCs w:val="20"/>
      <w:lang w:val="x-none" w:eastAsia="en-US"/>
    </w:rPr>
  </w:style>
  <w:style w:type="character" w:customStyle="1" w:styleId="TextodenotadefimChar">
    <w:name w:val="Texto de nota de fim Char"/>
    <w:link w:val="Textodenotadefim"/>
    <w:uiPriority w:val="99"/>
    <w:rsid w:val="00F8034F"/>
    <w:rPr>
      <w:rFonts w:ascii="Calibri" w:eastAsia="Calibri" w:hAnsi="Calibri"/>
      <w:lang w:val="x-none" w:eastAsia="en-US"/>
    </w:rPr>
  </w:style>
  <w:style w:type="character" w:styleId="Refdenotadefim">
    <w:name w:val="endnote reference"/>
    <w:uiPriority w:val="99"/>
    <w:unhideWhenUsed/>
    <w:rsid w:val="00F8034F"/>
    <w:rPr>
      <w:vertAlign w:val="superscript"/>
    </w:rPr>
  </w:style>
  <w:style w:type="character" w:styleId="HiperlinkVisitado">
    <w:name w:val="FollowedHyperlink"/>
    <w:uiPriority w:val="99"/>
    <w:unhideWhenUsed/>
    <w:rsid w:val="00F8034F"/>
    <w:rPr>
      <w:color w:val="954F72"/>
      <w:u w:val="single"/>
    </w:rPr>
  </w:style>
  <w:style w:type="paragraph" w:customStyle="1" w:styleId="TtuloemPortugus">
    <w:name w:val="Título em Português"/>
    <w:basedOn w:val="Normal"/>
    <w:autoRedefine/>
    <w:qFormat/>
    <w:rsid w:val="003E705B"/>
    <w:pPr>
      <w:spacing w:after="240" w:line="250" w:lineRule="auto"/>
      <w:ind w:left="11" w:hanging="11"/>
      <w:jc w:val="center"/>
    </w:pPr>
    <w:rPr>
      <w:rFonts w:ascii="Arial" w:eastAsia="Arial" w:hAnsi="Arial" w:cs="Arial"/>
      <w:b/>
      <w:sz w:val="28"/>
      <w:szCs w:val="28"/>
    </w:rPr>
  </w:style>
  <w:style w:type="character" w:customStyle="1" w:styleId="textexposedshow">
    <w:name w:val="text_exposed_show"/>
    <w:rsid w:val="003E705B"/>
  </w:style>
  <w:style w:type="character" w:customStyle="1" w:styleId="MenoPendente1">
    <w:name w:val="Menção Pendente1"/>
    <w:uiPriority w:val="99"/>
    <w:semiHidden/>
    <w:unhideWhenUsed/>
    <w:rsid w:val="00C65264"/>
    <w:rPr>
      <w:color w:val="605E5C"/>
      <w:shd w:val="clear" w:color="auto" w:fill="E1DFDD"/>
    </w:rPr>
  </w:style>
  <w:style w:type="paragraph" w:styleId="Recuodecorpodetexto2">
    <w:name w:val="Body Text Indent 2"/>
    <w:basedOn w:val="Normal"/>
    <w:link w:val="Recuodecorpodetexto2Char"/>
    <w:rsid w:val="00C65264"/>
    <w:pPr>
      <w:spacing w:after="120" w:line="480" w:lineRule="auto"/>
      <w:ind w:left="283"/>
    </w:pPr>
  </w:style>
  <w:style w:type="character" w:customStyle="1" w:styleId="Recuodecorpodetexto2Char">
    <w:name w:val="Recuo de corpo de texto 2 Char"/>
    <w:link w:val="Recuodecorpodetexto2"/>
    <w:rsid w:val="00C65264"/>
    <w:rPr>
      <w:sz w:val="24"/>
      <w:szCs w:val="24"/>
    </w:rPr>
  </w:style>
  <w:style w:type="character" w:customStyle="1" w:styleId="A8">
    <w:name w:val="A8"/>
    <w:uiPriority w:val="99"/>
    <w:rsid w:val="00FF578C"/>
    <w:rPr>
      <w:color w:val="000000"/>
      <w:sz w:val="20"/>
      <w:szCs w:val="20"/>
    </w:rPr>
  </w:style>
  <w:style w:type="character" w:customStyle="1" w:styleId="EstiloPalavras-ChaveChar">
    <w:name w:val="Estilo_Palavras-Chave Char"/>
    <w:qFormat/>
    <w:rsid w:val="00FF578C"/>
    <w:rPr>
      <w:rFonts w:ascii="Times New Roman" w:eastAsia="Times New Roman" w:hAnsi="Times New Roman" w:cs="Times New Roman"/>
      <w:b/>
      <w:sz w:val="24"/>
      <w:szCs w:val="24"/>
    </w:rPr>
  </w:style>
  <w:style w:type="paragraph" w:customStyle="1" w:styleId="Standard">
    <w:name w:val="Standard"/>
    <w:qFormat/>
    <w:rsid w:val="00FF578C"/>
    <w:pPr>
      <w:suppressAutoHyphens/>
      <w:spacing w:after="200" w:line="276" w:lineRule="auto"/>
      <w:textAlignment w:val="baseline"/>
    </w:pPr>
  </w:style>
  <w:style w:type="character" w:customStyle="1" w:styleId="TextodecomentrioChar1">
    <w:name w:val="Texto de comentário Char1"/>
    <w:uiPriority w:val="99"/>
    <w:rsid w:val="00FF578C"/>
    <w:rPr>
      <w:rFonts w:ascii="Times New Roman" w:eastAsia="Times New Roman" w:hAnsi="Times New Roman" w:cs="Times New Roman"/>
      <w:sz w:val="24"/>
      <w:szCs w:val="24"/>
    </w:rPr>
  </w:style>
  <w:style w:type="paragraph" w:customStyle="1" w:styleId="WW-Default1">
    <w:name w:val="WW-Default1"/>
    <w:rsid w:val="00FF578C"/>
    <w:pPr>
      <w:suppressAutoHyphens/>
      <w:autoSpaceDE w:val="0"/>
    </w:pPr>
  </w:style>
  <w:style w:type="paragraph" w:customStyle="1" w:styleId="commentcontentpara">
    <w:name w:val="commentcontentpara"/>
    <w:basedOn w:val="Normal"/>
    <w:rsid w:val="00FF578C"/>
    <w:pPr>
      <w:spacing w:before="100" w:beforeAutospacing="1" w:after="100" w:afterAutospacing="1"/>
    </w:pPr>
  </w:style>
  <w:style w:type="paragraph" w:customStyle="1" w:styleId="paragraph">
    <w:name w:val="paragraph"/>
    <w:basedOn w:val="Normal"/>
    <w:rsid w:val="00B03E2F"/>
    <w:pPr>
      <w:spacing w:before="100" w:beforeAutospacing="1" w:after="100" w:afterAutospacing="1"/>
    </w:pPr>
  </w:style>
  <w:style w:type="character" w:customStyle="1" w:styleId="apple-tab-span">
    <w:name w:val="apple-tab-span"/>
    <w:qFormat/>
    <w:rsid w:val="00FE5664"/>
  </w:style>
  <w:style w:type="character" w:customStyle="1" w:styleId="LinkdaInternet">
    <w:name w:val="Link da Internet"/>
    <w:uiPriority w:val="99"/>
    <w:unhideWhenUsed/>
    <w:rsid w:val="00FE5664"/>
    <w:rPr>
      <w:color w:val="0000FF"/>
      <w:u w:val="single"/>
    </w:rPr>
  </w:style>
  <w:style w:type="character" w:customStyle="1" w:styleId="A5">
    <w:name w:val="A5"/>
    <w:uiPriority w:val="99"/>
    <w:qFormat/>
    <w:rsid w:val="00FE5664"/>
    <w:rPr>
      <w:rFonts w:cs="GoudyOlSt BT"/>
      <w:i/>
      <w:iCs/>
      <w:color w:val="000000"/>
      <w:sz w:val="11"/>
      <w:szCs w:val="11"/>
    </w:rPr>
  </w:style>
  <w:style w:type="character" w:customStyle="1" w:styleId="ncoradanotaderodap">
    <w:name w:val="Âncora da nota de rodapé"/>
    <w:rsid w:val="00FE5664"/>
    <w:rPr>
      <w:vertAlign w:val="superscript"/>
    </w:rPr>
  </w:style>
  <w:style w:type="character" w:customStyle="1" w:styleId="nfaseforte">
    <w:name w:val="Ênfase forte"/>
    <w:rsid w:val="00FE5664"/>
    <w:rPr>
      <w:b/>
      <w:bCs/>
    </w:rPr>
  </w:style>
  <w:style w:type="paragraph" w:customStyle="1" w:styleId="Textoprformatado">
    <w:name w:val="Texto préformatado"/>
    <w:basedOn w:val="Normal"/>
    <w:qFormat/>
    <w:rsid w:val="00FE5664"/>
    <w:pPr>
      <w:spacing w:line="276" w:lineRule="auto"/>
    </w:pPr>
    <w:rPr>
      <w:rFonts w:ascii="Liberation Mono" w:eastAsia="NSimSun" w:hAnsi="Liberation Mono" w:cs="Liberation Mono"/>
      <w:color w:val="00000A"/>
      <w:sz w:val="20"/>
      <w:szCs w:val="20"/>
      <w:lang w:eastAsia="en-US"/>
    </w:rPr>
  </w:style>
  <w:style w:type="paragraph" w:customStyle="1" w:styleId="Standarduser">
    <w:name w:val="Standard (user)"/>
    <w:rsid w:val="00FE5664"/>
    <w:pPr>
      <w:suppressAutoHyphens/>
      <w:autoSpaceDN w:val="0"/>
      <w:spacing w:after="160"/>
      <w:textAlignment w:val="baseline"/>
    </w:pPr>
    <w:rPr>
      <w:rFonts w:ascii="Calibri" w:eastAsia="SimSun" w:hAnsi="Calibri" w:cs="Calibri"/>
      <w:color w:val="00000A"/>
      <w:kern w:val="3"/>
      <w:sz w:val="22"/>
      <w:szCs w:val="22"/>
      <w:lang w:eastAsia="en-US"/>
    </w:rPr>
  </w:style>
  <w:style w:type="paragraph" w:customStyle="1" w:styleId="TabeladeGrade21">
    <w:name w:val="Tabela de Grade 21"/>
    <w:basedOn w:val="Normal"/>
    <w:next w:val="Normal"/>
    <w:uiPriority w:val="37"/>
    <w:semiHidden/>
    <w:unhideWhenUsed/>
    <w:rsid w:val="0087691C"/>
  </w:style>
  <w:style w:type="paragraph" w:customStyle="1" w:styleId="Seo">
    <w:name w:val="Seção"/>
    <w:basedOn w:val="Normal"/>
    <w:autoRedefine/>
    <w:qFormat/>
    <w:rsid w:val="0087691C"/>
    <w:pPr>
      <w:numPr>
        <w:numId w:val="3"/>
      </w:numPr>
      <w:spacing w:before="480" w:line="360" w:lineRule="auto"/>
      <w:ind w:left="357" w:hanging="357"/>
      <w:jc w:val="both"/>
    </w:pPr>
    <w:rPr>
      <w:rFonts w:ascii="Arial" w:eastAsia="Arial" w:hAnsi="Arial" w:cs="Arial"/>
      <w:b/>
      <w:szCs w:val="22"/>
    </w:rPr>
  </w:style>
  <w:style w:type="paragraph" w:customStyle="1" w:styleId="Normal10">
    <w:name w:val="Normal1"/>
    <w:rsid w:val="005A515A"/>
    <w:pPr>
      <w:spacing w:after="200" w:line="276" w:lineRule="auto"/>
    </w:pPr>
    <w:rPr>
      <w:rFonts w:ascii="Calibri" w:eastAsia="Calibri" w:hAnsi="Calibri" w:cs="Calibri"/>
      <w:sz w:val="22"/>
      <w:szCs w:val="22"/>
      <w:lang w:val="es-ES" w:eastAsia="es-ES"/>
    </w:rPr>
  </w:style>
  <w:style w:type="character" w:customStyle="1" w:styleId="MapadoDocumentoChar">
    <w:name w:val="Mapa do Documento Char"/>
    <w:link w:val="MapadoDocumento"/>
    <w:uiPriority w:val="99"/>
    <w:rsid w:val="008924F4"/>
    <w:rPr>
      <w:rFonts w:ascii="Tahoma" w:hAnsi="Tahoma" w:cs="Tahoma"/>
      <w:shd w:val="clear" w:color="auto" w:fill="000080"/>
    </w:rPr>
  </w:style>
  <w:style w:type="character" w:customStyle="1" w:styleId="GradeMdia2Char">
    <w:name w:val="Grade Média 2 Char"/>
    <w:link w:val="GradeMdia21"/>
    <w:uiPriority w:val="1"/>
    <w:rsid w:val="008924F4"/>
    <w:rPr>
      <w:sz w:val="24"/>
      <w:szCs w:val="24"/>
    </w:rPr>
  </w:style>
  <w:style w:type="paragraph" w:styleId="PargrafodaLista">
    <w:name w:val="List Paragraph"/>
    <w:basedOn w:val="Normal"/>
    <w:qFormat/>
    <w:rsid w:val="007423E8"/>
    <w:pPr>
      <w:suppressAutoHyphens/>
      <w:spacing w:after="200" w:line="276" w:lineRule="auto"/>
      <w:ind w:left="720"/>
      <w:contextualSpacing/>
    </w:pPr>
    <w:rPr>
      <w:rFonts w:ascii="Calibri" w:eastAsia="Calibri" w:hAnsi="Calibri" w:cs="Calibri"/>
      <w:sz w:val="22"/>
      <w:szCs w:val="22"/>
      <w:lang w:eastAsia="zh-CN"/>
    </w:rPr>
  </w:style>
  <w:style w:type="paragraph" w:styleId="SemEspaamento">
    <w:name w:val="No Spacing"/>
    <w:qFormat/>
    <w:rsid w:val="00C57F1A"/>
    <w:pPr>
      <w:suppressAutoHyphens/>
    </w:pPr>
    <w:rPr>
      <w:rFonts w:ascii="Calibri" w:eastAsia="Calibri"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94984">
      <w:bodyDiv w:val="1"/>
      <w:marLeft w:val="0"/>
      <w:marRight w:val="0"/>
      <w:marTop w:val="0"/>
      <w:marBottom w:val="0"/>
      <w:divBdr>
        <w:top w:val="none" w:sz="0" w:space="0" w:color="auto"/>
        <w:left w:val="none" w:sz="0" w:space="0" w:color="auto"/>
        <w:bottom w:val="none" w:sz="0" w:space="0" w:color="auto"/>
        <w:right w:val="none" w:sz="0" w:space="0" w:color="auto"/>
      </w:divBdr>
    </w:div>
    <w:div w:id="92626103">
      <w:bodyDiv w:val="1"/>
      <w:marLeft w:val="0"/>
      <w:marRight w:val="0"/>
      <w:marTop w:val="0"/>
      <w:marBottom w:val="0"/>
      <w:divBdr>
        <w:top w:val="none" w:sz="0" w:space="0" w:color="auto"/>
        <w:left w:val="none" w:sz="0" w:space="0" w:color="auto"/>
        <w:bottom w:val="none" w:sz="0" w:space="0" w:color="auto"/>
        <w:right w:val="none" w:sz="0" w:space="0" w:color="auto"/>
      </w:divBdr>
    </w:div>
    <w:div w:id="213391296">
      <w:bodyDiv w:val="1"/>
      <w:marLeft w:val="0"/>
      <w:marRight w:val="0"/>
      <w:marTop w:val="0"/>
      <w:marBottom w:val="0"/>
      <w:divBdr>
        <w:top w:val="none" w:sz="0" w:space="0" w:color="auto"/>
        <w:left w:val="none" w:sz="0" w:space="0" w:color="auto"/>
        <w:bottom w:val="none" w:sz="0" w:space="0" w:color="auto"/>
        <w:right w:val="none" w:sz="0" w:space="0" w:color="auto"/>
      </w:divBdr>
    </w:div>
    <w:div w:id="213666736">
      <w:bodyDiv w:val="1"/>
      <w:marLeft w:val="0"/>
      <w:marRight w:val="0"/>
      <w:marTop w:val="0"/>
      <w:marBottom w:val="0"/>
      <w:divBdr>
        <w:top w:val="none" w:sz="0" w:space="0" w:color="auto"/>
        <w:left w:val="none" w:sz="0" w:space="0" w:color="auto"/>
        <w:bottom w:val="none" w:sz="0" w:space="0" w:color="auto"/>
        <w:right w:val="none" w:sz="0" w:space="0" w:color="auto"/>
      </w:divBdr>
    </w:div>
    <w:div w:id="244262756">
      <w:bodyDiv w:val="1"/>
      <w:marLeft w:val="0"/>
      <w:marRight w:val="0"/>
      <w:marTop w:val="0"/>
      <w:marBottom w:val="0"/>
      <w:divBdr>
        <w:top w:val="none" w:sz="0" w:space="0" w:color="auto"/>
        <w:left w:val="none" w:sz="0" w:space="0" w:color="auto"/>
        <w:bottom w:val="none" w:sz="0" w:space="0" w:color="auto"/>
        <w:right w:val="none" w:sz="0" w:space="0" w:color="auto"/>
      </w:divBdr>
    </w:div>
    <w:div w:id="402140791">
      <w:bodyDiv w:val="1"/>
      <w:marLeft w:val="0"/>
      <w:marRight w:val="0"/>
      <w:marTop w:val="0"/>
      <w:marBottom w:val="0"/>
      <w:divBdr>
        <w:top w:val="none" w:sz="0" w:space="0" w:color="auto"/>
        <w:left w:val="none" w:sz="0" w:space="0" w:color="auto"/>
        <w:bottom w:val="none" w:sz="0" w:space="0" w:color="auto"/>
        <w:right w:val="none" w:sz="0" w:space="0" w:color="auto"/>
      </w:divBdr>
    </w:div>
    <w:div w:id="431704492">
      <w:bodyDiv w:val="1"/>
      <w:marLeft w:val="0"/>
      <w:marRight w:val="0"/>
      <w:marTop w:val="0"/>
      <w:marBottom w:val="0"/>
      <w:divBdr>
        <w:top w:val="none" w:sz="0" w:space="0" w:color="auto"/>
        <w:left w:val="none" w:sz="0" w:space="0" w:color="auto"/>
        <w:bottom w:val="none" w:sz="0" w:space="0" w:color="auto"/>
        <w:right w:val="none" w:sz="0" w:space="0" w:color="auto"/>
      </w:divBdr>
    </w:div>
    <w:div w:id="522088142">
      <w:bodyDiv w:val="1"/>
      <w:marLeft w:val="0"/>
      <w:marRight w:val="0"/>
      <w:marTop w:val="0"/>
      <w:marBottom w:val="0"/>
      <w:divBdr>
        <w:top w:val="none" w:sz="0" w:space="0" w:color="auto"/>
        <w:left w:val="none" w:sz="0" w:space="0" w:color="auto"/>
        <w:bottom w:val="none" w:sz="0" w:space="0" w:color="auto"/>
        <w:right w:val="none" w:sz="0" w:space="0" w:color="auto"/>
      </w:divBdr>
    </w:div>
    <w:div w:id="598373681">
      <w:bodyDiv w:val="1"/>
      <w:marLeft w:val="0"/>
      <w:marRight w:val="0"/>
      <w:marTop w:val="0"/>
      <w:marBottom w:val="0"/>
      <w:divBdr>
        <w:top w:val="none" w:sz="0" w:space="0" w:color="auto"/>
        <w:left w:val="none" w:sz="0" w:space="0" w:color="auto"/>
        <w:bottom w:val="none" w:sz="0" w:space="0" w:color="auto"/>
        <w:right w:val="none" w:sz="0" w:space="0" w:color="auto"/>
      </w:divBdr>
    </w:div>
    <w:div w:id="711424190">
      <w:bodyDiv w:val="1"/>
      <w:marLeft w:val="0"/>
      <w:marRight w:val="0"/>
      <w:marTop w:val="0"/>
      <w:marBottom w:val="0"/>
      <w:divBdr>
        <w:top w:val="none" w:sz="0" w:space="0" w:color="auto"/>
        <w:left w:val="none" w:sz="0" w:space="0" w:color="auto"/>
        <w:bottom w:val="none" w:sz="0" w:space="0" w:color="auto"/>
        <w:right w:val="none" w:sz="0" w:space="0" w:color="auto"/>
      </w:divBdr>
      <w:divsChild>
        <w:div w:id="367804031">
          <w:marLeft w:val="0"/>
          <w:marRight w:val="0"/>
          <w:marTop w:val="0"/>
          <w:marBottom w:val="0"/>
          <w:divBdr>
            <w:top w:val="none" w:sz="0" w:space="0" w:color="auto"/>
            <w:left w:val="none" w:sz="0" w:space="0" w:color="auto"/>
            <w:bottom w:val="none" w:sz="0" w:space="0" w:color="auto"/>
            <w:right w:val="none" w:sz="0" w:space="0" w:color="auto"/>
          </w:divBdr>
        </w:div>
      </w:divsChild>
    </w:div>
    <w:div w:id="790248384">
      <w:bodyDiv w:val="1"/>
      <w:marLeft w:val="0"/>
      <w:marRight w:val="0"/>
      <w:marTop w:val="0"/>
      <w:marBottom w:val="0"/>
      <w:divBdr>
        <w:top w:val="none" w:sz="0" w:space="0" w:color="auto"/>
        <w:left w:val="none" w:sz="0" w:space="0" w:color="auto"/>
        <w:bottom w:val="none" w:sz="0" w:space="0" w:color="auto"/>
        <w:right w:val="none" w:sz="0" w:space="0" w:color="auto"/>
      </w:divBdr>
    </w:div>
    <w:div w:id="896939241">
      <w:bodyDiv w:val="1"/>
      <w:marLeft w:val="0"/>
      <w:marRight w:val="0"/>
      <w:marTop w:val="0"/>
      <w:marBottom w:val="0"/>
      <w:divBdr>
        <w:top w:val="none" w:sz="0" w:space="0" w:color="auto"/>
        <w:left w:val="none" w:sz="0" w:space="0" w:color="auto"/>
        <w:bottom w:val="none" w:sz="0" w:space="0" w:color="auto"/>
        <w:right w:val="none" w:sz="0" w:space="0" w:color="auto"/>
      </w:divBdr>
    </w:div>
    <w:div w:id="918514885">
      <w:bodyDiv w:val="1"/>
      <w:marLeft w:val="0"/>
      <w:marRight w:val="0"/>
      <w:marTop w:val="0"/>
      <w:marBottom w:val="0"/>
      <w:divBdr>
        <w:top w:val="none" w:sz="0" w:space="0" w:color="auto"/>
        <w:left w:val="none" w:sz="0" w:space="0" w:color="auto"/>
        <w:bottom w:val="none" w:sz="0" w:space="0" w:color="auto"/>
        <w:right w:val="none" w:sz="0" w:space="0" w:color="auto"/>
      </w:divBdr>
    </w:div>
    <w:div w:id="956444234">
      <w:bodyDiv w:val="1"/>
      <w:marLeft w:val="0"/>
      <w:marRight w:val="0"/>
      <w:marTop w:val="0"/>
      <w:marBottom w:val="0"/>
      <w:divBdr>
        <w:top w:val="none" w:sz="0" w:space="0" w:color="auto"/>
        <w:left w:val="none" w:sz="0" w:space="0" w:color="auto"/>
        <w:bottom w:val="none" w:sz="0" w:space="0" w:color="auto"/>
        <w:right w:val="none" w:sz="0" w:space="0" w:color="auto"/>
      </w:divBdr>
    </w:div>
    <w:div w:id="996495189">
      <w:bodyDiv w:val="1"/>
      <w:marLeft w:val="0"/>
      <w:marRight w:val="0"/>
      <w:marTop w:val="0"/>
      <w:marBottom w:val="0"/>
      <w:divBdr>
        <w:top w:val="none" w:sz="0" w:space="0" w:color="auto"/>
        <w:left w:val="none" w:sz="0" w:space="0" w:color="auto"/>
        <w:bottom w:val="none" w:sz="0" w:space="0" w:color="auto"/>
        <w:right w:val="none" w:sz="0" w:space="0" w:color="auto"/>
      </w:divBdr>
    </w:div>
    <w:div w:id="998312258">
      <w:bodyDiv w:val="1"/>
      <w:marLeft w:val="0"/>
      <w:marRight w:val="0"/>
      <w:marTop w:val="0"/>
      <w:marBottom w:val="0"/>
      <w:divBdr>
        <w:top w:val="none" w:sz="0" w:space="0" w:color="auto"/>
        <w:left w:val="none" w:sz="0" w:space="0" w:color="auto"/>
        <w:bottom w:val="none" w:sz="0" w:space="0" w:color="auto"/>
        <w:right w:val="none" w:sz="0" w:space="0" w:color="auto"/>
      </w:divBdr>
    </w:div>
    <w:div w:id="1049841578">
      <w:bodyDiv w:val="1"/>
      <w:marLeft w:val="0"/>
      <w:marRight w:val="0"/>
      <w:marTop w:val="0"/>
      <w:marBottom w:val="0"/>
      <w:divBdr>
        <w:top w:val="none" w:sz="0" w:space="0" w:color="auto"/>
        <w:left w:val="none" w:sz="0" w:space="0" w:color="auto"/>
        <w:bottom w:val="none" w:sz="0" w:space="0" w:color="auto"/>
        <w:right w:val="none" w:sz="0" w:space="0" w:color="auto"/>
      </w:divBdr>
      <w:divsChild>
        <w:div w:id="2011713116">
          <w:marLeft w:val="0"/>
          <w:marRight w:val="0"/>
          <w:marTop w:val="0"/>
          <w:marBottom w:val="0"/>
          <w:divBdr>
            <w:top w:val="none" w:sz="0" w:space="0" w:color="auto"/>
            <w:left w:val="none" w:sz="0" w:space="0" w:color="auto"/>
            <w:bottom w:val="none" w:sz="0" w:space="0" w:color="auto"/>
            <w:right w:val="none" w:sz="0" w:space="0" w:color="auto"/>
          </w:divBdr>
        </w:div>
      </w:divsChild>
    </w:div>
    <w:div w:id="1053237369">
      <w:bodyDiv w:val="1"/>
      <w:marLeft w:val="0"/>
      <w:marRight w:val="0"/>
      <w:marTop w:val="0"/>
      <w:marBottom w:val="0"/>
      <w:divBdr>
        <w:top w:val="none" w:sz="0" w:space="0" w:color="auto"/>
        <w:left w:val="none" w:sz="0" w:space="0" w:color="auto"/>
        <w:bottom w:val="none" w:sz="0" w:space="0" w:color="auto"/>
        <w:right w:val="none" w:sz="0" w:space="0" w:color="auto"/>
      </w:divBdr>
      <w:divsChild>
        <w:div w:id="752357812">
          <w:marLeft w:val="0"/>
          <w:marRight w:val="0"/>
          <w:marTop w:val="0"/>
          <w:marBottom w:val="0"/>
          <w:divBdr>
            <w:top w:val="none" w:sz="0" w:space="0" w:color="auto"/>
            <w:left w:val="none" w:sz="0" w:space="0" w:color="auto"/>
            <w:bottom w:val="none" w:sz="0" w:space="0" w:color="auto"/>
            <w:right w:val="none" w:sz="0" w:space="0" w:color="auto"/>
          </w:divBdr>
          <w:divsChild>
            <w:div w:id="587231952">
              <w:marLeft w:val="0"/>
              <w:marRight w:val="0"/>
              <w:marTop w:val="0"/>
              <w:marBottom w:val="0"/>
              <w:divBdr>
                <w:top w:val="none" w:sz="0" w:space="0" w:color="auto"/>
                <w:left w:val="none" w:sz="0" w:space="0" w:color="auto"/>
                <w:bottom w:val="none" w:sz="0" w:space="0" w:color="auto"/>
                <w:right w:val="none" w:sz="0" w:space="0" w:color="auto"/>
              </w:divBdr>
            </w:div>
            <w:div w:id="815688085">
              <w:marLeft w:val="0"/>
              <w:marRight w:val="0"/>
              <w:marTop w:val="0"/>
              <w:marBottom w:val="0"/>
              <w:divBdr>
                <w:top w:val="none" w:sz="0" w:space="0" w:color="auto"/>
                <w:left w:val="none" w:sz="0" w:space="0" w:color="auto"/>
                <w:bottom w:val="none" w:sz="0" w:space="0" w:color="auto"/>
                <w:right w:val="none" w:sz="0" w:space="0" w:color="auto"/>
              </w:divBdr>
            </w:div>
            <w:div w:id="83893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444">
      <w:bodyDiv w:val="1"/>
      <w:marLeft w:val="0"/>
      <w:marRight w:val="0"/>
      <w:marTop w:val="0"/>
      <w:marBottom w:val="0"/>
      <w:divBdr>
        <w:top w:val="none" w:sz="0" w:space="0" w:color="auto"/>
        <w:left w:val="none" w:sz="0" w:space="0" w:color="auto"/>
        <w:bottom w:val="none" w:sz="0" w:space="0" w:color="auto"/>
        <w:right w:val="none" w:sz="0" w:space="0" w:color="auto"/>
      </w:divBdr>
      <w:divsChild>
        <w:div w:id="1143497403">
          <w:marLeft w:val="0"/>
          <w:marRight w:val="0"/>
          <w:marTop w:val="0"/>
          <w:marBottom w:val="0"/>
          <w:divBdr>
            <w:top w:val="none" w:sz="0" w:space="0" w:color="auto"/>
            <w:left w:val="none" w:sz="0" w:space="0" w:color="auto"/>
            <w:bottom w:val="none" w:sz="0" w:space="0" w:color="auto"/>
            <w:right w:val="none" w:sz="0" w:space="0" w:color="auto"/>
          </w:divBdr>
        </w:div>
        <w:div w:id="1173958581">
          <w:marLeft w:val="0"/>
          <w:marRight w:val="0"/>
          <w:marTop w:val="0"/>
          <w:marBottom w:val="0"/>
          <w:divBdr>
            <w:top w:val="none" w:sz="0" w:space="0" w:color="auto"/>
            <w:left w:val="none" w:sz="0" w:space="0" w:color="auto"/>
            <w:bottom w:val="none" w:sz="0" w:space="0" w:color="auto"/>
            <w:right w:val="none" w:sz="0" w:space="0" w:color="auto"/>
          </w:divBdr>
        </w:div>
      </w:divsChild>
    </w:div>
    <w:div w:id="1103263806">
      <w:bodyDiv w:val="1"/>
      <w:marLeft w:val="0"/>
      <w:marRight w:val="0"/>
      <w:marTop w:val="0"/>
      <w:marBottom w:val="0"/>
      <w:divBdr>
        <w:top w:val="none" w:sz="0" w:space="0" w:color="auto"/>
        <w:left w:val="none" w:sz="0" w:space="0" w:color="auto"/>
        <w:bottom w:val="none" w:sz="0" w:space="0" w:color="auto"/>
        <w:right w:val="none" w:sz="0" w:space="0" w:color="auto"/>
      </w:divBdr>
    </w:div>
    <w:div w:id="1262834413">
      <w:bodyDiv w:val="1"/>
      <w:marLeft w:val="0"/>
      <w:marRight w:val="0"/>
      <w:marTop w:val="0"/>
      <w:marBottom w:val="0"/>
      <w:divBdr>
        <w:top w:val="none" w:sz="0" w:space="0" w:color="auto"/>
        <w:left w:val="none" w:sz="0" w:space="0" w:color="auto"/>
        <w:bottom w:val="none" w:sz="0" w:space="0" w:color="auto"/>
        <w:right w:val="none" w:sz="0" w:space="0" w:color="auto"/>
      </w:divBdr>
      <w:divsChild>
        <w:div w:id="1674382455">
          <w:marLeft w:val="0"/>
          <w:marRight w:val="0"/>
          <w:marTop w:val="0"/>
          <w:marBottom w:val="0"/>
          <w:divBdr>
            <w:top w:val="none" w:sz="0" w:space="0" w:color="auto"/>
            <w:left w:val="none" w:sz="0" w:space="0" w:color="auto"/>
            <w:bottom w:val="none" w:sz="0" w:space="0" w:color="auto"/>
            <w:right w:val="none" w:sz="0" w:space="0" w:color="auto"/>
          </w:divBdr>
          <w:divsChild>
            <w:div w:id="7029273">
              <w:marLeft w:val="0"/>
              <w:marRight w:val="0"/>
              <w:marTop w:val="0"/>
              <w:marBottom w:val="0"/>
              <w:divBdr>
                <w:top w:val="none" w:sz="0" w:space="0" w:color="auto"/>
                <w:left w:val="none" w:sz="0" w:space="0" w:color="auto"/>
                <w:bottom w:val="none" w:sz="0" w:space="0" w:color="auto"/>
                <w:right w:val="none" w:sz="0" w:space="0" w:color="auto"/>
              </w:divBdr>
              <w:divsChild>
                <w:div w:id="1750806001">
                  <w:marLeft w:val="0"/>
                  <w:marRight w:val="0"/>
                  <w:marTop w:val="0"/>
                  <w:marBottom w:val="0"/>
                  <w:divBdr>
                    <w:top w:val="none" w:sz="0" w:space="0" w:color="auto"/>
                    <w:left w:val="none" w:sz="0" w:space="0" w:color="auto"/>
                    <w:bottom w:val="none" w:sz="0" w:space="0" w:color="auto"/>
                    <w:right w:val="none" w:sz="0" w:space="0" w:color="auto"/>
                  </w:divBdr>
                  <w:divsChild>
                    <w:div w:id="1354377358">
                      <w:marLeft w:val="0"/>
                      <w:marRight w:val="0"/>
                      <w:marTop w:val="0"/>
                      <w:marBottom w:val="0"/>
                      <w:divBdr>
                        <w:top w:val="none" w:sz="0" w:space="0" w:color="auto"/>
                        <w:left w:val="none" w:sz="0" w:space="0" w:color="auto"/>
                        <w:bottom w:val="none" w:sz="0" w:space="0" w:color="auto"/>
                        <w:right w:val="none" w:sz="0" w:space="0" w:color="auto"/>
                      </w:divBdr>
                      <w:divsChild>
                        <w:div w:id="476383765">
                          <w:marLeft w:val="0"/>
                          <w:marRight w:val="0"/>
                          <w:marTop w:val="0"/>
                          <w:marBottom w:val="0"/>
                          <w:divBdr>
                            <w:top w:val="none" w:sz="0" w:space="0" w:color="auto"/>
                            <w:left w:val="none" w:sz="0" w:space="0" w:color="auto"/>
                            <w:bottom w:val="none" w:sz="0" w:space="0" w:color="auto"/>
                            <w:right w:val="none" w:sz="0" w:space="0" w:color="auto"/>
                          </w:divBdr>
                          <w:divsChild>
                            <w:div w:id="1050152802">
                              <w:marLeft w:val="0"/>
                              <w:marRight w:val="0"/>
                              <w:marTop w:val="0"/>
                              <w:marBottom w:val="0"/>
                              <w:divBdr>
                                <w:top w:val="none" w:sz="0" w:space="0" w:color="auto"/>
                                <w:left w:val="single" w:sz="6" w:space="0" w:color="E5E3E3"/>
                                <w:bottom w:val="none" w:sz="0" w:space="0" w:color="auto"/>
                                <w:right w:val="none" w:sz="0" w:space="0" w:color="auto"/>
                              </w:divBdr>
                              <w:divsChild>
                                <w:div w:id="2051148622">
                                  <w:marLeft w:val="0"/>
                                  <w:marRight w:val="0"/>
                                  <w:marTop w:val="0"/>
                                  <w:marBottom w:val="0"/>
                                  <w:divBdr>
                                    <w:top w:val="none" w:sz="0" w:space="0" w:color="auto"/>
                                    <w:left w:val="none" w:sz="0" w:space="0" w:color="auto"/>
                                    <w:bottom w:val="none" w:sz="0" w:space="0" w:color="auto"/>
                                    <w:right w:val="none" w:sz="0" w:space="0" w:color="auto"/>
                                  </w:divBdr>
                                  <w:divsChild>
                                    <w:div w:id="1670255437">
                                      <w:marLeft w:val="0"/>
                                      <w:marRight w:val="0"/>
                                      <w:marTop w:val="0"/>
                                      <w:marBottom w:val="0"/>
                                      <w:divBdr>
                                        <w:top w:val="none" w:sz="0" w:space="0" w:color="auto"/>
                                        <w:left w:val="none" w:sz="0" w:space="0" w:color="auto"/>
                                        <w:bottom w:val="none" w:sz="0" w:space="0" w:color="auto"/>
                                        <w:right w:val="none" w:sz="0" w:space="0" w:color="auto"/>
                                      </w:divBdr>
                                      <w:divsChild>
                                        <w:div w:id="628971285">
                                          <w:marLeft w:val="0"/>
                                          <w:marRight w:val="0"/>
                                          <w:marTop w:val="0"/>
                                          <w:marBottom w:val="0"/>
                                          <w:divBdr>
                                            <w:top w:val="none" w:sz="0" w:space="0" w:color="auto"/>
                                            <w:left w:val="none" w:sz="0" w:space="0" w:color="auto"/>
                                            <w:bottom w:val="none" w:sz="0" w:space="0" w:color="auto"/>
                                            <w:right w:val="none" w:sz="0" w:space="0" w:color="auto"/>
                                          </w:divBdr>
                                          <w:divsChild>
                                            <w:div w:id="760837583">
                                              <w:marLeft w:val="0"/>
                                              <w:marRight w:val="0"/>
                                              <w:marTop w:val="0"/>
                                              <w:marBottom w:val="0"/>
                                              <w:divBdr>
                                                <w:top w:val="none" w:sz="0" w:space="0" w:color="auto"/>
                                                <w:left w:val="none" w:sz="0" w:space="0" w:color="auto"/>
                                                <w:bottom w:val="none" w:sz="0" w:space="0" w:color="auto"/>
                                                <w:right w:val="none" w:sz="0" w:space="0" w:color="auto"/>
                                              </w:divBdr>
                                              <w:divsChild>
                                                <w:div w:id="1708678315">
                                                  <w:marLeft w:val="0"/>
                                                  <w:marRight w:val="0"/>
                                                  <w:marTop w:val="0"/>
                                                  <w:marBottom w:val="0"/>
                                                  <w:divBdr>
                                                    <w:top w:val="none" w:sz="0" w:space="0" w:color="auto"/>
                                                    <w:left w:val="none" w:sz="0" w:space="0" w:color="auto"/>
                                                    <w:bottom w:val="none" w:sz="0" w:space="0" w:color="auto"/>
                                                    <w:right w:val="none" w:sz="0" w:space="0" w:color="auto"/>
                                                  </w:divBdr>
                                                  <w:divsChild>
                                                    <w:div w:id="1966496303">
                                                      <w:marLeft w:val="480"/>
                                                      <w:marRight w:val="0"/>
                                                      <w:marTop w:val="0"/>
                                                      <w:marBottom w:val="0"/>
                                                      <w:divBdr>
                                                        <w:top w:val="none" w:sz="0" w:space="0" w:color="auto"/>
                                                        <w:left w:val="none" w:sz="0" w:space="0" w:color="auto"/>
                                                        <w:bottom w:val="none" w:sz="0" w:space="0" w:color="auto"/>
                                                        <w:right w:val="none" w:sz="0" w:space="0" w:color="auto"/>
                                                      </w:divBdr>
                                                      <w:divsChild>
                                                        <w:div w:id="2032141859">
                                                          <w:marLeft w:val="0"/>
                                                          <w:marRight w:val="0"/>
                                                          <w:marTop w:val="0"/>
                                                          <w:marBottom w:val="0"/>
                                                          <w:divBdr>
                                                            <w:top w:val="none" w:sz="0" w:space="0" w:color="auto"/>
                                                            <w:left w:val="none" w:sz="0" w:space="0" w:color="auto"/>
                                                            <w:bottom w:val="none" w:sz="0" w:space="0" w:color="auto"/>
                                                            <w:right w:val="none" w:sz="0" w:space="0" w:color="auto"/>
                                                          </w:divBdr>
                                                          <w:divsChild>
                                                            <w:div w:id="938561588">
                                                              <w:marLeft w:val="0"/>
                                                              <w:marRight w:val="0"/>
                                                              <w:marTop w:val="0"/>
                                                              <w:marBottom w:val="0"/>
                                                              <w:divBdr>
                                                                <w:top w:val="none" w:sz="0" w:space="0" w:color="auto"/>
                                                                <w:left w:val="none" w:sz="0" w:space="0" w:color="auto"/>
                                                                <w:bottom w:val="none" w:sz="0" w:space="0" w:color="auto"/>
                                                                <w:right w:val="none" w:sz="0" w:space="0" w:color="auto"/>
                                                              </w:divBdr>
                                                              <w:divsChild>
                                                                <w:div w:id="1023633286">
                                                                  <w:marLeft w:val="0"/>
                                                                  <w:marRight w:val="0"/>
                                                                  <w:marTop w:val="0"/>
                                                                  <w:marBottom w:val="0"/>
                                                                  <w:divBdr>
                                                                    <w:top w:val="none" w:sz="0" w:space="0" w:color="auto"/>
                                                                    <w:left w:val="none" w:sz="0" w:space="0" w:color="auto"/>
                                                                    <w:bottom w:val="none" w:sz="0" w:space="0" w:color="auto"/>
                                                                    <w:right w:val="none" w:sz="0" w:space="0" w:color="auto"/>
                                                                  </w:divBdr>
                                                                  <w:divsChild>
                                                                    <w:div w:id="806822445">
                                                                      <w:marLeft w:val="0"/>
                                                                      <w:marRight w:val="0"/>
                                                                      <w:marTop w:val="0"/>
                                                                      <w:marBottom w:val="0"/>
                                                                      <w:divBdr>
                                                                        <w:top w:val="none" w:sz="0" w:space="0" w:color="auto"/>
                                                                        <w:left w:val="none" w:sz="0" w:space="0" w:color="auto"/>
                                                                        <w:bottom w:val="none" w:sz="0" w:space="0" w:color="auto"/>
                                                                        <w:right w:val="none" w:sz="0" w:space="0" w:color="auto"/>
                                                                      </w:divBdr>
                                                                      <w:divsChild>
                                                                        <w:div w:id="1414355475">
                                                                          <w:marLeft w:val="0"/>
                                                                          <w:marRight w:val="0"/>
                                                                          <w:marTop w:val="0"/>
                                                                          <w:marBottom w:val="0"/>
                                                                          <w:divBdr>
                                                                            <w:top w:val="none" w:sz="0" w:space="0" w:color="auto"/>
                                                                            <w:left w:val="none" w:sz="0" w:space="0" w:color="auto"/>
                                                                            <w:bottom w:val="none" w:sz="0" w:space="0" w:color="auto"/>
                                                                            <w:right w:val="none" w:sz="0" w:space="0" w:color="auto"/>
                                                                          </w:divBdr>
                                                                          <w:divsChild>
                                                                            <w:div w:id="1923367179">
                                                                              <w:marLeft w:val="0"/>
                                                                              <w:marRight w:val="0"/>
                                                                              <w:marTop w:val="0"/>
                                                                              <w:marBottom w:val="0"/>
                                                                              <w:divBdr>
                                                                                <w:top w:val="none" w:sz="0" w:space="0" w:color="auto"/>
                                                                                <w:left w:val="none" w:sz="0" w:space="0" w:color="auto"/>
                                                                                <w:bottom w:val="single" w:sz="6" w:space="23" w:color="EAECEE"/>
                                                                                <w:right w:val="none" w:sz="0" w:space="0" w:color="auto"/>
                                                                              </w:divBdr>
                                                                              <w:divsChild>
                                                                                <w:div w:id="167523531">
                                                                                  <w:marLeft w:val="0"/>
                                                                                  <w:marRight w:val="0"/>
                                                                                  <w:marTop w:val="0"/>
                                                                                  <w:marBottom w:val="0"/>
                                                                                  <w:divBdr>
                                                                                    <w:top w:val="none" w:sz="0" w:space="0" w:color="auto"/>
                                                                                    <w:left w:val="none" w:sz="0" w:space="0" w:color="auto"/>
                                                                                    <w:bottom w:val="none" w:sz="0" w:space="0" w:color="auto"/>
                                                                                    <w:right w:val="none" w:sz="0" w:space="0" w:color="auto"/>
                                                                                  </w:divBdr>
                                                                                  <w:divsChild>
                                                                                    <w:div w:id="1856919935">
                                                                                      <w:marLeft w:val="0"/>
                                                                                      <w:marRight w:val="0"/>
                                                                                      <w:marTop w:val="0"/>
                                                                                      <w:marBottom w:val="0"/>
                                                                                      <w:divBdr>
                                                                                        <w:top w:val="none" w:sz="0" w:space="0" w:color="auto"/>
                                                                                        <w:left w:val="none" w:sz="0" w:space="0" w:color="auto"/>
                                                                                        <w:bottom w:val="none" w:sz="0" w:space="0" w:color="auto"/>
                                                                                        <w:right w:val="none" w:sz="0" w:space="0" w:color="auto"/>
                                                                                      </w:divBdr>
                                                                                      <w:divsChild>
                                                                                        <w:div w:id="1956015428">
                                                                                          <w:marLeft w:val="0"/>
                                                                                          <w:marRight w:val="0"/>
                                                                                          <w:marTop w:val="0"/>
                                                                                          <w:marBottom w:val="0"/>
                                                                                          <w:divBdr>
                                                                                            <w:top w:val="none" w:sz="0" w:space="0" w:color="auto"/>
                                                                                            <w:left w:val="none" w:sz="0" w:space="0" w:color="auto"/>
                                                                                            <w:bottom w:val="none" w:sz="0" w:space="0" w:color="auto"/>
                                                                                            <w:right w:val="none" w:sz="0" w:space="0" w:color="auto"/>
                                                                                          </w:divBdr>
                                                                                          <w:divsChild>
                                                                                            <w:div w:id="779761207">
                                                                                              <w:marLeft w:val="0"/>
                                                                                              <w:marRight w:val="0"/>
                                                                                              <w:marTop w:val="0"/>
                                                                                              <w:marBottom w:val="0"/>
                                                                                              <w:divBdr>
                                                                                                <w:top w:val="none" w:sz="0" w:space="0" w:color="auto"/>
                                                                                                <w:left w:val="none" w:sz="0" w:space="0" w:color="auto"/>
                                                                                                <w:bottom w:val="none" w:sz="0" w:space="0" w:color="auto"/>
                                                                                                <w:right w:val="none" w:sz="0" w:space="0" w:color="auto"/>
                                                                                              </w:divBdr>
                                                                                              <w:divsChild>
                                                                                                <w:div w:id="342711310">
                                                                                                  <w:marLeft w:val="0"/>
                                                                                                  <w:marRight w:val="0"/>
                                                                                                  <w:marTop w:val="0"/>
                                                                                                  <w:marBottom w:val="0"/>
                                                                                                  <w:divBdr>
                                                                                                    <w:top w:val="none" w:sz="0" w:space="0" w:color="auto"/>
                                                                                                    <w:left w:val="none" w:sz="0" w:space="0" w:color="auto"/>
                                                                                                    <w:bottom w:val="none" w:sz="0" w:space="0" w:color="auto"/>
                                                                                                    <w:right w:val="none" w:sz="0" w:space="0" w:color="auto"/>
                                                                                                  </w:divBdr>
                                                                                                  <w:divsChild>
                                                                                                    <w:div w:id="459886828">
                                                                                                      <w:marLeft w:val="0"/>
                                                                                                      <w:marRight w:val="0"/>
                                                                                                      <w:marTop w:val="0"/>
                                                                                                      <w:marBottom w:val="0"/>
                                                                                                      <w:divBdr>
                                                                                                        <w:top w:val="none" w:sz="0" w:space="0" w:color="auto"/>
                                                                                                        <w:left w:val="none" w:sz="0" w:space="0" w:color="auto"/>
                                                                                                        <w:bottom w:val="none" w:sz="0" w:space="0" w:color="auto"/>
                                                                                                        <w:right w:val="none" w:sz="0" w:space="0" w:color="auto"/>
                                                                                                      </w:divBdr>
                                                                                                      <w:divsChild>
                                                                                                        <w:div w:id="69805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023720">
      <w:bodyDiv w:val="1"/>
      <w:marLeft w:val="0"/>
      <w:marRight w:val="0"/>
      <w:marTop w:val="0"/>
      <w:marBottom w:val="0"/>
      <w:divBdr>
        <w:top w:val="none" w:sz="0" w:space="0" w:color="auto"/>
        <w:left w:val="none" w:sz="0" w:space="0" w:color="auto"/>
        <w:bottom w:val="none" w:sz="0" w:space="0" w:color="auto"/>
        <w:right w:val="none" w:sz="0" w:space="0" w:color="auto"/>
      </w:divBdr>
    </w:div>
    <w:div w:id="1419520367">
      <w:bodyDiv w:val="1"/>
      <w:marLeft w:val="0"/>
      <w:marRight w:val="0"/>
      <w:marTop w:val="0"/>
      <w:marBottom w:val="0"/>
      <w:divBdr>
        <w:top w:val="none" w:sz="0" w:space="0" w:color="auto"/>
        <w:left w:val="none" w:sz="0" w:space="0" w:color="auto"/>
        <w:bottom w:val="none" w:sz="0" w:space="0" w:color="auto"/>
        <w:right w:val="none" w:sz="0" w:space="0" w:color="auto"/>
      </w:divBdr>
    </w:div>
    <w:div w:id="1528718352">
      <w:bodyDiv w:val="1"/>
      <w:marLeft w:val="0"/>
      <w:marRight w:val="0"/>
      <w:marTop w:val="0"/>
      <w:marBottom w:val="0"/>
      <w:divBdr>
        <w:top w:val="none" w:sz="0" w:space="0" w:color="auto"/>
        <w:left w:val="none" w:sz="0" w:space="0" w:color="auto"/>
        <w:bottom w:val="none" w:sz="0" w:space="0" w:color="auto"/>
        <w:right w:val="none" w:sz="0" w:space="0" w:color="auto"/>
      </w:divBdr>
    </w:div>
    <w:div w:id="1702363880">
      <w:bodyDiv w:val="1"/>
      <w:marLeft w:val="0"/>
      <w:marRight w:val="0"/>
      <w:marTop w:val="0"/>
      <w:marBottom w:val="0"/>
      <w:divBdr>
        <w:top w:val="none" w:sz="0" w:space="0" w:color="auto"/>
        <w:left w:val="none" w:sz="0" w:space="0" w:color="auto"/>
        <w:bottom w:val="none" w:sz="0" w:space="0" w:color="auto"/>
        <w:right w:val="none" w:sz="0" w:space="0" w:color="auto"/>
      </w:divBdr>
      <w:divsChild>
        <w:div w:id="128210776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930118153">
              <w:marLeft w:val="0"/>
              <w:marRight w:val="0"/>
              <w:marTop w:val="0"/>
              <w:marBottom w:val="0"/>
              <w:divBdr>
                <w:top w:val="none" w:sz="0" w:space="0" w:color="auto"/>
                <w:left w:val="none" w:sz="0" w:space="0" w:color="auto"/>
                <w:bottom w:val="none" w:sz="0" w:space="0" w:color="auto"/>
                <w:right w:val="none" w:sz="0" w:space="0" w:color="auto"/>
              </w:divBdr>
              <w:divsChild>
                <w:div w:id="1975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54435">
      <w:bodyDiv w:val="1"/>
      <w:marLeft w:val="0"/>
      <w:marRight w:val="0"/>
      <w:marTop w:val="0"/>
      <w:marBottom w:val="0"/>
      <w:divBdr>
        <w:top w:val="none" w:sz="0" w:space="0" w:color="auto"/>
        <w:left w:val="none" w:sz="0" w:space="0" w:color="auto"/>
        <w:bottom w:val="none" w:sz="0" w:space="0" w:color="auto"/>
        <w:right w:val="none" w:sz="0" w:space="0" w:color="auto"/>
      </w:divBdr>
    </w:div>
    <w:div w:id="1783650236">
      <w:bodyDiv w:val="1"/>
      <w:marLeft w:val="0"/>
      <w:marRight w:val="0"/>
      <w:marTop w:val="0"/>
      <w:marBottom w:val="0"/>
      <w:divBdr>
        <w:top w:val="none" w:sz="0" w:space="0" w:color="auto"/>
        <w:left w:val="none" w:sz="0" w:space="0" w:color="auto"/>
        <w:bottom w:val="none" w:sz="0" w:space="0" w:color="auto"/>
        <w:right w:val="none" w:sz="0" w:space="0" w:color="auto"/>
      </w:divBdr>
    </w:div>
    <w:div w:id="1837258612">
      <w:bodyDiv w:val="1"/>
      <w:marLeft w:val="0"/>
      <w:marRight w:val="0"/>
      <w:marTop w:val="0"/>
      <w:marBottom w:val="0"/>
      <w:divBdr>
        <w:top w:val="none" w:sz="0" w:space="0" w:color="auto"/>
        <w:left w:val="none" w:sz="0" w:space="0" w:color="auto"/>
        <w:bottom w:val="none" w:sz="0" w:space="0" w:color="auto"/>
        <w:right w:val="none" w:sz="0" w:space="0" w:color="auto"/>
      </w:divBdr>
    </w:div>
    <w:div w:id="1854144967">
      <w:bodyDiv w:val="1"/>
      <w:marLeft w:val="0"/>
      <w:marRight w:val="0"/>
      <w:marTop w:val="0"/>
      <w:marBottom w:val="0"/>
      <w:divBdr>
        <w:top w:val="none" w:sz="0" w:space="0" w:color="auto"/>
        <w:left w:val="none" w:sz="0" w:space="0" w:color="auto"/>
        <w:bottom w:val="none" w:sz="0" w:space="0" w:color="auto"/>
        <w:right w:val="none" w:sz="0" w:space="0" w:color="auto"/>
      </w:divBdr>
    </w:div>
    <w:div w:id="1870410878">
      <w:bodyDiv w:val="1"/>
      <w:marLeft w:val="0"/>
      <w:marRight w:val="0"/>
      <w:marTop w:val="0"/>
      <w:marBottom w:val="0"/>
      <w:divBdr>
        <w:top w:val="none" w:sz="0" w:space="0" w:color="auto"/>
        <w:left w:val="none" w:sz="0" w:space="0" w:color="auto"/>
        <w:bottom w:val="none" w:sz="0" w:space="0" w:color="auto"/>
        <w:right w:val="none" w:sz="0" w:space="0" w:color="auto"/>
      </w:divBdr>
    </w:div>
    <w:div w:id="1915552054">
      <w:bodyDiv w:val="1"/>
      <w:marLeft w:val="0"/>
      <w:marRight w:val="0"/>
      <w:marTop w:val="0"/>
      <w:marBottom w:val="0"/>
      <w:divBdr>
        <w:top w:val="none" w:sz="0" w:space="0" w:color="auto"/>
        <w:left w:val="none" w:sz="0" w:space="0" w:color="auto"/>
        <w:bottom w:val="none" w:sz="0" w:space="0" w:color="auto"/>
        <w:right w:val="none" w:sz="0" w:space="0" w:color="auto"/>
      </w:divBdr>
    </w:div>
    <w:div w:id="1983150635">
      <w:bodyDiv w:val="1"/>
      <w:marLeft w:val="0"/>
      <w:marRight w:val="0"/>
      <w:marTop w:val="0"/>
      <w:marBottom w:val="0"/>
      <w:divBdr>
        <w:top w:val="none" w:sz="0" w:space="0" w:color="auto"/>
        <w:left w:val="none" w:sz="0" w:space="0" w:color="auto"/>
        <w:bottom w:val="none" w:sz="0" w:space="0" w:color="auto"/>
        <w:right w:val="none" w:sz="0" w:space="0" w:color="auto"/>
      </w:divBdr>
    </w:div>
    <w:div w:id="206996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js.unicet.edu.br/react"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https://ojs.unicet.edu.br/react" TargetMode="External"/><Relationship Id="rId19" Type="http://schemas.openxmlformats.org/officeDocument/2006/relationships/footer" Target="footer4.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EAD%20CET\CET%20-%202023\PROFESSOR%20MAGNO\TEMPLATE-Revista%20CET-ok.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525EB-7A39-4787-BEE6-ECB35D433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TEMPLATE-Revista CET-ok</Template>
  <TotalTime>9</TotalTime>
  <Pages>7</Pages>
  <Words>72</Words>
  <Characters>389</Characters>
  <Application>Microsoft Office Word</Application>
  <DocSecurity>0</DocSecurity>
  <Lines>3</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lpstr> </vt:lpstr>
    </vt:vector>
  </TitlesOfParts>
  <Company>UnG</Company>
  <LinksUpToDate>false</LinksUpToDate>
  <CharactersWithSpaces>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CET</dc:creator>
  <cp:keywords/>
  <cp:lastModifiedBy>Conta da Microsoft</cp:lastModifiedBy>
  <cp:revision>5</cp:revision>
  <cp:lastPrinted>2025-08-28T19:41:00Z</cp:lastPrinted>
  <dcterms:created xsi:type="dcterms:W3CDTF">2025-10-20T19:39:00Z</dcterms:created>
  <dcterms:modified xsi:type="dcterms:W3CDTF">2025-10-20T19:47:00Z</dcterms:modified>
</cp:coreProperties>
</file>